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8A821" w14:textId="5AB845C6" w:rsidR="00C35541" w:rsidRDefault="00BA766C" w:rsidP="00273DEA">
      <w:pPr>
        <w:pStyle w:val="Heading1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18" behindDoc="0" locked="0" layoutInCell="1" allowOverlap="1" wp14:anchorId="3D2AB3E7" wp14:editId="1A0D893C">
                <wp:simplePos x="0" y="0"/>
                <wp:positionH relativeFrom="column">
                  <wp:posOffset>-521335</wp:posOffset>
                </wp:positionH>
                <wp:positionV relativeFrom="paragraph">
                  <wp:posOffset>-930910</wp:posOffset>
                </wp:positionV>
                <wp:extent cx="8173085" cy="3096260"/>
                <wp:effectExtent l="0" t="0" r="0" b="889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3085" cy="3096260"/>
                          <a:chOff x="10633" y="0"/>
                          <a:chExt cx="8173217" cy="3096260"/>
                        </a:xfrm>
                      </wpg:grpSpPr>
                      <wps:wsp>
                        <wps:cNvPr id="9" name="Freeform: Shape 10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 flipH="1">
                            <a:off x="4657060" y="0"/>
                            <a:ext cx="3526790" cy="309626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071730" y="138223"/>
                            <a:ext cx="3076575" cy="274320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" name="Rectangle 2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flipV="1">
                            <a:off x="10633" y="372140"/>
                            <a:ext cx="7755255" cy="3575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10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 flipH="1" flipV="1">
                            <a:off x="4221126" y="2264735"/>
                            <a:ext cx="687070" cy="61277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10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 flipH="1" flipV="1">
                            <a:off x="3987209" y="850605"/>
                            <a:ext cx="654050" cy="64579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2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Freeform: Shape 10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 flipH="1" flipV="1">
                            <a:off x="3902149" y="1818167"/>
                            <a:ext cx="302895" cy="29845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5150633" y="771668"/>
                            <a:ext cx="2846751" cy="1844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46C89C" w14:textId="2E1C5EA2" w:rsidR="004B769F" w:rsidRPr="003F3709" w:rsidRDefault="004B769F" w:rsidP="004B769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D0CECE" w:themeColor="background2" w:themeShade="E6"/>
                                  <w:sz w:val="48"/>
                                  <w:szCs w:val="48"/>
                                  <w:lang w:val="ka-GE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D0CECE" w:themeColor="background2" w:themeShade="E6"/>
                                  <w:sz w:val="48"/>
                                  <w:szCs w:val="48"/>
                                  <w:lang w:val="ka-GE"/>
                                </w:rPr>
                                <w:t>დღის</w:t>
                              </w:r>
                              <w:r w:rsidR="003B1663">
                                <w:rPr>
                                  <w:rFonts w:cstheme="minorHAnsi"/>
                                  <w:b/>
                                  <w:bCs/>
                                  <w:color w:val="D0CECE" w:themeColor="background2" w:themeShade="E6"/>
                                  <w:sz w:val="48"/>
                                  <w:szCs w:val="48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D0CECE" w:themeColor="background2" w:themeShade="E6"/>
                                  <w:sz w:val="48"/>
                                  <w:szCs w:val="48"/>
                                  <w:lang w:val="ka-GE"/>
                                </w:rPr>
                                <w:t>წესრიგი</w:t>
                              </w:r>
                            </w:p>
                            <w:p w14:paraId="78BFEF62" w14:textId="5C7DF7B5" w:rsidR="00E210FF" w:rsidRPr="00E210FF" w:rsidRDefault="005F06A0" w:rsidP="00273DE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D0CECE" w:themeColor="background2" w:themeShade="E6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D0CECE" w:themeColor="background2" w:themeShade="E6"/>
                                  <w:sz w:val="48"/>
                                  <w:szCs w:val="48"/>
                                </w:rPr>
                                <w:t>17</w:t>
                              </w:r>
                              <w:r w:rsidR="00E210FF" w:rsidRPr="00E210FF">
                                <w:rPr>
                                  <w:rFonts w:cstheme="minorHAnsi"/>
                                  <w:b/>
                                  <w:bCs/>
                                  <w:color w:val="D0CECE" w:themeColor="background2" w:themeShade="E6"/>
                                  <w:sz w:val="48"/>
                                  <w:szCs w:val="48"/>
                                </w:rPr>
                                <w:t>.03.2023</w:t>
                              </w:r>
                            </w:p>
                            <w:p w14:paraId="218AF81B" w14:textId="4A0F42AD" w:rsidR="00F103D1" w:rsidRDefault="002C5B4B" w:rsidP="00E210FF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color w:val="D0CECE" w:themeColor="background2" w:themeShade="E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D0CECE" w:themeColor="background2" w:themeShade="E6"/>
                                  <w:sz w:val="40"/>
                                  <w:szCs w:val="40"/>
                                </w:rPr>
                                <w:t>SMART</w:t>
                              </w:r>
                              <w:r w:rsidR="00F103D1">
                                <w:rPr>
                                  <w:rFonts w:cstheme="minorHAnsi"/>
                                  <w:color w:val="D0CECE" w:themeColor="background2" w:themeShade="E6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D0CECE" w:themeColor="background2" w:themeShade="E6"/>
                                  <w:sz w:val="40"/>
                                  <w:szCs w:val="40"/>
                                </w:rPr>
                                <w:t>GEORGIA</w:t>
                              </w:r>
                            </w:p>
                            <w:p w14:paraId="45306C41" w14:textId="3E7665D6" w:rsidR="008316BD" w:rsidRPr="00E210FF" w:rsidRDefault="008316BD" w:rsidP="00E210FF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color w:val="D0CECE" w:themeColor="background2" w:themeShade="E6"/>
                                  <w:sz w:val="40"/>
                                  <w:szCs w:val="40"/>
                                </w:rPr>
                              </w:pPr>
                              <w:r w:rsidRPr="00E210FF">
                                <w:rPr>
                                  <w:rFonts w:cstheme="minorHAnsi"/>
                                  <w:color w:val="D0CECE" w:themeColor="background2" w:themeShade="E6"/>
                                  <w:sz w:val="40"/>
                                  <w:szCs w:val="40"/>
                                </w:rPr>
                                <w:t>2020 – 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Grafik 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251" y="929000"/>
                            <a:ext cx="527019" cy="502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AB3E7" id="Group 83" o:spid="_x0000_s1026" style="position:absolute;margin-left:-41.05pt;margin-top:-73.3pt;width:643.55pt;height:243.8pt;z-index:251653118;mso-width-relative:margin;mso-height-relative:margin" coordorigin="106" coordsize="81732,30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gFJJLE8IPA0UiSbH8oBSEQ1MJCrH8jA5lgeUimhgIlE5lofJsTyUYwmB1QvKsTxMjuUBpZLb&#10;wORYHsqxhMCrgiLR5FgeyrGEwNNAkWhyLA/lWELgaaBINDmWh3IsIbA0UI7lYXIsD+VYQuBpoEg0&#10;OZaHciwh8DRQJJocy0M5lhB4GigSTY7loRxLCDwNFIkmx/JQjiUEjgZP5VhC4GUgHMvT5FieyrGE&#10;wNNAZuenybE8lWMJgaeBzM5Pk2N5KscSAk8DWSc+TY7lqRxLCDwNZJ34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Q6kklicE&#10;ngWKRJNj2aFUxAITicqx7CbHskOpiAUmEpVj2U2OZVeOJQTWV1COZTc5lh1KJfeBybHsyrGEwGuC&#10;ItHkWHblWELgWaBINDmWXTmWEHgWKBJNjmVXjiUElgXKsewmx7IrxxICzwJFosmx7MqxhMCzQJFo&#10;ciy7ciwh8CxQJJocy64cSwg8CxSJJseyK8cSAseCQzmWEHgFCMdymBzLoRxLCDwLZHY+TI7lUI4l&#10;BJ4FMjsfJsdyKMcSAs8CWSceJsdyKMcSAs8CWSce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">
                <v:shape id="Freeform: Shape 10" o:spid="_x0000_s1027" style="position:absolute;left:46570;width:35268;height:3096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917418,3079468;1900936,3087363;1901923,3087740;2054466,2999314;2001175,3010602;1921238,3019633;1917432,3010602;1973260,3006087;2054466,2999314;2193087,2987497;2189831,2988315;2191500,2988026;1198635,2970529;1255098,2983510;1279207,2984639;1346454,3013990;1376906,3019633;1378811,3020198;1385789,3013990;1412434,3020763;1439080,3026406;1491582,3037269;1492371,3036566;1553275,3045597;1582458,3050112;1611642,3052370;1671276,3054628;1752482,3053498;1756006,3053498;1763902,3049547;1781666,3044468;1799746,3044185;1812118,3045596;1815448,3053498;1843838,3053498;1834957,3064787;1829881,3070431;1813386,3077204;1782934,3077204;1743600,3074947;1658588,3072689;1595146,3068174;1539317,3061401;1483488,3053498;1398477,3042210;1332498,3023020;1333261,3022527;1294433,3011732;1260173,2998186;1220840,2986898;1180237,2974480;1198635,2970529;1945538,2946327;1926152,2948959;1792080,2954982;1836225,2959804;1847645,2957547;1926313,2949645;1939258,2947405;2065995,2929971;2000149,2938912;2022744,2939485;2055259,2934124;2306358,2927360;2099838,2976289;2204347,2955572;982299,2904492;1128214,2959804;1180237,2974480;1219571,2986896;1258905,2998185;1293163,3011731;1285550,3017375;1265249,3013988;1192926,2990283;1157398,2977866;1121871,2964320;1074923,2949645;1034320,2933842;1002600,2919166;982299,2904492;1041935,2876272;1111720,2907879;1102839,2912394;1021633,2877400;1041935,2876272;784360,2799511;870641,2842407;888405,2860468;847802,2841277;817350,2824345;784360,2799511;935658,2770545;935670,2770866;939955,2775481;940427,2773547;2788654,2696445;2784046,2696786;2707916,2745327;2633054,2781450;2579763,2809670;2550580,2820958;2520128,2832247;2483331,2849180;2455417,2863854;2414814,2878529;2372943,2892075;2361523,2902234;2343759,2907879;2299351,2914652;2242252,2930456;2190231,2945130;2133132,2959805;2062078,2975609;1961840,2990283;1959303,2993671;1911108,3004390;1912356,3004959;1965878,2993054;1966916,2990283;2067154,2975609;2138209,2959805;2195306,2945130;2247329,2930456;2304426,2914652;2348836,2907879;2318773,2923927;2319652,2923683;2351374,2906750;2369137,2901106;2370320,2900815;2378019,2893204;2419891,2879658;2460494,2864983;2488408,2850308;2525203,2833376;2555656,2822088;2576538,2814011;2587377,2807412;2640668,2779192;2715529,2743069;612851,2680834;617668,2684511;619313,2685256;2797170,2651366;2796734,2651633;2796734,2651955;2798751,2652211;2799272,2651633;2824582,2634516;2817090,2639120;2815766,2640345;2820903,2637420;509249,2577657;557170,2627854;519173,2587289;2914420,2577624;2914307,2577660;2913467,2582775;2893166,2603094;2869057,2626799;2870511,2626501;2893166,2604222;2913467,2583903;2914420,2577624;633267,2552204;635779,2554926;635906,2554553;445582,2526332;478572,2545522;480191,2547220;495224,2550179;529324,2578258;576271,2612123;596573,2636957;607992,2649375;656207,2685498;642251,2695657;597348,2651269;595305,2651633;637798,2693637;642251,2695657;656209,2685498;776747,2770160;752640,2776933;761521,2782578;725994,2783706;703155,2770160;681585,2755486;628294,2715976;578809,2676467;533131,2636957;511561,2617768;491260,2597449;498873,2588418;524250,2608737;552164,2627927;586422,2660664;589334,2662886;552164,2627927;525518,2608737;500141,2588418;472227,2557939;445582,2526332;3240827,2346847;3240184,2347093;3226326,2376683;3227506,2205427;3193881,2248638;3177385,2275730;3160891,2300565;3121556,2346847;3087299,2393129;3056846,2430381;3054307,2431762;3052229,2434501;3055577,2432639;3086029,2395388;3120288,2349105;3159621,2302823;3176117,2277989;3192611,2250897;3226870,2206872;3358829,2189940;3342334,2233964;3313151,2281375;3283967,2329916;3257323,2360393;3275086,2328786;3290312,2297179;3301731,2280247;3316957,2257670;3330915,2235093;3358829,2189940;3276701,2093177;3245902,2141399;3245336,2142559;3276354,2093988;3293592,1983956;3256575,2073934;3178708,2215538;3167308,2231574;3167235,2231706;3140588,2272344;3113943,2316370;3083491,2350235;3058115,2388615;2908392,2538749;2858907,2576002;2854159,2579213;2852112,2581057;2831419,2596065;2814498,2613253;2752324,2655020;2742583,2660495;2716122,2679686;2712301,2681894;2706646,2686627;2657162,2715977;2607677,2743069;2602013,2745623;2568508,2764985;2558121,2769646;2548043,2775805;2513783,2792738;2481774,2803907;2410433,2835920;2243057,2891458;2126423,2918139;2220683,2902234;2238447,2898847;2295543,2880786;2331071,2870627;2388169,2844663;2452879,2824344;2494338,2809880;2512515,2800639;2529008,2796125;2551848,2784835;2557850,2781125;2573419,2767904;2607677,2749842;2646652,2732845;2660968,2725007;2710454,2695657;2732023,2677596;2756132,2664050;2818304,2622283;2862714,2585031;2912198,2547780;3061920,2397644;3082526,2366481;3083491,2363779;3116481,2318626;3126632,2305080;3140129,2288425;3144395,2281375;3171040,2240737;3223063,2144785;3273817,2042062;3288726,2000295;3432421,1884025;3428615,1886283;3428615,1886283;3444406,1817123;3443950,1819120;3447647,1823068;3459067,1834356;3466680,1829841;3466872,1828975;3461604,1832099;3448916,1821939;3433096,1688891;3432210,1688935;3430605,1689015;3431152,1694381;3429884,1722602;3424809,1739534;3394357,1782430;3386744,1819682;3379131,1832099;3366442,1886283;3352485,1929178;3337259,1970946;3328377,2003682;3318227,2037547;3326322,2026345;3333453,2002552;3339796,1968687;3355022,1926921;3368980,1884025;3381668,1829841;3389281,1817423;3396894,1780172;3427347,1737277;3407045,1824196;3391819,1896442;3357560,1989006;3350783,1998385;3347886,2012430;3338528,2036418;3303001,2105277;3286505,2141399;3276354,2160590;3263666,2180909;3229408,2235093;3192611,2288148;3145665,2359265;3093642,2429253;3059384,2468762;3022587,2507142;3009899,2522946;2995942,2538749;2974371,2554553;2939093,2589303;2940112,2592933;2903317,2626799;2863982,2651633;2832262,2674210;2802212,2693746;2806885,2693400;2839875,2671952;2871596,2649375;2910930,2624541;2947727,2590676;2946457,2586160;2981984,2551167;3003555,2535363;3017512,2519560;3030200,2503756;3066997,2465376;3101255,2425866;3153278,2355878;3200224,2284762;3237021,2231706;3271279,2177522;3283967,2157203;3294118,2138014;3310614,2101891;3346141,2033031;3360098,1986750;3394357,1894185;3409583,1821940;3429884,1735019;3434461,1719751;3431152,1719215;3432421,1690995;3460335,1665031;3445561,1719802;3445562,1719802;3460336,1665032;3471755,1653743;3464142,1668418;3462398,1699178;3461604,1728246;3448916,1762981;3448916,1766949;3464142,1728246;3466680,1668417;3472596,1657015;3417195,1605202;3408881,1622686;3405776,1648099;3401773,1636228;3400309,1637903;3404508,1650357;3401970,1668418;3407045,1683092;3410979,1682898;3408313,1675190;3410851,1657129;3417195,1605202;3523778,1574724;3526316,1575853;3525046,1623264;3526316,1656000;3522509,1715828;3518703,1749693;3507283,1799362;3503477,1841129;3484444,1917890;3466680,1984491;3434960,1996909;3437497,1990136;3442573,1942725;3461604,1893056;3476830,1885155;3476830,1885153;3493326,1799362;3502207,1758724;3509820,1716958;3516165,1677448;3518703,1640197;3519971,1608589;3522509,1591656;3523778,1574724;178704,1051322;179335,1051603;179395,1051445;255257,889522;227342,935804;204503,952737;204448,953818;202240,997032;202304,996929;204503,953865;227342,936932;255257,890650;256208,891214;256683,890368;270481,791313;252718,802601;226073,852270;232168,856609;232367,855847;227342,852270;253987,802601;269717,792606;368182,726970;366580,728111;359777,751381;355494,763092;238761,952737;222265,999018;207039,1046429;174050,1145767;152480,1213497;142329,1264295;137254,1290258;133447,1316222;122028,1386209;118221,1429105;124566,1474259;127539,1449655;127103,1441522;132179,1394111;143598,1324123;152655,1314453;165807,1236150;165168,1222528;177704,1190557;185162,1163715;182932,1168344;175319,1166086;156286,1214627;157555,1241719;148673,1293645;147405,1302676;134716,1316222;138522,1290258;143598,1264295;153748,1213497;175319,1145767;208309,1046429;223535,999018;240029,952737;356762,763092;368182,726970;391023,614086;391021,614086;397365,618602;397365,618600;619657,453371;619413,453544;618672,454289;608310,463951;605690,467341;603978,469062;596573,478626;519174,559902;497604,582479;476034,606184;380653,699974;477302,605056;498872,581349;520443,558773;597841,477497;605690,467341;618672,454289;651866,375531;640915,378925;632770,381615;630832,383803;616874,395091;581347,415410;557239,439116;534400,462821;519174,475239;518658,474663;504265,490055;479840,517006;440507,555387;446850,562159;446971,562064;441775,556515;481108,518135;520443,475239;535669,462822;558508,439116;582615,415411;618142,395092;632100,383804;647326,378724;652132,377397;2489676,171583;2554386,197546;2582300,217865;2520128,190773;2489676,171583;2279049,89177;2329803,99336;2400858,130944;2279049,89177;1515211,81699;1488565,84662;1431467,91435;1375638,102723;1351531,109496;1323616,116269;1262534,126945;1251292,130945;1173894,154650;1097764,181742;1044473,203190;1008945,215607;921395,251730;879524,275436;838921,299141;774210,342036;713306,384932;655016,430171;660015,435730;672386,428181;682916,421198;720919,391705;781823,348809;846533,305914;887136,282208;929008,258503;1016557,222380;1050816,206576;1104107,185128;1180237,158036;1257636,134331;1290148,128649;1305854,123874;1519626,82845;1968978,57429;1996098,59828;2032895,71116;2004981,67730;1946614,57570;1968978,57429;2116638,48539;2168660,51925;2232102,74502;2153434,62085;2116638,48539;1692213,48257;1545662,55312;1444155,67729;1395939,79017;1354067,92563;1295701,99336;1074923,174969;994987,206576;970879,214477;949309,224638;908706,243827;845265,273177;797049,307042;657477,404122;628309,426687;599774,449867;600379,450405;380871,679558;336461,733742;316159,766478;295858,796956;257793,860171;216387,918220;215922,920000;201964,953865;191813,969669;189276,971926;178015,1005227;175319,1024982;172781,1053202;155018,1099485;138522,1145767;120759,1213497;110608,1275584;104264,1337669;113146,1294773;113969,1291233;115683,1274454;125834,1212369;129012,1213312;129288,1212263;125835,1211239;143599,1143509;160093,1097226;177776,1051157;176589,1050945;179126,1022725;193083,969669;203234,953865;203575,953040;217191,920000;259062,861301;297127,798086;317429,767608;337730,734871;382140,680687;601648,451534;660015,404123;799586,307043;847802,273178;911244,243828;951847,224638;973418,214479;997525,206576;1077462,174969;1298240,99337;1356606,92564;1398477,79018;1446693,67730;1548200,55312;1694751,48680;1812544,52197;1870484,0;1930119,3386;1991023,9031;2031626,18061;2058272,29350;2091262,23705;2140746,33865;2171198,41766;2169929,42896;2168660,50797;2116638,47411;2098875,42896;2081111,39509;2046852,32736;2012594,25963;1977066,21447;1937733,21447;1906012,21447;1856528,21447;1854203,20787;1832419,30478;1840032,41766;1916162,55312;1882284,55839;1882855,55878;1918700,55312;1949152,58699;2007518,68858;2035433,72245;2082380,81276;2130596,90307;2177542,100466;2224490,112884;2247329,118527;2270168,125300;2270463,125539;2286841,128052;2326531,141174;2332075,148647;2333610,149006;2369137,161423;2399589,172711;2430041,185129;2452880,196417;2468107,203190;2484601,211092;2540430,239313;2611484,279951;2648281,302528;2649347,303204;2668151,313368;3384206,1511510;3383671,1520956;3398163,1522798;3412119,1531829;3418464,1562307;3442571,1598429;3452723,1599251;3452723,1590528;3463038,1565037;3462873,1560050;3473023,1529571;3486981,1529571;3508551,1517154;3511088,1566823;3504745,1590528;3497132,1613105;3493325,1650357;3492057,1669546;3489519,1688737;3484109,1691947;3484444,1693251;3489627,1690177;3492057,1671804;3493325,1652614;3497132,1615362;3504745,1592786;3511088,1569081;3521239,1575854;3519971,1592786;3517433,1609719;3516164,1641326;3513626,1678577;3507283,1718087;3499670,1759853;3490787,1800491;3474293,1886283;3459067,1894185;3440034,1943854;3434958,1991265;3432421,1998038;3410851,2049964;3404506,2054480;3377861,2109792;3405776,2054480;3412119,2049964;3371516,2152688;3349947,2162848;3345474,2170808;3346141,2171877;3351216,2162847;3372786,2152688;3357560,2191068;3329646,2236222;3315689,2258798;3300463,2281375;3289043,2298307;3272549,2331044;3254785,2362651;3226870,2396516;3198956,2428124;3200119,2425993;3168503,2464246;3099986,2530848;3086497,2549312;3099986,2531976;3168503,2465375;3116481,2535362;3089676,2560339;3068159,2574411;3066996,2576002;3053543,2585209;3053039,2588418;2993403,2642602;2929962,2694529;2927028,2696422;2905854,2720491;2855101,2754356;2807666,2786008;2807495,2786191;2855101,2755486;2905854,2721621;2863982,2758872;2829883,2778627;2806294,2787490;2805616,2788223;2780239,2802897;2770677,2806840;2746616,2824204;2723142,2839020;2687614,2859339;2676196,2860468;2663503,2865487;2661530,2866820;2677464,2861596;2688884,2860468;2643206,2890946;2614022,2904493;2584839,2916910;2564226,2919660;2560731,2921425;2464299,2958676;2459383,2959670;2430041,2976737;2446536,2981253;2385632,3004959;2390707,2989155;2370405,2995928;2351374,3001572;2312039,3012860;2306784,3007249;2287930,3010602;2265091,3015118;2218145,3025278;2216597,3025918;2261286,3016246;2284125,3011731;2303157,3008345;2310770,3013988;2350104,3002700;2369136,2997056;2389437,2990283;2384362,3006087;2331071,3028664;2328459,3028013;2291738,3041080;2261286,3048983;2215607,3059142;2196734,3057731;2157258,3064565;2155972,3067044;2050659,3085106;2026550,3079461;2006249,3079461;1970721,3089621;1939001,3091879;1907280,3093007;1903834,3091694;1874925,3096253;1840032,3090749;1841302,3089621;1847645,3081718;1818462,3078333;1832419,3071560;1874291,3070430;1914894,3069302;1973259,3070430;2013862,3067044;2089992,3052369;2140746,3042210;2178811,3041080;2181459,3039987;2144553,3041082;2093799,3051241;2017669,3065916;1977066,3069302;1918700,3068174;1878097,3069302;1836225,3070431;1837494,3065916;1846376,3054628;2237177,2997056;2502364,2907879;2572150,2875142;2611484,2857081;2652087,2837891;2728217,2797253;2789121,2755486;2903317,2676467;2935037,2653891;2965489,2630186;3011167,2592933;3030200,2564713;3057539,2542417;3057759,2541017;3031470,2562456;3012437,2590676;2966758,2627928;2936306,2651633;2904586,2674210;2790391,2753228;2729487,2794996;2653357,2835634;2612754,2854823;2573419,2872885;2503634,2905621;2238447,2994799;1847645,3052370;1818462,3052370;1814655,3043339;1784203,3042210;1756289,3052370;1675083,3053498;1615449,3051241;1586265,3048983;1557082,3044468;1574662,3027786;1571039,3028664;1505542,3017873;1502522,3018505;1376908,2998186;1327422,2989155;1284282,2982382;1232260,2960934;1167549,2939486;1100301,2915780;1111720,2907879;1158668,2915780;1178969,2931584;1248754,2949645;1387058,2981253;1421316,2986898;1458113,2992541;1498716,3000444;1543460,3009051;1546930,3008345;1588802,3013990;1590071,3011732;1650975,3013990;1661125,3015118;1755019,3015118;1823536,3017375;1904742,3011732;1914893,3011732;1918700,3020763;1998636,3011732;2051927,3000444;2082379,2995928;2101412,2993671;2143283,2984640;2177542,2977867;2211800,2969964;2274640,2960289;2282856,2957548;2216877,2967707;2182618,2975609;2148360,2982382;2106488,2991413;2087456,2993671;2057004,2998186;1974529,3004959;1918700,3009474;1908549,3009474;1827344,3015118;1758827,3012860;1664933,3012860;1654782,3011732;1615449,2997056;1593878,3009474;1593823,3009571;1611642,2999314;1650976,3013988;1590072,3011731;1590552,3011455;1550737,3006087;1503791,2997056;1463188,2989155;1426391,2983510;1392134,2977867;1253830,2946259;1184044,2928198;1163743,2912394;1116795,2904492;1047010,2872885;1026709,2874014;954384,2841277;941696,2820958;944234,2819830;988644,2841277;1033052,2862726;1045741,2855953;993719,2825474;950579,2808542;890943,2778062;840189,2748713;760253,2718235;729801,2695658;736145,2693400;766597,2701302;703155,2642602;667628,2616640;634638,2590676;592767,2560198;531863,2500369;527684,2488750;515367,2477792;473496,2437154;468421,2416835;451925,2396516;449961,2393775;430355,2381841;392289,2333301;370720,2288148;368182,2288148;339000,2238479;311085,2188811;281901,2131241;255257,2072541;281901,2112050;308548,2161719;317429,2188811;321100,2193600;316582,2172700;304799,2153675;285619,2115305;262868,2081571;234954,2013841;211038,1944410;203186,1924170;168982,1802709;153856,1714534;153748,1716958;155018,1735019;161361,1776786;168974,1819682;156286,1782430;147405,1735019;137254,1735019;130909,1692123;122028,1665031;114415,1639068;92844,1618749;86501,1618749;80156,1590528;77618,1554405;82693,1503608;85231,1485547;89553,1473159;87452,1444909;90306,1403141;95382,1394676;95382,1389595;85231,1406528;76350,1395240;59854,1374921;56841,1358835;56049,1360246;50973,1405399;47166,1450552;43360,1485547;43360,1557791;44628,1595043;47166,1632294;35747,1667289;33210,1667289;25597,1599559;25597,1529571;31940,1475387;43355,1485541;33210,1474259;30672,1433620;33210,1371534;34478,1354602;38285,1326381;53511,1275584;61097,1241838;58586,1233816;49704,1278970;34478,1329768;30672,1357988;29402,1374921;26865,1437006;29402,1477644;23059,1531829;23059,1601816;30672,1669546;33210,1669546;49704,1733891;58586,1786945;77618,1841129;107595,1957646;110211,1979977;115685,1979977;143599,2039804;153750,2070283;134716,2044320;114415,2003682;113147,2014970;102108,1984526;94114,1985620;85231,1959658;54779,1897571;35747,1842259;34478,1795976;25597,1741792;19252,1687608;5295,1648099;14176,1438136;23059,1383952;15446,1354602;30672,1273326;34478,1254135;44628,1188663;71275,1141252;64930,1205596;71272,1194567;75080,1168203;76350,1138994;87769,1101742;105533,1045300;127103,987730;128719,986112;138524,940319;152480,907582;168976,880490;201965,824048;228610,773251;266675,707779;294590,679558;317429,640049;336462,615215;356763,606184;361839,599411;382140,563288;421473,522650;422544,539635;419675,546775;460807,509104;481108,485399;507754,462822;510051,465092;509024,463951;542013,434601;575003,407509;610531,373644;660015,340907;713306,305914;745168,286137;766597,268662;804662,248343;845265,229153;850640,226694;864456,214620;887137,199803;912038,188515;929654,184907;932814,182870;1277937,58698;1290743,56221;1326153,45152;1350578,40778;1363315,40682;1368025,39509;1657320,5644;1739476,5362;1827344,6772;1828980,7863;1871754,3386;1911087,9029;1950421,15803;1970715,19907;1949152,14674;1909817,7901;1870484,2258;187048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8" style="position:absolute;left:50717;top:1382;width:30766;height:2743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672649,2728323;1658271,2735318;1659132,2735652;1792202,2657309;1745713,2667310;1675981,2675311;1672661,2667310;1721362,2663309;1792202,2657309;1913126,2646839;1910288,2647564;1911743,2647307;1045622,2631805;1094877,2643307;1115908,2644307;1174572,2670311;1201136,2675311;1202798,2675812;1208885,2670311;1232128,2676311;1255373,2681311;1301172,2690936;1301861,2690313;1354991,2698314;1380448,2702314;1405906,2704315;1457928,2706315;1528767,2705314;1531842,2705314;1538730,2701814;1554226,2697313;1569998,2697063;1580790,2698313;1583696,2705314;1608461,2705314;1600714,2715315;1596286,2720316;1581897,2726317;1555332,2726317;1521020,2724317;1446860,2722317;1391516,2718316;1342815,2712316;1294113,2705314;1219953,2695313;1162397,2678312;1163063,2677875;1129191,2668310;1099305,2656309;1064993,2646308;1029573,2635306;1045622,2631805;1697178,2610364;1680267,2612696;1563311,2618032;1601820,2622304;1611783,2620304;1680408,2613304;1691701,2611319;1802259,2595873;1744819,2603794;1764529,2604302;1792893,2599552;2011938,2593559;1831780,2636909;1922950,2618555;856903,2573299;984191,2622304;1029573,2635306;1063885,2646307;1098199,2656308;1128083,2668309;1121442,2673311;1103732,2670310;1040642,2649308;1009650,2638306;978658,2626305;937703,2613304;902284,2599302;874613,2586300;856903,2573299;908926,2548296;969803,2576300;962055,2580300;891216,2549296;908926,2548296;684232,2480289;759499,2518293;774995,2534295;739575,2517292;713011,2502291;684232,2480289;816216,2454626;816226,2454910;819964,2458998;820376,2457285;2432666,2388975;2428647,2389277;2362235,2432283;2296929,2464287;2250441,2489289;2224984,2499290;2198419,2509291;2166320,2524294;2141969,2537295;2106549,2550297;2070023,2562298;2060061,2571299;2044565,2576300;2005825,2582300;1956016,2596302;1910635,2609303;1860826,2622305;1798842,2636307;1711400,2649308;1709186,2652309;1667143,2661806;1668233,2662310;1714922,2651763;1715828,2649308;1803270,2636307;1865254,2622305;1915063,2609303;1960445,2596302;2010253,2582300;2048994,2576300;2022768,2590518;2023535,2590301;2051207,2575299;2066703,2570299;2067735,2570041;2074451,2563298;2110978,2551296;2146397,2538295;2170748,2525293;2202847,2510292;2229411,2500291;2247628,2493135;2257084,2487289;2303572,2462286;2368876,2430283;534617,2375145;538819,2378402;540253,2379062;2440094,2349037;2439715,2349273;2439715,2349558;2441475,2349785;2441929,2349273;2464007,2334108;2457473,2338187;2456318,2339272;2460798,2336680;444240,2283732;486042,2328203;452898,2292266;2542377,2283703;2542279,2283734;2541546,2288266;2523837,2306268;2502806,2327270;2504074,2327006;2523837,2307268;2541546,2289266;2542377,2283703;552427,2261183;554619,2263592;554729,2263263;388701,2238259;417479,2255262;418892,2256765;432006,2259387;461753,2284265;502707,2314268;520417,2336271;530378,2347273;572439,2379276;560264,2388277;521093,2348950;519311,2349273;519311,2349273;556379,2386488;560264,2388277;572440,2379276;677591,2454284;656561,2460285;664309,2465286;633317,2466286;613393,2454284;594577,2441284;548089,2406279;504921,2371275;465074,2336271;446258,2319269;428548,2301267;435189,2293266;457326,2311268;481677,2328270;511562,2357274;514102,2359242;481677,2328270;458433,2311268;436295,2293266;411944,2266263;388701,2238259;2827117,2079241;2826556,2079459;2814465,2105675;2815496,1953947;2786164,1992231;2771774,2016234;2757385,2038236;2723072,2079241;2693187,2120246;2666622,2153250;2664406,2154473;2662594,2156900;2665515,2155250;2692080,2122247;2721966,2081242;2756278,2040237;2770667,2018235;2785056,1994232;2814942,1955227;2903906,1950476;2894636,1969229;2874712,2005233;2894636,1969229;2903906,1950476;2930056,1940226;2915666,1979230;2890209,2021235;2864750,2064240;2841507,2091243;2857003,2063240;2870285,2035236;2880246,2020235;2893529,2000233;2905705,1980230;2930056,1940226;2858411,1854496;2831544,1897220;2831050,1898247;2858109,1855215;2873146,1757730;2840855,1837447;2772928,1962904;2762982,1977112;2762919,1977230;2739674,2013234;2716431,2052239;2689866,2082242;2667729,2116246;2537119,2249261;2493951,2282266;2489809,2285110;2488022,2286745;2469972,2300041;2455211,2315269;2400974,2352274;2392476,2357124;2369393,2374127;2366059,2376083;2361127,2380277;2317960,2406280;2274792,2430283;2269852,2432545;2240623,2449699;2231561,2453829;2222770,2459286;2192884,2474288;2164962,2484182;2102726,2512546;1956718,2561751;1854973,2585390;1937200,2571299;1952696,2568298;2002504,2552296;2033496,2543295;2083306,2520292;2139755,2502290;2175922,2489475;2191778,2481288;2206166,2477289;2226090,2467287;2231325,2463999;2244908,2452285;2274792,2436283;2308792,2421224;2321280,2414280;2364449,2388277;2383265,2372275;2404296,2360274;2458531,2323270;2497272,2290265;2540439,2257262;2671049,2124246;2689023,2096637;2689866,2094243;2718644,2054238;2727499,2042237;2739273,2027481;2742995,2021235;2766239,1985230;2811621,1900220;2855895,1809210;2868901,1772205;2994252,1669194;2990932,1671194;2990932,1671194;3004707,1609921;3004310,1611690;3007535,1615187;3017497,1625189;3024138,1621188;3024306,1620421;3019711,1623188;3008642,1614187;2994842,1496311;2994069,1496349;2992668,1496420;2993146,1501174;2992040,1526178;2987612,1541179;2961048,1579183;2954407,1612188;2947765,1623188;2936697,1671194;2924521,1709198;2911238,1746203;2903491,1775206;2894636,1805210;2901698,1795284;2907918,1774205;2913452,1744202;2926734,1707198;2938910,1669194;2949979,1621188;2956620,1610186;2963261,1577183;2989826,1539179;2972116,1616187;2958834,1680194;2928948,1762204;2923036,1770514;2920508,1782957;2912346,1804210;2881354,1865216;2866964,1897220;2858109,1914223;2847040,1932225;2817156,1980230;2785056,2027235;2744103,2090243;2698721,2152250;2668836,2187254;2636737,2221258;2625668,2235260;2613493,2249261;2594676,2263263;2563901,2294051;2564790,2297267;2532692,2327270;2498378,2349273;2470707,2369275;2444494,2386584;2448570,2386278;2477348,2367275;2505021,2347273;2539333,2325270;2571432,2295267;2570325,2291266;2601317,2260263;2620134,2246261;2632309,2232260;2643378,2218258;2675477,2184254;2705362,2149250;2750744,2087242;2791697,2024236;2823797,1977230;2853682,1929224;2864750,1911222;2873605,1894220;2887995,1862217;2918987,1801209;2931162,1760205;2961048,1678195;2974330,1614188;2992040,1537178;2996033,1523651;2993146,1523177;2994252,1498174;3018603,1475171;3005714,1523696;3005715,1523696;3018604,1475172;3028566,1465170;3021924,1478172;3021924,1478172;3020402,1505424;3019711,1531178;3008642,1561952;3008642,1565467;3021924,1531178;3024138,1478171;3029299,1468069;2980970,1422164;2973716,1437656;2971009,1460170;2967517,1449652;2966240,1451137;2969903,1462170;2967689,1478172;2972116,1491173;2975548,1491001;2973223,1484172;2975436,1468170;2980970,1422164;3073948,1395162;3076161,1396161;3075054,1438166;3076161,1467170;3072840,1520176;3069520,1550179;3059558,1594184;3056238,1631189;3039634,1699197;3024138,1758204;2996467,1769205;2998681,1763205;3003108,1721200;3019711,1677195;3032993,1670194;3032993,1670193;3047383,1594184;3055130,1558180;3061772,1521176;3067306,1486172;3069520,1453169;3070626,1425165;3072840,1410163;3073948,1395162;155891,931442;156442,931691;156495,931551;222672,788092;198321,829096;178397,844098;178349,845056;176423,883343;176477,883251;178397,845098;198321,830096;222672,789091;223501,789591;223916,788841;235953,701081;220457,711082;197213,755087;202531,758931;202704,758256;198321,755087;221564,711082;235286,702227;321182,644075;319784,645086;313849,665703;310113,676079;208282,844098;193892,885102;180610,927107;151831,1015118;133015,1075125;124160,1120130;119733,1143132;116412,1166136;106450,1228143;103129,1266147;108664,1306152;111258,1284354;110878,1277148;115305,1235143;125267,1173136;133167,1164569;144640,1095194;144084,1083125;155019,1054801;161525,1031019;159580,1035120;152939,1033120;136335,1076125;137443,1100128;129694,1146133;128588,1154134;117519,1166136;120839,1143132;125267,1120130;134121,1075125;152939,1015118;181717,927107;194999,885102;209388,844098;311219,676079;321182,644075;341106,544063;341105,544063;346639,548064;346639,548063;540554,401674;540341,401827;539697,402486;530655,411047;528369,414052;526877,415576;520417,424049;452899,496058;434082,516060;415266,537062;332096,620121;416372,536062;435188,515059;454005,495057;521523,423049;528369,414052;539697,402486;568652,332710;559098,335717;551993,338100;550303,340039;538127,350040;507134,368042;486105,389045;466181,410047;452899,421048;452447,420538;439893,434175;418586,458053;384273,492057;389807,498057;389913,497973;385380,493057;419692,459053;454005,421048;467287,410048;487211,389045;508241,368043;539233,350041;551409,340040;564691,335539;568884,334363;2171855,152018;2228304,175020;2252655,193022;2198419,169019;2171855,152018;1988116,79009;2032390,88009;2094374,116012;1988116,79009;1321786,72383;1298541,75008;1248732,81009;1200030,91010;1179000,97011;1154649,103011;1101364,112470;1091557,116013;1024040,137015;957628,161018;911140,180021;880147,191022;803773,223025;767248,244028;731828,265030;675377,303035;622248,341039;571400,381119;575760,386045;586552,379356;595737,373170;628889,347040;682019,309035;738468,271031;773888,250028;810415,229026;886787,197022;916673,183021;963162,164018;1029573,140015;1097091,119013;1125454,113980;1139154,109749;1325637,73399;1717625,50880;1741285,53006;1773384,63007;1749033,60007;1698118,51005;1717625,50880;1846437,43004;1891818,46004;1947161,66007;1878536,55006;1846437,43004;1476192,42755;1348349,49005;1259800,60006;1217740,70007;1181213,82008;1130297,88009;937703,155018;867971,183021;846940,190021;828124,199023;792705,216024;737362,242027;695301,272031;573546,358041;548102,378032;523209,398569;523737,399046;332250,602069;293510,650075;275800,679078;258090,706081;224884,762088;188764,813516;188358,815094;176182,845098;167327,859099;165114,861100;155291,890603;152939,908106;150725,933108;135229,974113;120839,1015118;105343,1075125;96488,1130131;90954,1185137;98702,1147133;99420,1143997;100916,1129131;109770,1074125;112543,1074961;112784,1074032;109772,1073124;125268,1013117;139656,972112;155082,931296;154046,931108;156260,906105;168435,859099;177290,845098;177587,844367;189466,815094;225992,763088;259197,707082;276907,680079;294617,651075;333358,603070;524844,400047;575760,358042;697515,272032;739575,242028;794919,216025;830338,199023;849155,190022;870185,183021;939918,155018;1132512,88010;1183428,82010;1219953,70008;1262014,60007;1350563,49005;1478406,43129;1581162,46245;1631706,0;1683728,3000;1736857,8001;1772277,16002;1795522,26003;1824300,21002;1867467,30003;1894032,37004;1892925,38004;1891818,45005;1846437,42005;1830941,38004;1815445,35004;1785559,29003;1755675,23002;1724682,19002;1690370,19002;1662698,19002;1619531,19002;1617503,18417;1598500,27003;1605141,37004;1671553,49005;1642000,49471;1642498,49506;1673767,49005;1700331,52006;1751247,61007;1775598,64007;1816553,72008;1858613,80009;1899567,89010;1940521,100012;1960445,105012;1980368,111012;1980625,111224;1994912,113450;2029536,125076;2034373,131697;2035711,132015;2066703,143016;2093268,153017;2119833,164019;2139756,174020;2153039,180021;2167427,187021;2216129,212025;2278113,248029;2310213,268031;2311141,268631;2327546,277635;2952193,1339155;2951724,1347525;2964368,1349156;2976543,1357157;2982077,1384160;3003107,1416164;3011963,1416891;3011963,1409163;3020961,1386579;3020817,1382161;3029672,1355157;3041848,1355157;3060664,1344156;3062878,1388162;3057344,1409163;3050703,1429166;3047382,1462170;3046275,1479172;3044062,1496174;3039341,1499017;3039634,1500173;3044156,1497450;3046275,1481172;3047382,1464170;3050703,1431166;3057344,1411164;3062878,1390162;3071733,1396162;3070626,1411164;3068413,1426166;3067305,1454169;3065092,1487173;3059558,1522177;3052917,1559181;3045168,1595185;3030779,1671194;3017497,1678195;3000894,1722200;2996466,1764205;2994252,1770206;2975436,1816211;2969901,1820212;2946658,1869217;2971009,1820212;2976543,1816211;2941123,1907221;2922307,1916223;2918405,1923276;2918987,1924223;2923414,1916222;2942230,1907221;2928948,1941225;2904597,1981230;2892422,2001232;2879140,2021235;2869178,2036236;2854789,2065240;2839293,2093243;2814942,2123247;2790591,2151250;2791605,2149362;2764025,2183253;2704255,2242261;2692486,2258620;2704255,2243260;2764025,2184253;2718644,2246260;2695261,2268388;2676489,2280856;2675476,2282266;2663741,2290423;2663301,2293266;2611278,2341272;2555935,2387277;2553375,2388955;2534905,2410279;2490631,2440283;2449250,2468325;2449102,2468488;2490631,2441284;2534905,2411280;2498378,2444283;2468632,2461786;2448054,2469639;2447463,2470287;2425325,2483288;2416983,2486782;2395995,2502166;2375517,2515292;2344525,2533294;2334564,2534295;2323491,2538742;2321770,2539922;2335670,2535294;2345633,2534295;2305785,2561297;2280327,2573300;2254870,2584301;2236888,2586738;2233839,2588301;2149717,2621304;2145428,2622185;2119833,2637306;2134221,2641307;2081092,2662310;2085519,2648308;2067810,2654309;2051207,2659309;2016894,2669310;2012310,2664338;1995863,2667310;1975939,2671310;1934986,2680312;1933636,2680879;1972619,2672310;1992543,2668309;2009145,2665310;2015787,2670310;2050100,2660308;2066702,2655308;2084412,2649308;2079985,2663309;2033496,2683312;2031218,2682735;1999184,2694312;1972619,2701314;1932772,2710314;1916308,2709065;1881872,2715119;1880749,2717316;1788880,2733317;1767849,2728316;1750140,2728316;1719148,2737318;1691477,2739318;1663804,2740318;1660798,2739154;1635580,2743194;1605141,2738318;1606249,2737318;1611783,2730317;1586325,2727317;1598500,2721316;1635027,2720315;1670447,2719316;1721361,2720315;1756781,2717316;1823193,2704314;1867467,2695313;1900673,2694312;1902983,2693343;1870788,2694313;1826514,2703314;1760102,2716316;1724682,2719316;1673767,2718316;1638347,2719316;1601820,2720316;1602928,2716316;1610675,2706315;1951589,2655308;2182923,2576300;2243800,2547296;2278113,2531294;2313533,2514293;2379945,2478288;2433074,2441284;2532692,2371275;2560363,2351273;2586927,2330271;2626774,2297267;2643378,2272264;2667227,2252511;2667418,2251270;2644485,2270264;2627882,2295267;2588035,2328271;2561470,2349273;2533799,2369275;2434181,2439283;2381052,2476288;2314640,2512292;2279221,2529294;2244908,2545296;2184031,2574300;1952696,2653308;1611783,2704315;1586325,2704315;1583004,2696314;1556439,2695313;1532088,2704315;1461249,2705314;1409227,2703314;1383769,2701314;1358312,2697313;1373646,2682534;1370487,2683312;1313351,2673752;1310716,2674311;1201137,2656309;1157969,2648308;1120336,2642307;1074955,2623305;1018505,2604303;959842,2583300;969803,2576300;1010757,2583300;1028467,2597302;1089344,2613304;1209992,2641307;1239877,2646308;1271977,2651308;1307396,2658309;1346429,2665935;1349456,2665310;1385983,2670311;1387089,2668310;1440218,2670311;1449073,2671310;1530981,2671310;1590752,2673311;1661591,2668310;1670446,2668310;1673767,2676311;1743499,2668310;1789987,2658309;1816551,2654309;1833155,2652309;1869681,2644308;1899567,2638307;1929451,2631306;1984269,2622733;1991437,2620305;1933880,2629305;1903994,2636307;1874109,2642307;1837582,2650308;1820980,2652309;1794415,2656309;1722469,2662310;1673767,2666310;1664912,2666310;1594073,2671310;1534302,2669310;1452394,2669310;1443540,2668310;1409227,2655308;1390410,2666310;1390363,2666396;1405906,2657309;1440220,2670310;1387090,2668309;1387509,2668065;1352777,2663309;1311824,2655308;1276404,2648308;1244304,2643307;1214420,2638307;1093771,2610304;1032894,2594302;1015185,2580300;974230,2573299;913353,2545296;895644,2546296;832552,2517292;821483,2499290;823697,2498291;862438,2517292;901177,2536295;912246,2530294;866865,2503291;829232,2488290;777209,2461286;732934,2435283;663203,2408280;636638,2388278;642172,2386278;668736,2393278;613393,2341272;582401,2318270;553623,2295267;517097,2268264;463967,2215257;460322,2204963;449578,2195255;413052,2159251;408624,2141249;394235,2123247;392521,2120818;375417,2110244;342211,2067240;323395,2027235;321182,2027235;295724,1983230;271373,1939225;245915,1888220;222672,1836214;245915,1871217;269160,1915222;276907,1939225;280109,1943468;276168,1924953;265889,1908097;249157,1874100;229312,1844214;204961,1784207;184100,1722698;177248,1704761;147411,1597150;134216,1519029;134121,1521176;135229,1537178;140763,1574183;147404,1612188;136335,1579183;128588,1537178;119733,1537178;114198,1499174;106450,1475171;99809,1452169;80992,1434167;75458,1434167;69923,1409163;67710,1377160;72137,1332155;74351,1316153;78121,1305178;76288,1280149;78778,1243144;83206,1235644;83206,1231143;74351,1246145;66603,1236144;52214,1218142;49585,1203890;48894,1205140;44466,1245144;41145,1285149;37825,1316153;37825,1380160;38931,1413164;41145,1446167;31184,1477171;28970,1477171;22329,1417164;22329,1355157;27863,1307152;37820,1316148;28970,1306152;26756,1270148;28970,1215141;30076,1200140;33398,1175136;46680,1130131;53298,1100234;51107,1093127;43359,1133131;30076,1178137;26756,1203139;25649,1218142;23435,1273148;25649,1309152;20115,1357157;20115,1419165;26756,1479172;28970,1479172;43359,1536179;51107,1583184;67710,1631189;93860,1734420;96142,1754204;100917,1754204;125268,1807210;134123,1834213;117519,1811210;99809,1775206;98703,1785207;89073,1758235;82100,1759204;74351,1736202;47786,1681195;31184,1632190;30076,1591185;22329,1543179;16794,1495173;4619,1460170;12367,1274148;20115,1226143;13474,1200140;26756,1128131;30076,1111129;38931,1053122;62176,1011117;56641,1068124;62174,1058353;65496,1034995;66603,1009117;76565,976113;92061,926107;110878,875101;112287,873668;120840,833096;133015,804093;147405,780090;176183,730084;199427,685079;232633,627072;256984,602069;276907,567065;293511,545063;311220,537062;315648,531061;333358,499058;367670,463053;368604,478102;366101,484427;401982,451052;419692,430050;442936,410048;444939,412058;444044,411047;472822,385044;501601,361041;532593,331038;575760,302034;622248,271031;650043,253510;668736,238027;701942,220025;737362,203023;742051,200844;754104,190147;773889,177020;795611,167019;810978,163823;813735,162018;1114801,52005;1125971,49811;1156862,40004;1178169,36128;1189280,36043;1193389,35004;1445753,5000;1517422,4750;1594073,6000;1595500,6967;1632813,3000;1667126,8000;1701439,14001;1719142,17637;1700331,13001;1666018,7000;1631706,2000;163170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rect id="Rectangle 2" o:spid="_x0000_s1029" style="position:absolute;left:106;top:3721;width:77552;height:357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" fillcolor="#2c567a [3204]" stroked="f" strokeweight="2pt"/>
                <v:shape id="Freeform: Shape 10" o:spid="_x0000_s1030" style="position:absolute;left:42211;top:22647;width:6870;height:612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373541,609452;370330,611014;370522,611089;400240,593589;389858,595823;374285,597610;373544,595823;384420,594929;400240,593589;427245,591250;426611,591412;426936,591355;233512,587892;244511,590461;249208,590684;262309,596493;268241,597610;268612,597722;269972,596493;275163,597833;280354,598950;290582,601100;290736,600961;302601,602748;308286,603642;313971,604089;325589,604536;341409,604312;342096,604312;343634,603530;347094,602525;350617,602469;353027,602748;353676,604312;359206,604312;357476,606546;356488,607663;353274,609004;347341,609004;339679,608557;323117,608110;310758,607216;299881,605876;289005,604312;272444,602078;259590,598280;259739,598183;252174,596046;245500,593365;237837,591131;229927,588674;233512,587892;379019,583102;375242,583623;349123,584815;357723,585769;359948,585322;375274,583759;377796,583315;402486,579865;389658,581634;394060,581748;400394,580687;449312,579348;409079,589032;429439,584932;191366,574823;219793,585769;229927,588674;237590,591131;245253,593365;251927,596046;250444,597163;246489,596493;232399,591801;225478,589344;218557,586663;209411,583759;201501,580631;195321,577727;191366,574823;202984,569238;216579,575493;214849,576387;199029,569461;202984,569238;152805,554046;169614,562535;173074,566110;165164,562312;159232,558961;152805,554046;182280,548313;182282,548377;183117,549290;183209,548907;543270,533648;542373,533716;527541,543322;512957,550471;502575,556056;496890,558291;490958,560525;483789,563876;478351,566780;470441,569684;462284,572365;460059,574376;456598,575493;447947,576833;436823,579961;426689,582865;415565,585770;401723,588897;382195,591801;381701,592472;372312,594593;372555,594706;382982,592350;383184,591801;402712,588897;416554,585770;427678,582865;437812,579961;448936,576833;457587,575493;451731,578669;451902,578621;458082,575269;461542,574152;461773,574095;463273,572588;471430,569908;479340,567003;484778,564099;491946,560748;497879,558514;501947,556916;504059,555610;514441,550025;529025,542876;119392,530559;120331,531286;120651,531434;544929,524727;544845,524780;544845,524843;545237,524894;545339,524780;550270,521392;548810,522303;548552,522546;549553,521967;99209,510139;108545,520074;101142,512045;567771,510133;567749,510140;567586,511152;563631,515173;558934,519865;559217,519806;563631,515397;567586,511375;567771,510133;123370,505102;123859,505641;123884,505567;86806,499982;93233,503780;93548,504115;96477,504701;103120,510258;112266,516960;116221,521875;118446,524333;127839,531482;125120,533492;116372,524708;115974,524780;124252,533093;125120,533492;127839,531482;151322,548237;146625,549578;148355,550695;141434,550918;136985,548237;132783,545333;122401,537514;112760,529695;103862,521875;99660,518078;95705,514056;97188,512269;102131,516290;107570,520088;114244,526567;114811,527007;107570,520088;102379,516290;97435,512269;91997,506237;86806,499982;631360,464460;631235,464509;628535,470365;628765,436472;622214,445024;619001,450385;615788,455300;608125,464460;601451,473620;595518,480992;595024,481265;594619,481807;595271,481439;601203,474067;607878,464907;615540,455747;618754,450833;621967,445471;628641,436758;654349,433407;651135,442120;645450,451503;639765,461109;634574,467141;638034,460886;641001,454630;643225,451279;646192,446811;648911,442343;654349,433407;638349,414257;632349,423800;632239,424030;638282,414417;641640,392641;634428,410448;619259,438473;617038,441647;617023,441673;611832,449715;606641,458428;600709,465131;595765,472726;566597,502439;556957,509812;556032,510447;555633,510812;551602,513782;548305,517184;536193,525450;534295,526534;529140,530332;528396,530769;527294,531705;517654,537514;508013,542876;506910,543381;500383,547213;498359,548135;496396,549354;489722,552706;483486,554916;469587,561252;436980,572243;414258,577523;432621,574376;436082,573705;447205,570131;454127,568120;465250,562982;477857,558961;485933,556098;489474,554269;492688,553376;497137,551142;498306,550407;501340,547791;508013,544216;515606,540852;518395,539301;528036,533492;532238,529918;536935,527237;549047,518971;557698,511599;567338,504226;596507,474513;600521,468346;600709,467811;607136,458875;609113,456194;611743,452898;612574,451503;617765,443460;627900,424470;637787,404141;640692,395875;668685,372864;667944,373311;667944,373311;671020,359623;670932,360019;671652,360800;673877,363034;675360,362140;675397,361969;674371,362587;671899,360576;668817,334245;668644,334254;668332,334270;668438,335332;668191,340917;667203,344268;661270,352757;659787,360130;658304,362587;655832,373311;653113,381800;650147,390066;648416,396545;646439,403247;648016,401030;649405,396321;650641,389619;653607,381353;656326,372864;658798,362140;660281,359683;661764,352311;667697,343821;663742,361023;660776,375321;654102,393640;652781,395497;652217,398276;650394,403024;643473,416651;640259,423800;638282,427598;635810,431620;629136,442343;621967,452843;612821,466918;602686,480769;596013,488588;588844,496184;586372,499311;583653,502439;579451,505567;572578,512444;572777,513163;565608,519865;557945,524780;551766,529248;545912,533114;546822,533046;553249,528801;559429,524333;567091,519418;574260,512716;574013,511822;580934,504897;585136,501769;587855,498641;590327,495514;597496,487918;604170,480099;614304,466247;623450,452173;630619,441673;637293,430949;639765,426928;641742,423130;644956,415981;651877,402353;654596,393194;661270,374875;664236,360577;668191,343374;669083,340353;668438,340247;668685,334662;674124,329523;671245,340363;671246,340363;674124,329523;676348,327289;674865,330194;674526,336281;674371,342034;671899,348908;671899,349693;674865,342034;675360,330193;676512,327937;665719,317683;664100,321143;663495,326172;662715,323823;662430,324154;663248,326619;662753,330194;663742,333098;664508,333059;663989,331534;664483,327959;665719,317683;686483,311651;686978,311874;686730,321257;686978,327736;686236,339576;685494,346278;683270,356108;682528,364374;678820,379566;675360,392747;669180,395204;669674,393864;670663,384481;674371,374651;677337,373087;677337,373087;680551,356108;682281,348066;683764,339800;685000,331981;685494,324608;685742,318353;686236,315002;686483,311651;34814,208065;34937,208121;34949,208089;49728,176044;44290,185203;39840,188554;39830,188768;39399,197321;39412,197300;39840,188778;44290,185426;49728,176267;49913,176379;50006,176211;52694,156607;49233,158841;44042,168671;45230,169530;45268,169379;44290,168671;49480,158841;52545,156863;71727,143873;71415,144099;70090,148704;69255,151022;46514,188554;43301,197714;40334,207097;33907,226757;29705,240161;27728,250214;26739,255353;25997,260491;23773,274342;23031,282832;24267,291768;24846,286899;24762,285289;25750,275906;27975,262055;29739,260141;32302,244644;32177,241948;34619,235621;36072,230309;35638,231225;34155,230778;30447,240384;30694,245746;28964,256023;28717,257810;26245,260491;26986,255353;27975,250214;29952,240161;34155,226757;40582,207097;43548,197714;46761,188554;69502,151022;71727,143873;76177,121533;76177,121533;77412,122426;77412,122426;120718,89726;120671,89760;120526,89908;118508,91820;117997,92491;117664,92831;116221,94724;101143,110809;96940,115277;92738,119969;74157,138530;92985,119745;97187,115054;101390,110586;116468,94500;117997,92491;120526,89908;126993,74321;124860,74992;123273,75525;122895,75958;120176,78192;113255,82213;108558,86905;104109,91596;101143,94054;101042,93940;98238,96986;93480,102320;85817,109916;87053,111256;87077,111237;86064,110139;93727,102543;101390,94054;104356,91596;108805,86905;113502,82213;120423,78192;123142,75958;126109,74953;127045,74690;485025,33958;497632,39096;503070,43117;490958,37755;485025,33958;443992,17649;453879,19659;467722,25915;443992,17649;295185,16169;289994,16755;278871,18096;267994,20330;263298,21670;257860,23011;245960,25123;243770,25915;228692,30606;213860,35968;203478,40213;196557,42670;179501,49819;171344,54511;163434,59202;150827,67692;138962,76181;127607,85134;128580,86235;130991,84741;133042,83359;140445,77522;152310,69032;164917,60543;172827,55851;180984,51160;198040,44011;204714,40883;215096,36638;229927,31277;245006,26585;251340,25461;254399,24516;296045,16396;383586,11366;388869,11840;396038,14074;390599,13404;379229,11394;383586,11366;412352,9606;422486,10276;434846,14745;419520,12287;412352,9606;329668,9551;301117,10947;281342,13404;271949,15638;263792,18319;252421,19659;209411,34628;193838,40883;189141,42447;184939,44458;177029,48255;164670,54064;155277,60766;128086,79979;122404,84445;116845,89032;116962,89139;74199,134490;65547,145213;61592,151692;57637,157724;50222,170235;42155,181723;42065,182075;39346,188778;37368,191905;36874,192352;34680,198943;34155,202852;33660,208437;30200,217597;26986,226757;23526,240161;21548,252448;20312,264736;22042,256246;22203,255546;22537,252225;24514,239938;25133,240124;25187,239917;24515,239714;27975,226310;31188,217150;34633,208033;34402,207991;34896,202405;37615,191905;39593,188778;39659,188614;42312,182075;50469,170458;57885,157948;61840,151916;65795,145437;74446,134713;117210,89362;128580,79979;155771,60766;165164,54064;177524,48256;185434,44458;189636,42447;194332,40883;209905,34628;252916,19660;264287,18319;272444,15638;281837,13404;301612,10947;330162,9634;353110,10330;364398,0;376015,670;387880,1787;395790,3574;400981,5809;407408,4691;417048,6702;422981,8266;422734,8489;422486,10053;412352,9383;408891,8489;405431,7819;398756,6479;392083,5138;385161,4245;377499,4245;371319,4245;361679,4245;361226,4114;356982,6032;358465,8266;373296,10947;366696,11051;366808,11059;373791,10947;379723,11617;391094,13628;396532,14298;405678,16085;415071,17872;424217,19883;433363,22341;437812,23457;442262,24798;442319,24845;445510,25343;453242,27939;454322,29418;454621,29490;461542,31947;467475,34181;473407,36639;477857,38873;480823,40213;484036,41777;494913,47362;508755,55405;515924,59873;516131,60007;519795,62018;659293,299140;659188,301010;662012,301374;664730,303161;665967,309193;670663,316342;672641,316505;672641,314778;674650,309734;674618,308747;676595,302715;679315,302715;683517,300257;684011,310087;682775,314778;681292,319247;680550,326619;680303,330417;679809,334215;678755,334850;678820,335108;679830,334500;680303,330864;680550,327066;681292,319693;682775,315225;684011,310534;685989,311874;685742,315225;685247,318576;685000,324832;684505,332204;683270,340023;681787,348289;680056,356332;676843,373311;673877,374875;670169,384704;669180,394088;668685,395428;664483,405705;663247,406598;658057,417545;663495,406598;664730,405705;656820,426034;652618,428045;651747,429621;651877,429832;652866,428045;657068,426034;654102,433630;648663,442566;645944,447035;642978,451503;640753,454854;637540,461332;634079,467588;628641,474290;623203,480545;623430,480124;617270,487694;603922,500875;601294,504530;603922,501099;617270,487918;607136,501769;601914,506712;597722,509497;597495,509812;594875,511634;594776,512269;583159,522992;570799,533269;570228,533644;566103,538407;556215,545109;546974,551374;546941,551410;556215,545333;566103,538631;557945,546003;551302,549913;546707,551667;546575,551812;541631,554716;539768,555496;535081,558933;530508,561865;523586,565886;521362,566110;518889,567103;518505,567367;521609,566333;523834,566110;514935,572142;509250,574823;503564,577280;499549,577825;498868,578174;480081,585546;479123,585743;473407,589121;476621,590014;464756,594706;465744,591578;461789,592919;458082,594035;450419,596269;449395,595159;445722,595823;441273,596716;432127,598727;431825,598854;440531,596940;444981,596046;448688,595376;450172,596493;457834,594259;461542,593142;465497,591801;464508,594929;454127,599397;453618,599268;446464,601855;440531,603418;431633,605429;427956,605150;420265,606502;420015,606993;399498,610567;394801,609450;390846,609450;383925,611461;377746,611908;371566,612131;370894,611871;365263,612774;358465,611684;358712,611461;359948,609897;354263,609227;356982,607887;365139,607663;373049,607440;384420,607663;392330,606993;407161,604089;417048,602078;424464,601855;424980,601638;417790,601855;407903,603865;393071,606770;385161,607440;373791,607216;365881,607440;357723,607663;357971,606770;359701,604536;435835,593142;487497,575493;501092,569014;508755,565440;516665,561642;531496,553599;543361,545333;565608,529695;571788,525226;577720,520535;586619,513163;590327,507578;595653,503165;595696,502888;590574,507131;586866,512716;577968,520088;572035,524780;565856,529248;543609,544886;531744,553152;516912,561195;509002,564993;501340,568567;487744,575046;436082,592695;359948,604089;354263,604089;353521,602302;347589,602078;342151,604089;326331,604312;314713,603865;309027,603418;303342,602525;306767,599223;306061,599397;293301,597262;292713,597387;268242,593365;258601,591578;250197,590238;240062,585993;227456,581748;214355,577057;216579,575493;225725,577057;229680,580184;243276,583759;270219,590014;276893,591131;284062,592248;291972,593812;300688,595516;301365,595376;309522,596493;309769,596046;321634,596493;323611,596716;341903,596716;355251,597163;371071,596046;373049,596046;373791,597833;389363,596046;399745,593812;405678,592919;409386,592472;417543,590684;424217,589344;430891,587780;443133,585865;444734,585323;431880,587333;425206,588897;418532,590238;410374,592025;406667,592472;400734,593365;384667,594706;373791,595599;371813,595599;355993,596716;342645,596269;324353,596269;322376,596046;314713,593142;310511,595599;310500,595619;313971,593589;321634,596493;309769,596046;309863,595991;302106,594929;292960,593142;285050,591578;277882,590461;271208,589344;244264,583089;230669,579514;226714,576387;217568,574823;203973,568567;200018,568791;185928,562312;183456,558291;183950,558067;192602,562312;201254,566557;203725,565216;193591,559184;185187,555833;173569,549801;163681,543993;148108,537961;142176,533493;143412,533046;149344,534610;136985,522992;130064,517854;123637,512716;115480,506684;103615,494843;102801,492544;100401,490375;92244,482333;91255,478311;88042,474290;87659,473748;83839,471386;76424,461779;72222,452843;71727,452843;66042,443013;60604,433183;54918,421790;49728,410173;54918,417992;60110,427822;61840,433183;62555,434131;61675,429995;59379,426230;55643,418636;51211,411960;45772,398555;41113,384814;39584,380809;32920,356771;29973,339320;29952,339800;30200,343374;31436,351640;32919,360130;30447,352757;28717,343374;26739,343374;25503,334885;23773,329523;22290,324385;18087,320364;16852,320364;15616,314778;15121,307629;16110,297576;16604,294002;17446,291550;17037,285959;17593,277693;18582,276018;18582,275012;16604,278363;14874,276129;11661,272108;11073,268925;10919,269204;9930,278140;9189,287076;8447,294002;8447,308300;8694,315672;9189,323044;6964,329970;6470,329970;4987,316566;4987,302715;6222,291991;8446,294001;6470,291768;5975,283725;6470,271438;6717,268087;7458,262501;10425,252448;11903,245770;11413,244182;9683,253118;6717,263172;5975,268757;5728,272108;5234,284395;5728,292438;4492,303161;4492,317012;5975,330417;6470,330417;9683,343151;11413,353651;15121,364374;20961,387434;21471,391853;22537,391853;27975,403694;29953,409726;26245,404587;22290,396545;22043,398779;19892,392754;18335,392970;16604,387832;10672,375545;6964,364598;6717,355438;4987,344715;3751,333991;1032,326172;2762,284619;4492,273895;3009,268087;5975,252002;6717,248204;8694,235246;13885,225863;12649,238597;13885,236415;14627,231197;14874,225416;17099,218044;20559,206873;24762,195480;25076,195160;26986,186097;29705,179618;32919,174256;39346,163086;44537,153033;51952,140075;57390,134490;61840,126671;65548,121756;69503,119969;70491,118628;74446,111479;82109,103437;82318,106798;81759,108211;89772,100756;93727,96064;98918,91596;99365,92045;99165,91820;105592,86011;112019,80649;118940,73947;128580,67468;138962,60543;145170,56629;149344,53170;156760,49149;164670,45351;165717,44865;168409,42475;172827,39543;177678,37309;181110,36595;181726,36191;248961,11617;251455,11127;258354,8936;263112,8070;265594,8051;266511,7819;322870,1117;338875,1061;355993,1340;356312,1556;364645,670;372308,1787;379970,3127;383924,3940;379723,2904;372060,1564;364398,447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1" style="position:absolute;left:39872;top:8506;width:6540;height:645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3107f"/>
                  <v:stroke joinstyle="miter"/>
                  <v:path arrowok="t" o:connecttype="custom" o:connectlocs="355589,642293;352532,643939;352715,644018;381005,625575;371122,627929;356297,629813;355591,627929;365945,626987;381005,625575;406712,623110;406108,623281;406418,623220;222289,619571;232760,622279;237231,622514;249703,628636;255350,629813;255703,629931;256997,628636;261939,630048;266880,631225;276617,633491;276763,633345;288058,635228;293470,636170;298882,636641;309941,637112;325001,636876;325655,636876;327119,636052;330413,634993;333766,634934;336061,635228;336678,636876;341943,636876;340296,639230;339355,640408;336296,641821;330648,641821;323354,641350;307588,640879;295823,639937;285469,638524;275116,636876;259350,634522;247114,630519;247256,630416;240055,628165;233702,625339;226407,622985;218877,620395;222289,619571;360804,614523;357209,615072;332345,616328;340531,617334;342649,616863;357238,615215;359639,614748;383143,611112;370932,612976;375122,613096;381152,611978;427718,610567;389419,620772;408800,616451;182169,605797;209230,617334;218877,620395;226172,622985;233466,625339;239820,628165;238408,629342;234643,628635;221230,623691;214642,621101;208053,618276;199347,615215;191817,611919;185934,608858;182169,605797;193229,599911;206171,606504;204524,607446;189464,600147;193229,599911;145461,583901;161462,592848;164756,596615;157227,592613;151579,589081;145461,583901;173520,577860;173522,577927;174316,578889;174404,578486;517161,562405;516307,562476;502188,572600;488305,580134;478422,586020;473010,588375;467363,590729;460539,594261;455362,597321;447832,600382;440067,603208;437949,605327;434655,606504;426419,607917;415830,611213;406183,614273;395594,617334;382416,620631;363827,623691;363356,624398;354419,626633;354650,626752;364576,624269;364768,623691;383358,620631;396535,617334;407124,614273;416772,611213;427360,607917;435596,606504;430021,609851;430184,609800;436067,606268;439361,605091;439580,605030;441008,603443;448773,600618;456303,597557;461480,594496;468304,590965;473951,588610;477824,586926;479834,585549;489717,579663;503600,572129;113654,559149;114548,559915;114853,560071;518741,553002;518660,553058;518660,553125;519034,553179;519130,553058;523824,549488;522435,550448;522189,550704;523142,550093;94441,537629;103328,548098;96282,539638;540485,537622;540464,537629;540308,538696;536543,542934;532072,547878;532342,547816;536543,543169;540308,538931;540485,537622;117441,532320;117907,532888;117930,532810;82634,526924;88752,530926;89052,531280;91840,531897;98164,537754;106871,544817;110636,549997;112753,552587;121695,560121;119107,562240;110779,552982;110400,553058;118281,561819;119107,562240;121695,560121;144049,577779;139579,579192;141226,580369;134637,580605;130401,577779;126401,574719;116518,566478;107341,558238;98870,549997;94870,545995;91105,541757;92517,539873;97223,544111;102400,548114;108753,554942;109293,555405;102400,548114;97458,544111;92752,539873;87575,533516;82634,526924;601018,489488;600898,489539;598328,495711;598547,459992;592311,469004;589252,474655;586193,479835;578899,489488;572545,499141;566898,506911;566427,507199;566042,507770;566663,507382;572310,499612;578663,489959;585958,480306;589017,475126;592076,469475;598429,460293;622901,456761;619842,465944;614430,475832;609018,485957;604077,492313;607371,485721;610195,479129;612312,475597;615136,470888;617725,466179;622901,456761;607670,436579;601959,446637;601854,446879;607606,436749;610803,413799;603938,432566;589498,462100;587383,465445;587370,465473;582428,473949;577487,483131;571839,490195;567133,498200;539367,529514;530190,537283;529309,537953;528930,538338;525092,541468;521954,545053;510424,553764;508617,554906;503710,558909;503001,559370;501953,560357;492776,566478;483599,572129;482548,572662;476335,576700;474409,577672;472539,578957;466186,582489;460250,584818;447019,591495;415979,603079;394349,608644;411830,605327;415124,604620;425713,600853;432302,598734;442891,593319;454891,589081;462580,586064;465951,584137;469009,583195;473245,580840;474358,580066;477246,577309;483599,573542;490827,569997;493482,568362;502659,562240;506659,558473;511130,555648;522660,546936;530896,539167;540073,531397;567839,500083;571660,493583;571839,493020;577957,483602;579840,480777;582343,477303;583134,475832;588076,467356;597723,447343;607136,425918;609901,417207;636549,392956;635843,393427;635843,393427;638772,379002;638687,379419;639373,380242;641491,382596;642902,381655;642938,381474;641961,382126;639608,380006;636674,352256;636510,352266;636212,352282;636314,353401;636079,359288;635137,362819;629490,371766;628078,379536;626666,382126;624313,393427;621725,402374;618901,411085;617254,417913;615372,424976;616873,422640;618195,417678;619372,410614;622195,401903;624784,392956;627137,381655;628549,379065;629961,371295;635608,362348;631843,380477;629019,395546;622666,414852;621409,416808;620872,419738;619136,424741;612548,439103;609489,446637;607606,450640;605253,454878;598900,466179;592076,477245;583370,492078;573722,506676;567369,514916;560545,522921;558192,526217;555603,529514;551603,532810;545060,540058;545249,540815;538426,547878;531131,553058;525248,557767;519676,561842;520542,561770;526660,557296;532543,552587;539838,547407;546662,540344;546426,539402;553015,532104;557015,528807;559603,525511;561956,522215;568781,514210;575134,505969;584781,491372;593488,476539;600312,465473;606665,454171;609018,449933;610901,445931;613960,438397;620548,424035;623137,414382;629490,395075;632314,380007;636079,361877;636927,358693;636314,358581;636549,352695;641726,347280;638986,358704;638986,358704;641726,347280;643844,344925;642432,347986;642108,354402;641961,360465;639608,367709;639608,368537;642432,360465;642902,347986;644000,345608;633725,334801;632184,338448;631608,343748;630865,341272;630594,341622;631372,344219;630902,347986;631843,351047;632573,351006;632078,349399;632549,345632;633725,334801;653491,328444;653962,328680;653727,338568;653962,345396;653256,357875;652550,364938;650432,375298;649727,384009;646197,400019;642902,413910;637020,416500;637490,415088;638432,405199;641961,394840;644785,393192;644785,393191;647844,375298;649491,366822;650903,358110;652080,349870;652550,342100;652785,335508;653256,331976;653491,328444;33141,219277;33258,219335;33269,219303;47338,185530;42161,195183;37925,198715;37915,198940;37506,207954;37518,207932;37925,198950;42161,195418;47338,185765;47514,185883;47602,185706;50161,165046;46867,167401;41926,177760;43056,178665;43093,178506;42161,177760;47102,167401;50019,165316;68280,151626;67983,151864;66721,156717;65927,159160;44279,198715;41220,208368;38396,218257;32278,238976;28278,253102;26395,263697;25454,269112;24748,274528;22630,289125;21924,298072;23101,307490;23652,302358;23572,300662;24513,290773;26630,276176;28310,274159;30749,257827;30631,254986;32955,248317;34339,242719;33925,243684;32513,243214;28984,253338;29219,258988;27572,269819;27336,271702;24983,274528;25689,269112;26630,263697;28513,253102;32513,238976;38631,218257;41455,208368;44514,198715;66162,159160;68280,151626;72516,128082;72516,128082;73692,129023;73692,129023;114917,94561;114871,94597;114734,94752;112812,96767;112326,97475;112009,97833;110636,99828;96282,116780;92282,121489;88281,126433;70593,145995;88517,126198;92517,121254;96517,116545;110871,99593;112326,97475;114734,94752;120890,78325;118859,79033;117348,79594;116989,80051;114400,82405;107812,86643;103341,91588;99106,96532;96282,99122;96186,99002;93517,102212;88987,107833;81693,115838;82869,117251;82892,117231;81928,116074;89222,108069;96517,99122;99341,96532;103576,91588;108047,86643;114636,82405;117224,80051;120048,78992;120939,78715;461715,35787;473716,41203;478893,45441;467363,39790;461715,35787;422654,18600;432066,20719;445244,27311;422654,18600;280999,17040;276057,17658;265468,19071;255115,21425;250644,22838;245467,24251;234139,26477;232055,27312;217701,32256;203582,37906;193699,42380;187111,44970;170874,52504;163109,57448;155580,62393;143579,71339;132284,80286;121474,89722;122401,90881;124695,89307;126648,87850;133696,81699;144991,72752;156991,63805;164521,58861;172286,53917;188522,46382;194876,43086;204759,38613;218877,32962;233231,28018;239261,26833;242173,25837;281818,17279;365151,11978;370180,12478;377004,14833;371828,14127;361003,12008;365151,11978;392535,10124;402182,10830;413948,15539;399358,12949;392535,10124;313824,10065;286646,11537;267821,14126;258880,16481;251114,19306;240290,20719;199347,36494;184522,43086;180051,44734;176051,46853;168521,50856;156756,56977;147814,64041;121930,84289;116521,88995;111229,93830;111341,93942;70633,141737;62397,153038;58632,159866;54867,166223;47808,179408;40129,191516;40043,191887;37455,198950;35572,202246;35102,202717;33013,209663;32513,213783;32043,219669;28748,229323;25689,238976;22395,253102;20512,266052;19336,279001;20983,270054;21136,269316;21454,265816;23336,252867;23926,253064;23977,252845;23336,252631;26631,238505;29690,228851;32969,219243;32749,219198;33219,213312;35808,202246;37690,198950;37753,198778;40279,191887;48044,179644;55103,166459;58868,160102;62633,153274;70869,141973;111577,94178;122401,84289;148285,64041;157227,56977;168992,50856;176522,46853;180522,44734;184993,43086;199817,36494;240761,20719;251585,19306;259350,16481;268292,14127;287117,11537;314295,10153;336140,10887;346885,0;357944,706;369239,1884;376769,3767;381710,6122;387828,4944;397005,7063;402653,8711;402418,8947;402182,10595;392535,9889;389240,8947;385946,8240;379593,6828;373239,5415;366651,4473;359356,4473;353474,4473;344297,4473;343866,4336;339826,6357;341237,8711;355356,11537;349073,11646;349179,11655;355827,11537;361474,12243;372298,14362;377475,15068;386181,16952;395123,18836;403829,20954;412536,23544;416772,24722;421007,26134;421062,26184;424099,26708;431460,29445;432488,31004;432772,31079;439361,33668;445008,36023;450656,38613;454891,40967;457715,42380;460774,44028;471128,49914;484305,58390;491129,63099;491326,63240;494814,65360;627608,315259;627508,317230;630196,317614;632784,319497;633961,325854;638431,333389;640314,333560;640314,331741;642227,326424;642196,325384;644079,319027;646667,319027;650667,316437;651138,326796;649962,331741;648550,336449;647844,344219;647609,348222;647138,352224;646135,352894;646197,353166;647158,352525;647609,348693;647844,344690;648550,336920;649962,332211;651138,327267;653021,328680;652785,332211;652315,335743;652079,342336;651609,350105;650432,358346;649020,367057;647373,375533;644314,393427;641491,395075;637961,405435;637020,415323;636549,416736;632549,427566;631372,428508;626431,440045;631608,428508;632784,427566;625254,448992;621254,451111;620425,452771;620548,452994;621490,451111;625490,448992;622666,456997;617489,466415;614901,471123;612077,475832;609959,479364;606900,486192;603606,492784;598429,499848;593253,506440;593468,505996;587605,513974;574898,527866;572397,531717;574898,528101;587605,514210;577957,528807;572986,534017;568996,536952;568780,537283;566285,539204;566192,539873;555132,551174;543367,562005;542823,562400;538896,567420;529484,574483;520687,581085;520655,581123;529484,574719;538896,567656;531131,575425;524807,579545;520433,581394;520307,581547;515601,584607;513827,585430;509365,589052;505012,592142;498423,596380;496306,596615;493952,597662;493586,597940;496541,596851;498659,596615;490188,602972;484775,605798;479363,608387;475541,608961;474892,609329;457009,617099;456097,617306;450656,620866;453715,621808;442420,626752;443361,623456;439596,624869;436067,626046;428772,628400;427798,627230;424301,627929;420066,628871;411359,630990;411072,631124;419360,629106;423595,628165;427125,627458;428537,628635;435831,626281;439361,625104;443126,623691;442185,626987;432302,631696;431817,631561;425007,634286;419360,635934;410889,638053;407389,637759;400068,639184;399829,639701;380299,643468;375828,642291;372063,642291;365474,644410;359592,644881;353709,645116;353070,644843;347709,645794;341237,644646;341473,644410;342649,642762;337237,642056;339826,640643;347591,640408;355121,640172;365945,640408;373475,639701;387593,636640;397005,634522;404065,634286;404556,634058;397711,634286;388299,636405;374181,639466;366651,640172;355827,639937;348297,640172;340531,640408;340767,639466;342414,637112;414889,625104;464068,606504;477010,599676;484305,595909;491835,591906;505953,583430;517248,574719;538426,558238;544308,553529;549956,548585;558427,540815;561956,534929;567027,530279;567067,529986;562192,534458;558662,540344;550191,548114;544544,553058;538661,557767;517483,574248;506189,582959;492070,591435;484540,595438;477246,599205;464304,606033;415124,624633;342649,636641;337237,636641;336531,634757;330884,634522;325707,636641;310647,636876;299588,636405;294176,635934;288764,634993;292024,631513;291352,631696;279206,629446;278646,629577;255350,625339;246173,623456;238173,622043;228525,617570;216524,613096;204053,608152;206171,606504;214877,608152;218642,611448;231584,615215;257233,621808;263586,622985;270410,624162;277940,625810;286238,627606;286881,627458;294646,628636;294882,628165;306176,628636;308059,628871;325472,628871;338178,629342;353238,628165;355121,628165;355827,630048;370651,628165;380534,625810;386181,624869;389711,624398;397476,622514;403829,621101;410183,619453;421836,617435;423360,616863;411124,618982;404771,620631;398417,622043;390652,623927;387123,624398;381475,625339;366180,626752;355827,627694;353944,627694;338884,628871;326178,628400;308765,628400;306883,628165;299588,625104;295588,627694;295578,627714;298882,625575;306177,628635;294882,628165;294971,628107;287587,626987;278881,625104;271351,623456;264527,622279;258174,621101;232525,614509;219583,610742;215818,607446;207112,605797;194170,599205;190405,599441;176992,592613;174639,588375;175110,588139;183346,592613;191582,597086;193935,595673;184287,589316;176287,585785;165227,579428;155815,573306;140990,566949;135343,562240;136519,561770;142167,563418;130401,551174;123813,545759;117695,540344;109930,533987;98635,521508;97860,519085;95576,516800;87811,508324;86870,504086;83810,499848;83446,499276;79810,496787;72751,486663;68751,477245;68280,477245;62868,466885;57691,456526;52279,444518;47338,432275;52279,440516;57221,450875;58868,456526;59549,457525;58711,453166;56526,449198;52969,441195;48749,434159;43573,420032;39137,405551;37681,401329;31338,375996;28533,357605;28513,358110;28748,361877;29925,370589;31337,379536;28984,371766;27336,361877;25454,361877;24277,352931;22630,347280;21218,341865;17218,337627;16042,337627;14865,331741;14394,324206;15336,313611;15806,309844;16608,307261;16218,301368;16748,292657;17689,290891;17689,289832;15806,293363;14159,291009;11100,286771;10541,283416;10394,283710;9453,293128;8747,302545;8041,309844;8041,324913;8276,332682;8747,340452;6629,347751;6159,347751;4747,333624;4747,319027;5923,307725;8040,309843;6159,307490;5688,299014;6159,286064;6394,282533;7100,276647;9924,266052;11331,259013;10865,257340;9218,266758;6394,277353;5688,283239;5453,286771;4982,299720;5453,308196;4276,319497;4276,334095;5688,348222;6159,348222;9218,361642;10865,372708;14394,384009;19954,408311;20439,412969;21454,412969;26631,425447;28513,431804;24983,426389;21218,417913;20983,420268;18936,413918;17454,414146;15806,408731;10159,395781;6629,384245;6394,374591;4747,363290;3570,351989;982,343748;2629,299956;4276,288654;2864,282533;5688,265581;6394,261578;8276,247922;13218,238034;12041,251454;13218,249154;13924,243655;14159,237563;16277,229793;19571,218021;23572,206013;23871,205676;25689,196125;28278,189297;31337,183646;37455,171874;42396,161279;49455,147623;54632,141737;58868,133497;62398,128317;66162,126433;67104,125021;70869,117486;78163,109010;78362,112553;77830,114042;85457,106185;89222,101241;94164,96532;94590,97005;94399,96767;100517,90646;106635,84995;113224,77932;122401,71104;132284,63805;138193,59680;142167,56035;149226,51797;156756,47795;157753,47282;160315,44764;164521,41673;169139,39319;172406,38567;172992,38142;236996,12243;239371,11726;245938,9418;250467,8505;252829,8485;253703,8240;307353,1177;322589,1118;338884,1412;339188,1640;347120,706;354415,1883;361709,3296;365473,4152;361474,3061;354179,1648;346885,471;3468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2" style="position:absolute;left:39021;top:18181;width:3029;height:29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164676,296831;163260,297592;163345,297629;176446,289105;171869,290193;165004,291064;164677,290193;169472,289758;176446,289105;188351,287966;188072,288045;188215,288017;102944,286331;107793,287582;109863,287691;115639,290520;118254,291064;118418,291118;119017,290520;121306,291173;123594,291717;128103,292764;128171,292696;133402,293567;135908,294002;138414,294219;143536,294437;150510,294328;150813,294328;151491,293947;153017,293458;154569,293431;155632,293566;155918,294328;158356,294328;157594,295416;157158,295960;155741,296613;153126,296613;149747,296396;142446,296178;136998,295743;132203,295090;127408,294328;120107,293240;114440,291390;114506,291343;111171,290302;108229,288997;104851,287908;101364,286712;102944,286331;167091,283998;165426,284252;153911,284832;157702,285297;158683,285079;165440,284318;166551,284102;177436,282421;171781,283283;173721,283338;176514,282822;198079,282170;180343,286886;189318,284889;84364,279965;96896,285297;101364,286712;104742,287908;108120,288996;111062,290302;110408,290846;108665,290520;102453,288235;99402,287038;96351,285732;92319,284318;88832,282794;86107,281380;84364,279965;89486,277245;95479,280292;94716,280727;87742,277354;89486,277245;67364,269846;74774,273981;76300,275722;72813,273872;70197,272240;67364,269846;80358,267054;80359,267085;80727,267530;80768,267344;239501,259912;239105,259945;232567,264623;226137,268105;221560,270825;219054,271914;216439,273002;213279,274634;210881,276048;207394,277463;203798,278769;202817,279748;201292,280292;197478,280945;192574,282468;188106,283883;183202,285297;177100,286820;168491,288235;168273,288561;164134,289595;164241,289649;168838,288502;168927,288235;177536,286820;183638,285297;188542,283883;193010,282468;197913,280945;201728,280292;199146,281839;199221,281815;201945,280183;203471,279639;203573,279611;204234,278877;207830,277572;211317,276157;213715,274743;216875,273110;219490,272022;221283,271244;222214,270608;226791,267888;233221,264406;52634,258407;53048,258761;53189,258833;240232,255566;240195,255592;240195,255623;240368,255648;240413,255592;242587,253942;241943,254386;241829,254504;242271,254222;43736,248462;47852,253300;44589,249390;250302,248458;250292,248462;250220,248955;248477,250913;246406,253198;246531,253170;248477,251022;250220,249064;250302,248458;54388,246008;54603,246271;54614,246235;38268,243514;41102,245364;41241,245528;42532,245813;45460,248520;49493,251784;51236,254178;52217,255375;56358,258856;55159,259836;51303,255557;51127,255592;54777,259641;55159,259836;56358,258856;66710,267017;64640,267670;65403,268214;62351,268323;60390,267017;58537,265603;53960,261794;49710,257986;45787,254178;43935,252328;42191,250369;42845,249499;45025,251457;47422,253307;50364,256463;50614,256677;47422,253307;45134,251457;42954,249499;40557,246561;38268,243514;278335,226214;278280,226237;277090,229090;277191,212582;274303,216747;272887,219359;271470,221753;268092,226214;265150,230675;262534,234266;262316,234399;262138,234663;262425,234483;265041,230893;267983,226431;271361,221970;272778,219576;274194,216965;277137,212721;288470,211089;287053,215333;284547,219903;282040,224582;279752,227519;281278,224473;282585,221426;283566,219794;284874,217618;286072,215442;288470,211089;281416,201762;278771,206411;278723,206522;281387,201841;282867,191235;279688,199907;273000,213557;272021,215102;272015,215115;269726,219032;267438,223276;264823,226540;262643,230240;249784,244711;245534,248302;245127,248612;244951,248789;243174,250236;241720,251893;236381,255919;235544,256446;233272,258296;232943,258509;232458,258965;228208,261794;223958,264406;223471,264652;220594,266518;219702,266967;218836,267561;215894,269193;213145,270270;207018,273356;192643,278709;182626,281281;190721,279748;192247,279421;197151,277680;200202,276701;205106,274198;210663,272240;214224,270846;215785,269955;217201,269520;219163,268432;219678,268074;221016,266800;223958,265059;227305,263420;228535,262665;232785,259836;234637,258095;236708,256789;242047,252763;245861,249172;250111,245582;262970,231110;264740,228106;264823,227846;267656,223493;268528,222188;269687,220582;270053,219903;272342,215986;276810,206737;281169,196835;282449,192809;294790,181602;294463,181820;294463,181820;295819,175153;295780,175346;296098,175726;297079,176814;297732,176379;297749,176296;297297,176597;296207,175618;294848,162793;294772,162797;294634,162805;294681,163322;294572,166042;294136,167675;291521,171809;290867,175400;290213,176597;289124,181820;287925,185954;286617,189980;285855,193136;284983,196400;285678,195320;286290,193027;286835,189763;288143,185737;289342,181602;290431,176379;291085,175182;291739,171592;294354,167457;292611,175835;291303,182799;288361,191721;287779,192625;287530,193979;286726,196291;283675,202929;282258,206411;281387,208260;280297,210219;277355,215442;274194,220556;270162,227411;265694,234157;262752,237965;259592,241665;258502,243188;257304,244711;255451,246235;252421,249584;252509,249934;249349,253198;245970,255592;243246,257768;240665,259652;241067,259618;243900,257551;246624,255375;250002,252981;253163,249716;253054,249281;256105,245908;257957,244385;259156,242862;260246,241338;263406,237639;266348,233830;270816,227084;274848,220229;278008,215115;280951,209892;282040,207934;282912,206084;284329,202602;287380,195965;288579,191504;291521,182581;292829,175618;294572,167239;294965,165768;294681,165716;294790,162996;297188,160493;295919,165773;295919,165773;297188,160493;298168,159405;297515,160820;297365,163785;297297,166586;296207,169935;296207,170317;297515,166586;297732,160820;298241,159720;293482,154726;292768,156412;292502,158861;292158,157717;292032,157878;292393,159079;292175,160820;292611,162234;292949,162215;292720,161472;292938,159731;293482,154726;302636,151788;302854,151897;302745,156467;302854,159623;302527,165389;302200,168654;301220,173441;300893,177467;299258,184866;297732,191286;295008,192483;295226,191830;295662,187260;297297,182473;298604,181711;298604,181711;300021,173441;300784,169524;301438,165498;301982,161690;302200,158099;302309,155053;302527,153421;302636,151788;15348,101337;15402,101364;15407,101349;21922,85741;19525,90203;17564,91835;17559,91939;17369,96104;17375,96094;17564,91944;19525,90311;21922,85850;22004,85905;22045,85823;23230,76275;21704,77363;19416,82151;19940,82569;19957,82495;19525,82151;21813,77363;23164,76400;31621,70073;31483,70183;30899,72426;30531,73555;20506,91835;19089,96296;17781,100866;14948,110441;13096,116970;12224,121866;11788,124369;11461,126871;10480,133617;10153,137752;10698,142104;10954,139733;10916,138949;11352,134379;12333,127633;13111,126701;14240,119153;14185,117840;15262,114758;15902,112171;15711,112617;15057,112400;13422,117078;13532,119690;12769,124695;12660,125566;11570,126871;11897,124369;12333,121866;13205,116970;15057,110441;17890,100866;19198,96296;20615,91835;30640,73555;31621,70073;33583,59192;33582,59192;34127,59627;34127,59627;53219,43701;53198,43717;53134,43789;52244,44720;52019,45047;51872,45213;51236,46135;44589,53969;42736,56145;40884,58430;32692,67471;40993,58322;42845,56037;44698,53860;51345,46026;52019,45047;53134,43789;55985,36198;55044,36525;54345,36784;54178,36995;52980,38083;49928,40042;47858,42327;45896,44612;44589,45809;44544,45753;43308,47237;41211,49835;37832,53534;38377,54187;38388,54178;37941,53643;41320,49943;44698,45809;46005,44612;47967,42327;50037,40042;53089,38083;54287,36995;55595,36505;56008,36377;213823,16539;219381,19042;221778,21000;216439,18389;213823,16539;195734,8596;200093,9575;206195,12622;195734,8596;130132,7875;127844,8161;122940,8813;118145,9902;116075,10554;113678,11207;108432,12236;107466,12622;100819,14907;94280,17518;89704,19586;86652,20782;79133,24264;75537,26549;72050,28834;66492,32969;61262,37104;56255,41464;56685,42000;57747,41273;58652,40600;61915,37757;67146,33622;72704,29487;76191,27202;79787,24917;87306,21435;90248,19912;94825,17845;101364,15233;108011,12948;110803,12401;112152,11940;130512,7985;169104,5536;171433,5767;174593,6855;172196,6529;167183,5549;169104,5536;181785,4679;186253,5005;191702,7181;184946,5984;181785,4679;145334,4652;132748,5332;124030,6528;119889,7617;116293,8922;111280,9575;92319,16865;85454,19912;83383,20674;81531,21653;78043,23503;72595,26332;68454,29596;56467,38953;53962,41129;51511,43363;51563,43415;32711,65503;28897,70726;27153,73881;25409,76819;22140,82912;18584,88508;18544,88679;17345,91944;16474,93467;16256,93684;15289,96894;15057,98799;14839,101519;13314,105980;11897,110441;10371,116970;9499,122954;8955,128939;9717,124804;9788,124463;9935,122845;10807,116861;11080,116952;11104,116851;10807,116752;12333,110223;13749,105762;15268,101322;15166,101301;15384,98581;16583,93467;17455,91944;17484,91864;18653,88679;22249,83021;25519,76928;27262,73990;29006,70835;32820,65612;51672,43524;56685,38954;68672,29596;72813,26332;78261,23503;81748,21653;83601,20674;85671,19912;92537,16865;111498,9575;116511,8922;120107,7617;124248,6529;132966,5332;145552,4692;155669,5031;160645,0;165766,326;170997,870;174484,1741;176773,2829;179606,2285;183856,3264;186471,4026;186362,4135;186253,4896;181785,4570;180260,4135;178734,3808;175792,3155;172850,2503;169798,2067;166420,2067;163696,2067;159446,2067;159246,2004;157376,2938;158029,4026;164568,5332;161658,5382;161707,5386;164786,5332;167401,5658;172414,6637;174811,6964;178843,7834;182984,8705;187016,9684;191048,10881;193010,11425;194971,12078;194997,12101;196403,12343;199812,13608;200288,14328;200420,14363;203471,15560;206086,16648;208702,17845;210663,18933;211971,19586;213388,20347;218182,23067;224285,26985;227445,29161;227537,29226;229152,30206;290649,145695;290603,146606;291848,146783;293047,147654;293592,150591;295662,154073;296534,154153;296534,153312;297420,150855;297406,150374;298277,147436;299476,147436;301329,146239;301546,151027;301002,153312;300348,155488;300021,159079;299912,160928;299694,162778;299229,163088;299258,163213;299703,162917;299912,161146;300021,159296;300348,155706;301002,153529;301546,151244;302418,151897;302309,153529;302091,155162;301982,158208;301764,161799;301220,165607;300566,169633;299803,173550;298386,181820;297079,182581;295444,187369;295008,191939;294790,192592;292938,197597;292393,198032;290104,203364;292502,198032;293047,197597;289559,207499;287707,208478;287323,209245;287380,209348;287816,208478;289669,207499;288361,211198;285963,215550;284765,217727;283457,219903;282476,221535;281060,224690;279534,227737;277137,231001;274739,234048;274839,233843;272124,237530;266239,243950;265081,245729;266239,244058;272124,237639;267656,244385;265354,246792;263506,248149;263406,248302;262251,249190;262207,249499;257086,254722;251637,259727;251385,259909;249567,262229;245208,265494;241134,268545;241119,268562;245208,265603;249567,262338;245970,265929;243042,267833;241016,268688;240958,268758;238778,270173;237957,270553;235891,272226;233874,273654;230823,275613;229843,275722;228752,276206;228583,276334;229951,275831;230932,275722;227009,278660;224503,279966;221996,281162;220226,281427;219926,281598;211644,285188;211222,285284;208702,286929;210118,287364;204888,289649;205324,288126;203580,288779;201945,289323;198567,290411;198116,289870;196497,290193;194535,290629;190503,291608;190370,291670;194208,290737;196170,290302;197804,289976;198458,290520;201836,289432;203471,288888;205215,288235;204779,289758;200202,291934;199977,291872;196824,293131;194208,293893;190285,294872;188664,294736;185274,295395;185164,295634;176119,297375;174048,296831;172305,296831;169254,297810;166529,298028;163805,298136;163509,298010;161026,298449;158029,297919;158138,297810;158683,297048;156177,296722;157376,296069;160972,295960;164459,295851;169471,295960;172959,295634;179497,294219;183856,293240;187125,293131;187353,293026;184183,293131;179824,294111;173286,295525;169798,295851;164786,295743;161299,295851;157702,295960;157811,295525;158574,294437;192138,288888;214913,280292;220907,277136;224285,275395;227772,273546;234310,269629;239541,265603;249349,257986;252073,255810;254688,253525;258611,249934;260246,247214;262594,245065;262613,244930;260355,246996;258720,249716;254797,253307;252182,255592;249458,257768;239650,265385;234419,269411;227881,273328;224394,275178;221016,276919;215022,280074;192247,288670;158683,294219;156177,294219;155850,293349;153235,293240;150837,294219;143863,294328;138741,294111;136235,293893;133729,293458;135238,291850;134927,291934;129302,290894;129043,290955;118254,288997;114004,288126;110299,287473;105831,285406;100274,283339;94498,281053;95479,280292;99511,281053;101255,282577;107248,284318;119126,287364;122068,287908;125229,288452;128716,289214;132559,290044;132857,289976;136453,290520;136562,290302;141792,290520;142664,290629;150728,290629;156613,290846;163587,290302;164459,290302;164786,291173;171651,290302;176228,289214;178843,288779;180478,288561;184074,287691;187016,287038;189958,286276;195355,285344;196061,285079;190394,286059;187452,286820;184510,287473;180914,288344;179279,288561;176664,288997;169581,289649;164786,290085;163914,290085;156940,290629;151055,290411;142991,290411;142119,290302;138741,288888;136889,290085;136884,290094;138414,289105;141793,290520;136562,290302;136603,290276;133184,289758;129152,288888;125665,288126;122504,287582;119562,287038;107684,283991;101691,282250;99947,280727;95915,279965;89921,276919;88178,277028;81966,273872;80877,271914;81095,271805;84909,273872;88723,275940;89812,275287;85345,272349;81640,270717;76518,267779;72159,264950;65294,262012;62678,259836;63223,259618;65838,260380;60390,254722;57339,252219;54505,249716;50909,246779;45679,241012;45320,239892;44262,238836;40666,234918;40230,232960;38813,231001;38644,230737;36961,229587;33691,224908;31839,220556;31621,220556;29115,215768;26717,210981;24211,205431;21922,199773;24211,203581;26499,208369;27262,210981;27577,211442;27189,209428;26177,207594;24530,203895;22576,200644;20179,194115;18125,187423;17450,185472;14513,173764;13214,165265;13205,165498;13314,167239;13858,171265;14512,175400;13422,171809;12660,167239;11788,167239;11243,163105;10480,160493;9826,157991;7974,156032;7429,156032;6884,153312;6666,149830;7102,144934;7320,143193;7691,141998;7511,139275;7756,135249;8192,134433;8192,133944;7320,135576;6557,134488;5141,132529;4882,130979;4814,131115;4378,135467;4051,139819;3724,143193;3724,150156;3833,153747;4051,157338;3070,160711;2852,160711;2198,154182;2198,147436;2743,142213;3723,143192;2852,142104;2634,138187;2852,132203;2961,130571;3288,127850;4596,122954;5247,119701;5032,118928;4269,123280;2961,128177;2634,130897;2525,132529;2307,138514;2525,142431;1980,147654;1980,154400;2634,160928;2852,160928;4269,167131;5032,172245;6666,177467;9241,188698;9465,190851;9935,190851;12333,196618;13205,199556;11570,197053;9826,193136;9718,194224;8769,191289;8083,191395;7320,188892;4705,182908;3070,177576;2961,173115;2198,167892;1653,162669;455,158861;1218,138623;1980,133400;1327,130571;2634,122737;2961,120887;3833,114576;6121,110006;5576,116208;6121,115145;6448,112604;6557,109788;7538,106197;9064,100757;10916,95208;11055,95052;11897,90638;13096,87482;14512,84871;17346,79430;19634,74534;22903,68223;25301,65503;27262,61695;28897,59301;30640,58430;31076,57777;32820,54296;36198,50378;36290,52016;36043,52704;39576,49073;41320,46788;43608,44612;43805,44830;43717,44720;46550,41891;49384,39280;52435,36016;56685,32860;61262,29487;63998,27581;65838,25896;69108,23938;72595,22088;73056,21851;74243,20687;76191,19259;78330,18171;79842,17823;80114,17627;109754,5658;110854,5419;113895,4352;115993,3931;117087,3921;117492,3808;142337,544;149393,517;156940,653;157080,758;160754,326;164132,870;167510,1523;169253,1919;167401,1414;164023,762;160645,218;1606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3" type="#_x0000_t202" style="position:absolute;left:51506;top:7716;width:28467;height:18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" filled="f" stroked="f" strokeweight=".5pt">
                  <v:textbox style="mso-fit-shape-to-text:t">
                    <w:txbxContent>
                      <w:p w14:paraId="4246C89C" w14:textId="2E1C5EA2" w:rsidR="004B769F" w:rsidRPr="003F3709" w:rsidRDefault="004B769F" w:rsidP="004B769F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D0CECE" w:themeColor="background2" w:themeShade="E6"/>
                            <w:sz w:val="48"/>
                            <w:szCs w:val="48"/>
                            <w:lang w:val="ka-GE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D0CECE" w:themeColor="background2" w:themeShade="E6"/>
                            <w:sz w:val="48"/>
                            <w:szCs w:val="48"/>
                            <w:lang w:val="ka-GE"/>
                          </w:rPr>
                          <w:t>დღის</w:t>
                        </w:r>
                        <w:r w:rsidR="003B1663">
                          <w:rPr>
                            <w:rFonts w:cstheme="minorHAnsi"/>
                            <w:b/>
                            <w:bCs/>
                            <w:color w:val="D0CECE" w:themeColor="background2" w:themeShade="E6"/>
                            <w:sz w:val="48"/>
                            <w:szCs w:val="48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D0CECE" w:themeColor="background2" w:themeShade="E6"/>
                            <w:sz w:val="48"/>
                            <w:szCs w:val="48"/>
                            <w:lang w:val="ka-GE"/>
                          </w:rPr>
                          <w:t>წესრიგი</w:t>
                        </w:r>
                      </w:p>
                      <w:p w14:paraId="78BFEF62" w14:textId="5C7DF7B5" w:rsidR="00E210FF" w:rsidRPr="00E210FF" w:rsidRDefault="005F06A0" w:rsidP="00273DEA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D0CECE" w:themeColor="background2" w:themeShade="E6"/>
                            <w:sz w:val="48"/>
                            <w:szCs w:val="48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D0CECE" w:themeColor="background2" w:themeShade="E6"/>
                            <w:sz w:val="48"/>
                            <w:szCs w:val="48"/>
                          </w:rPr>
                          <w:t>17</w:t>
                        </w:r>
                        <w:r w:rsidR="00E210FF" w:rsidRPr="00E210FF">
                          <w:rPr>
                            <w:rFonts w:cstheme="minorHAnsi"/>
                            <w:b/>
                            <w:bCs/>
                            <w:color w:val="D0CECE" w:themeColor="background2" w:themeShade="E6"/>
                            <w:sz w:val="48"/>
                            <w:szCs w:val="48"/>
                          </w:rPr>
                          <w:t>.03.2023</w:t>
                        </w:r>
                      </w:p>
                      <w:p w14:paraId="218AF81B" w14:textId="4A0F42AD" w:rsidR="00F103D1" w:rsidRDefault="002C5B4B" w:rsidP="00E210FF">
                        <w:pPr>
                          <w:spacing w:before="0" w:after="0"/>
                          <w:jc w:val="center"/>
                          <w:rPr>
                            <w:rFonts w:cstheme="minorHAnsi"/>
                            <w:color w:val="D0CECE" w:themeColor="background2" w:themeShade="E6"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color w:val="D0CECE" w:themeColor="background2" w:themeShade="E6"/>
                            <w:sz w:val="40"/>
                            <w:szCs w:val="40"/>
                          </w:rPr>
                          <w:t>SMART</w:t>
                        </w:r>
                        <w:r w:rsidR="00F103D1">
                          <w:rPr>
                            <w:rFonts w:cstheme="minorHAnsi"/>
                            <w:color w:val="D0CECE" w:themeColor="background2" w:themeShade="E6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D0CECE" w:themeColor="background2" w:themeShade="E6"/>
                            <w:sz w:val="40"/>
                            <w:szCs w:val="40"/>
                          </w:rPr>
                          <w:t>GEORGIA</w:t>
                        </w:r>
                      </w:p>
                      <w:p w14:paraId="45306C41" w14:textId="3E7665D6" w:rsidR="008316BD" w:rsidRPr="00E210FF" w:rsidRDefault="008316BD" w:rsidP="00E210FF">
                        <w:pPr>
                          <w:spacing w:before="0" w:after="0"/>
                          <w:jc w:val="center"/>
                          <w:rPr>
                            <w:rFonts w:cstheme="minorHAnsi"/>
                            <w:color w:val="D0CECE" w:themeColor="background2" w:themeShade="E6"/>
                            <w:sz w:val="40"/>
                            <w:szCs w:val="40"/>
                          </w:rPr>
                        </w:pPr>
                        <w:r w:rsidRPr="00E210FF">
                          <w:rPr>
                            <w:rFonts w:cstheme="minorHAnsi"/>
                            <w:color w:val="D0CECE" w:themeColor="background2" w:themeShade="E6"/>
                            <w:sz w:val="40"/>
                            <w:szCs w:val="40"/>
                          </w:rPr>
                          <w:t>2020 – 2023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34" type="#_x0000_t75" alt="Logo&#10;&#10;Description automatically generated" style="position:absolute;left:33222;top:9290;width:5270;height: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">
                  <v:imagedata r:id="rId13" o:title="Logo&#10;&#10;Description automatically generated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B69C766" wp14:editId="6A59975E">
            <wp:simplePos x="0" y="0"/>
            <wp:positionH relativeFrom="column">
              <wp:posOffset>-272372</wp:posOffset>
            </wp:positionH>
            <wp:positionV relativeFrom="paragraph">
              <wp:posOffset>-83186</wp:posOffset>
            </wp:positionV>
            <wp:extent cx="3010659" cy="630621"/>
            <wp:effectExtent l="0" t="0" r="0" b="0"/>
            <wp:wrapNone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77" cy="63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66C">
        <w:t xml:space="preserve"> </w:t>
      </w:r>
    </w:p>
    <w:p w14:paraId="425BF3F3" w14:textId="746BF508" w:rsidR="00C35541" w:rsidRDefault="00C35541" w:rsidP="00273DEA">
      <w:pPr>
        <w:pStyle w:val="Heading1"/>
        <w:jc w:val="left"/>
      </w:pPr>
    </w:p>
    <w:p w14:paraId="15BECE8A" w14:textId="6CA42A71" w:rsidR="00C35541" w:rsidRDefault="0091067C" w:rsidP="00273DEA">
      <w:pPr>
        <w:pStyle w:val="Heading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7880894A" wp14:editId="366BF545">
                <wp:simplePos x="0" y="0"/>
                <wp:positionH relativeFrom="column">
                  <wp:posOffset>-273686</wp:posOffset>
                </wp:positionH>
                <wp:positionV relativeFrom="paragraph">
                  <wp:posOffset>116205</wp:posOffset>
                </wp:positionV>
                <wp:extent cx="3857625" cy="11715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A9624" w14:textId="77777777" w:rsidR="003B1663" w:rsidRDefault="003B1663" w:rsidP="003B1663">
                            <w:pPr>
                              <w:spacing w:before="0" w:after="0"/>
                              <w:rPr>
                                <w:rFonts w:eastAsia="Arial Unicode MS" w:cstheme="minorHAnsi"/>
                              </w:rPr>
                            </w:pPr>
                          </w:p>
                          <w:p w14:paraId="07B3D2E0" w14:textId="5449BC3E" w:rsidR="008316BD" w:rsidRPr="0091067C" w:rsidRDefault="003B1663" w:rsidP="003B1663">
                            <w:pPr>
                              <w:spacing w:before="0" w:after="0"/>
                              <w:rPr>
                                <w:rFonts w:eastAsia="Cambria" w:cstheme="minorHAnsi"/>
                              </w:rPr>
                            </w:pPr>
                            <w:r w:rsidRPr="003B1663">
                              <w:rPr>
                                <w:rFonts w:eastAsia="Arial Unicode MS" w:cstheme="minorHAnsi"/>
                              </w:rPr>
                              <w:t>ევროკავშირის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საჯარო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სამსახურების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დაძმობილების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theme="minorHAnsi"/>
                              </w:rPr>
                              <w:t>პროექტი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,,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ინტერსექტორული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თანამშრომლობის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შესაძლებლობების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მხარდაჭერა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კვლევასა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და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ინდუსტრიას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 xml:space="preserve"> </w:t>
                            </w:r>
                            <w:r w:rsidRPr="003B1663">
                              <w:rPr>
                                <w:rFonts w:eastAsia="Arial Unicode MS" w:cstheme="minorHAnsi"/>
                              </w:rPr>
                              <w:t>შორის</w:t>
                            </w:r>
                            <w:r w:rsidRPr="003B1663">
                              <w:rPr>
                                <w:rFonts w:eastAsia="Cambria" w:cstheme="minorHAnsi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0894A" id="Text Box 23" o:spid="_x0000_s1035" type="#_x0000_t202" style="position:absolute;margin-left:-21.55pt;margin-top:9.15pt;width:303.75pt;height:92.25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" filled="f" stroked="f" strokeweight=".5pt">
                <v:textbox>
                  <w:txbxContent>
                    <w:p w14:paraId="491A9624" w14:textId="77777777" w:rsidR="003B1663" w:rsidRDefault="003B1663" w:rsidP="003B1663">
                      <w:pPr>
                        <w:spacing w:before="0" w:after="0"/>
                        <w:rPr>
                          <w:rFonts w:eastAsia="Arial Unicode MS" w:cstheme="minorHAnsi"/>
                        </w:rPr>
                      </w:pPr>
                    </w:p>
                    <w:p w14:paraId="07B3D2E0" w14:textId="5449BC3E" w:rsidR="008316BD" w:rsidRPr="0091067C" w:rsidRDefault="003B1663" w:rsidP="003B1663">
                      <w:pPr>
                        <w:spacing w:before="0" w:after="0"/>
                        <w:rPr>
                          <w:rFonts w:eastAsia="Cambria" w:cstheme="minorHAnsi"/>
                        </w:rPr>
                      </w:pPr>
                      <w:r w:rsidRPr="003B1663">
                        <w:rPr>
                          <w:rFonts w:eastAsia="Arial Unicode MS" w:cstheme="minorHAnsi"/>
                        </w:rPr>
                        <w:t>ევროკავშირის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 w:rsidRPr="003B1663">
                        <w:rPr>
                          <w:rFonts w:eastAsia="Arial Unicode MS" w:cstheme="minorHAnsi"/>
                        </w:rPr>
                        <w:t>საჯარო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 w:rsidRPr="003B1663">
                        <w:rPr>
                          <w:rFonts w:eastAsia="Arial Unicode MS" w:cstheme="minorHAnsi"/>
                        </w:rPr>
                        <w:t>სამსახურების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 w:rsidRPr="003B1663">
                        <w:rPr>
                          <w:rFonts w:eastAsia="Arial Unicode MS" w:cstheme="minorHAnsi"/>
                        </w:rPr>
                        <w:t>დაძმობილების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>
                        <w:rPr>
                          <w:rFonts w:eastAsia="Arial Unicode MS" w:cstheme="minorHAnsi"/>
                        </w:rPr>
                        <w:t>პროექტი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,,</w:t>
                      </w:r>
                      <w:r w:rsidRPr="003B1663">
                        <w:rPr>
                          <w:rFonts w:eastAsia="Arial Unicode MS" w:cstheme="minorHAnsi"/>
                        </w:rPr>
                        <w:t>ინტერსექტორული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 w:rsidRPr="003B1663">
                        <w:rPr>
                          <w:rFonts w:eastAsia="Arial Unicode MS" w:cstheme="minorHAnsi"/>
                        </w:rPr>
                        <w:t>თანამშრომლობის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 w:rsidRPr="003B1663">
                        <w:rPr>
                          <w:rFonts w:eastAsia="Arial Unicode MS" w:cstheme="minorHAnsi"/>
                        </w:rPr>
                        <w:t>შესაძლებლობების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 w:rsidRPr="003B1663">
                        <w:rPr>
                          <w:rFonts w:eastAsia="Arial Unicode MS" w:cstheme="minorHAnsi"/>
                        </w:rPr>
                        <w:t>მხარდაჭერა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 w:rsidRPr="003B1663">
                        <w:rPr>
                          <w:rFonts w:eastAsia="Arial Unicode MS" w:cstheme="minorHAnsi"/>
                        </w:rPr>
                        <w:t>კვლევასა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 w:rsidRPr="003B1663">
                        <w:rPr>
                          <w:rFonts w:eastAsia="Arial Unicode MS" w:cstheme="minorHAnsi"/>
                        </w:rPr>
                        <w:t>და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 w:rsidRPr="003B1663">
                        <w:rPr>
                          <w:rFonts w:eastAsia="Arial Unicode MS" w:cstheme="minorHAnsi"/>
                        </w:rPr>
                        <w:t>ინდუსტრიას</w:t>
                      </w:r>
                      <w:r w:rsidRPr="003B1663">
                        <w:rPr>
                          <w:rFonts w:eastAsia="Cambria" w:cstheme="minorHAnsi"/>
                        </w:rPr>
                        <w:t xml:space="preserve"> </w:t>
                      </w:r>
                      <w:r w:rsidRPr="003B1663">
                        <w:rPr>
                          <w:rFonts w:eastAsia="Arial Unicode MS" w:cstheme="minorHAnsi"/>
                        </w:rPr>
                        <w:t>შორის</w:t>
                      </w:r>
                      <w:r w:rsidRPr="003B1663">
                        <w:rPr>
                          <w:rFonts w:eastAsia="Cambria" w:cstheme="minorHAnsi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14:paraId="0E4DE4D0" w14:textId="3A1A7607" w:rsidR="00C35541" w:rsidRDefault="00C35541" w:rsidP="00273DEA">
      <w:pPr>
        <w:pStyle w:val="Heading1"/>
        <w:jc w:val="left"/>
      </w:pPr>
    </w:p>
    <w:p w14:paraId="54FEDF07" w14:textId="6AF1ECD5" w:rsidR="00C35541" w:rsidRDefault="00C35541" w:rsidP="00273DEA">
      <w:pPr>
        <w:pStyle w:val="Heading1"/>
        <w:jc w:val="left"/>
      </w:pPr>
    </w:p>
    <w:p w14:paraId="249EEE81" w14:textId="00308529" w:rsidR="008A282A" w:rsidRDefault="008A282A" w:rsidP="00C87DB0">
      <w:pPr>
        <w:spacing w:before="0" w:after="0"/>
        <w:jc w:val="center"/>
        <w:rPr>
          <w:rFonts w:cstheme="minorHAnsi"/>
          <w:b/>
          <w:bCs/>
          <w:color w:val="2C567A" w:themeColor="accent1"/>
          <w:sz w:val="36"/>
          <w:szCs w:val="36"/>
        </w:rPr>
      </w:pPr>
    </w:p>
    <w:p w14:paraId="5AAF8BCF" w14:textId="77777777" w:rsidR="00BA766C" w:rsidRDefault="00BA766C" w:rsidP="00C87DB0">
      <w:pPr>
        <w:spacing w:before="0" w:after="0"/>
        <w:jc w:val="center"/>
        <w:rPr>
          <w:rFonts w:cstheme="minorHAnsi"/>
          <w:b/>
          <w:bCs/>
          <w:color w:val="2C567A" w:themeColor="accent1"/>
          <w:sz w:val="32"/>
          <w:szCs w:val="32"/>
        </w:rPr>
      </w:pPr>
    </w:p>
    <w:p w14:paraId="0924FA49" w14:textId="26834739" w:rsidR="00115788" w:rsidRPr="00D85BA3" w:rsidRDefault="00A70315" w:rsidP="00C87DB0">
      <w:pPr>
        <w:spacing w:before="0" w:after="0"/>
        <w:jc w:val="center"/>
        <w:rPr>
          <w:rFonts w:cstheme="minorHAnsi"/>
          <w:b/>
          <w:bCs/>
          <w:color w:val="2C567A" w:themeColor="accent1"/>
          <w:sz w:val="32"/>
          <w:szCs w:val="32"/>
        </w:rPr>
      </w:pPr>
      <w:r w:rsidRPr="00D85BA3">
        <w:rPr>
          <w:noProof/>
          <w:color w:val="2C567A" w:themeColor="accen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8189FD2" wp14:editId="3DAA9D26">
                <wp:simplePos x="0" y="0"/>
                <wp:positionH relativeFrom="column">
                  <wp:posOffset>-1159510</wp:posOffset>
                </wp:positionH>
                <wp:positionV relativeFrom="page">
                  <wp:posOffset>8420100</wp:posOffset>
                </wp:positionV>
                <wp:extent cx="2221865" cy="2342515"/>
                <wp:effectExtent l="0" t="0" r="6985" b="63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5" cy="2342515"/>
                          <a:chOff x="0" y="0"/>
                          <a:chExt cx="2221865" cy="2342515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632460" y="579422"/>
                            <a:ext cx="1213945" cy="1171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4C660" w14:textId="77777777" w:rsidR="003E1473" w:rsidRPr="003E1473" w:rsidRDefault="003E1473" w:rsidP="003E1473">
                              <w:pPr>
                                <w:jc w:val="center"/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</w:pPr>
                              <w:r w:rsidRPr="003E1473"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  <w:t>მეცნიერება</w:t>
                              </w:r>
                            </w:p>
                            <w:p w14:paraId="496B0A32" w14:textId="77777777" w:rsidR="003E1473" w:rsidRPr="003E1473" w:rsidRDefault="003E1473" w:rsidP="003E1473">
                              <w:pPr>
                                <w:jc w:val="center"/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</w:pPr>
                              <w:r w:rsidRPr="003E1473"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  <w:t>მომავალი</w:t>
                              </w:r>
                            </w:p>
                            <w:p w14:paraId="03C1BC51" w14:textId="17ABB87A" w:rsidR="00AC722E" w:rsidRPr="00C43426" w:rsidRDefault="003E1473" w:rsidP="003E1473">
                              <w:pPr>
                                <w:jc w:val="center"/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</w:pPr>
                              <w:r w:rsidRPr="003E1473"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  <w:t>საქართველო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221865" cy="2342515"/>
                            <a:chOff x="5910607" y="9822729"/>
                            <a:chExt cx="2222118" cy="2342921"/>
                          </a:xfrm>
                        </wpg:grpSpPr>
                        <wps:wsp>
                          <wps:cNvPr id="35" name="Freeform: Shape 10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0800000" flipH="1" flipV="1">
                              <a:off x="5910607" y="9973558"/>
                              <a:ext cx="2222118" cy="2192092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alpha val="20000"/>
                                  </a:schemeClr>
                                </a:gs>
                                <a:gs pos="100000">
                                  <a:schemeClr val="accent2">
                                    <a:alpha val="25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6" name="Freeform: Shape 10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0800000">
                              <a:off x="6155703" y="10275216"/>
                              <a:ext cx="1697341" cy="1675118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35000"/>
                              </a:schemeClr>
                            </a:solidFill>
                          </wps:spPr>
                          <wps:bodyPr rtlCol="0" anchor="ctr"/>
                        </wps:wsp>
                        <wps:wsp>
                          <wps:cNvPr id="37" name="Freeform: Shape 10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0800000" flipH="1" flipV="1">
                              <a:off x="7239786" y="10124387"/>
                              <a:ext cx="687699" cy="678810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alpha val="36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8" name="Freeform: Shape 10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0800000" flipH="1" flipV="1">
                              <a:off x="6900421" y="9822729"/>
                              <a:ext cx="342897" cy="338465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alpha val="24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189FD2" id="Group 39" o:spid="_x0000_s1036" style="position:absolute;left:0;text-align:left;margin-left:-91.3pt;margin-top:663pt;width:174.95pt;height:184.45pt;z-index:251676672;mso-position-vertical-relative:page" coordsize="22218,2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ArLEwJPA0WiybE8oFREAxOJyrE8TI7lAaUiGphIVI7lYXIsD+VYQmD1gnIsD5Nj&#10;eUCp1DYwOZaHciwh8KqgSDQ5lodyLCHwNFAkmhzLQzmWEHgaKBJNjuWhHEsILA2UY3mYHMtDOZYQ&#10;eBooEk2O5aEcSwg8DRSJJsfyUI4lBJ4GikSTY3koxxICTwNFosmxPJRjCYGjwVM5lhB4GQjH8jQ5&#10;lqdyLCHwNJDZ+WlyLE/lWELgaSCz89PkWJ7KsYTA00D8xKfJsTyVYwmBp4H4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">
                <v:shape id="Text Box 26" o:spid="_x0000_s1037" type="#_x0000_t202" style="position:absolute;left:6324;top:5794;width:12140;height:1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0F4C660" w14:textId="77777777" w:rsidR="003E1473" w:rsidRPr="003E1473" w:rsidRDefault="003E1473" w:rsidP="003E1473">
                        <w:pPr>
                          <w:jc w:val="center"/>
                          <w:rPr>
                            <w:b/>
                            <w:bCs/>
                            <w:color w:val="1E3B53" w:themeColor="accent5" w:themeShade="80"/>
                          </w:rPr>
                        </w:pPr>
                        <w:r w:rsidRPr="003E1473">
                          <w:rPr>
                            <w:b/>
                            <w:bCs/>
                            <w:color w:val="1E3B53" w:themeColor="accent5" w:themeShade="80"/>
                          </w:rPr>
                          <w:t>მეცნიერება</w:t>
                        </w:r>
                      </w:p>
                      <w:p w14:paraId="496B0A32" w14:textId="77777777" w:rsidR="003E1473" w:rsidRPr="003E1473" w:rsidRDefault="003E1473" w:rsidP="003E1473">
                        <w:pPr>
                          <w:jc w:val="center"/>
                          <w:rPr>
                            <w:b/>
                            <w:bCs/>
                            <w:color w:val="1E3B53" w:themeColor="accent5" w:themeShade="80"/>
                          </w:rPr>
                        </w:pPr>
                        <w:r w:rsidRPr="003E1473">
                          <w:rPr>
                            <w:b/>
                            <w:bCs/>
                            <w:color w:val="1E3B53" w:themeColor="accent5" w:themeShade="80"/>
                          </w:rPr>
                          <w:t>მომავალი</w:t>
                        </w:r>
                      </w:p>
                      <w:p w14:paraId="03C1BC51" w14:textId="17ABB87A" w:rsidR="00AC722E" w:rsidRPr="00C43426" w:rsidRDefault="003E1473" w:rsidP="003E1473">
                        <w:pPr>
                          <w:jc w:val="center"/>
                          <w:rPr>
                            <w:b/>
                            <w:bCs/>
                            <w:color w:val="1E3B53" w:themeColor="accent5" w:themeShade="80"/>
                          </w:rPr>
                        </w:pPr>
                        <w:r w:rsidRPr="003E1473">
                          <w:rPr>
                            <w:b/>
                            <w:bCs/>
                            <w:color w:val="1E3B53" w:themeColor="accent5" w:themeShade="80"/>
                          </w:rPr>
                          <w:t>საქართველო</w:t>
                        </w:r>
                      </w:p>
                    </w:txbxContent>
                  </v:textbox>
                </v:shape>
                <v:group id="Group 34" o:spid="_x0000_s1038" style="position:absolute;width:22218;height:23425" coordorigin="59106,98227" coordsize="22221,2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: Shape 10" o:spid="_x0000_s1039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<v:fill opacity="13107f" color2="#0072c7 [3205]" o:opacity2=".25" focusposition="1" focussize="" focus="100%" type="gradientRadial"/>
                    <v:stroke joinstyle="miter"/>
    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40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<v:fill opacity="22873f"/>
    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41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<v:fill opacity="23644f"/>
                    <v:stroke joinstyle="miter"/>
    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42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<v:fill opacity="15677f"/>
                    <v:stroke joinstyle="miter"/>
    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y="page"/>
              </v:group>
            </w:pict>
          </mc:Fallback>
        </mc:AlternateContent>
      </w:r>
      <w:r w:rsidR="00273DEA" w:rsidRPr="00D85BA3">
        <w:rPr>
          <w:rFonts w:cstheme="minorHAnsi"/>
          <w:b/>
          <w:bCs/>
          <w:color w:val="2C567A" w:themeColor="accent1"/>
          <w:sz w:val="32"/>
          <w:szCs w:val="32"/>
        </w:rPr>
        <w:t>“</w:t>
      </w:r>
      <w:r w:rsidR="00760C3E" w:rsidRPr="00D85BA3">
        <w:rPr>
          <w:rFonts w:cstheme="minorHAnsi"/>
          <w:b/>
          <w:bCs/>
          <w:color w:val="2C567A" w:themeColor="accent1"/>
          <w:sz w:val="32"/>
          <w:szCs w:val="32"/>
        </w:rPr>
        <w:t>ახალი დასაწყისი მეცნიერებასა და ბიზნესს შორის სექტორთაშორისი თანამშრომლობის შესაძლებლობებისთვის</w:t>
      </w:r>
      <w:r w:rsidR="00273DEA" w:rsidRPr="00D85BA3">
        <w:rPr>
          <w:rFonts w:cstheme="minorHAnsi"/>
          <w:b/>
          <w:bCs/>
          <w:color w:val="2C567A" w:themeColor="accent1"/>
          <w:sz w:val="32"/>
          <w:szCs w:val="32"/>
        </w:rPr>
        <w:t>”</w:t>
      </w:r>
      <w:r w:rsidR="00B9613E" w:rsidRPr="00D85BA3">
        <w:rPr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Y="258"/>
        <w:tblW w:w="10201" w:type="dxa"/>
        <w:tblLook w:val="0600" w:firstRow="0" w:lastRow="0" w:firstColumn="0" w:lastColumn="0" w:noHBand="1" w:noVBand="1"/>
      </w:tblPr>
      <w:tblGrid>
        <w:gridCol w:w="612"/>
        <w:gridCol w:w="1653"/>
        <w:gridCol w:w="7936"/>
      </w:tblGrid>
      <w:tr w:rsidR="00E44936" w:rsidRPr="000815AD" w14:paraId="79E601F1" w14:textId="182C9475" w:rsidTr="000815AD">
        <w:tc>
          <w:tcPr>
            <w:tcW w:w="612" w:type="dxa"/>
            <w:vAlign w:val="bottom"/>
          </w:tcPr>
          <w:p w14:paraId="04AC17EB" w14:textId="77777777" w:rsidR="00273DEA" w:rsidRPr="000815AD" w:rsidRDefault="00273DEA" w:rsidP="00273DEA">
            <w:pPr>
              <w:pStyle w:val="Header"/>
              <w:rPr>
                <w:sz w:val="20"/>
                <w:szCs w:val="28"/>
              </w:rPr>
            </w:pPr>
            <w:r w:rsidRPr="000815AD">
              <w:rPr>
                <w:noProof/>
                <w:sz w:val="20"/>
                <w:szCs w:val="28"/>
              </w:rPr>
              <w:drawing>
                <wp:inline distT="0" distB="0" distL="0" distR="0" wp14:anchorId="2C0F6335" wp14:editId="4B9EC49D">
                  <wp:extent cx="216000" cy="216000"/>
                  <wp:effectExtent l="0" t="0" r="0" b="0"/>
                  <wp:docPr id="8" name="Graphic 8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vAlign w:val="center"/>
          </w:tcPr>
          <w:p w14:paraId="591E4911" w14:textId="0CCDD423" w:rsidR="00273DEA" w:rsidRPr="000815AD" w:rsidRDefault="00760C3E" w:rsidP="00304C26">
            <w:pPr>
              <w:pStyle w:val="Header"/>
              <w:rPr>
                <w:sz w:val="20"/>
                <w:szCs w:val="28"/>
              </w:rPr>
            </w:pPr>
            <w:r w:rsidRPr="00760C3E">
              <w:rPr>
                <w:rStyle w:val="Strong"/>
                <w:sz w:val="20"/>
                <w:szCs w:val="28"/>
              </w:rPr>
              <w:t xml:space="preserve">მდებარეობა: </w:t>
            </w:r>
            <w:r w:rsidR="00273DEA" w:rsidRPr="000815AD">
              <w:rPr>
                <w:sz w:val="20"/>
                <w:szCs w:val="28"/>
              </w:rPr>
              <w:t xml:space="preserve"> </w:t>
            </w:r>
          </w:p>
        </w:tc>
        <w:tc>
          <w:tcPr>
            <w:tcW w:w="8022" w:type="dxa"/>
          </w:tcPr>
          <w:p w14:paraId="01481B55" w14:textId="4AA78740" w:rsidR="002B3550" w:rsidRPr="00D85BA3" w:rsidRDefault="007752DA" w:rsidP="00273DEA">
            <w:pPr>
              <w:pStyle w:val="Header"/>
              <w:rPr>
                <w:rStyle w:val="Strong"/>
                <w:sz w:val="20"/>
                <w:szCs w:val="28"/>
              </w:rPr>
            </w:pPr>
            <w:r w:rsidRPr="00D85BA3">
              <w:rPr>
                <w:rStyle w:val="Strong"/>
                <w:sz w:val="20"/>
                <w:szCs w:val="28"/>
              </w:rPr>
              <w:t>შერატონ გრანდ თბილისი მეტეხი პალასი, თბილისი, თელავის ქ. 20 (Zoom</w:t>
            </w:r>
            <w:r w:rsidR="00700D49" w:rsidRPr="00D85BA3">
              <w:rPr>
                <w:rStyle w:val="Strong"/>
                <w:sz w:val="20"/>
                <w:szCs w:val="28"/>
                <w:lang w:val="ka-GE"/>
              </w:rPr>
              <w:t>-ის</w:t>
            </w:r>
            <w:r w:rsidRPr="00D85BA3">
              <w:rPr>
                <w:rStyle w:val="Strong"/>
                <w:sz w:val="20"/>
                <w:szCs w:val="28"/>
              </w:rPr>
              <w:t xml:space="preserve"> </w:t>
            </w:r>
            <w:r w:rsidR="00B526EC" w:rsidRPr="00D85BA3">
              <w:rPr>
                <w:rStyle w:val="Strong"/>
                <w:sz w:val="20"/>
                <w:szCs w:val="28"/>
                <w:lang w:val="ka-GE"/>
              </w:rPr>
              <w:t>ბმული</w:t>
            </w:r>
            <w:r w:rsidRPr="00D85BA3">
              <w:rPr>
                <w:rStyle w:val="Strong"/>
                <w:sz w:val="20"/>
                <w:szCs w:val="28"/>
              </w:rPr>
              <w:t xml:space="preserve"> მოთხოვნით</w:t>
            </w:r>
            <w:r w:rsidR="00700D49" w:rsidRPr="00D85BA3">
              <w:rPr>
                <w:rStyle w:val="Strong"/>
                <w:sz w:val="20"/>
                <w:szCs w:val="28"/>
                <w:lang w:val="ka-GE"/>
              </w:rPr>
              <w:t xml:space="preserve"> მიიღება</w:t>
            </w:r>
            <w:r w:rsidRPr="00D85BA3">
              <w:rPr>
                <w:rStyle w:val="Strong"/>
                <w:sz w:val="20"/>
                <w:szCs w:val="28"/>
              </w:rPr>
              <w:t>)</w:t>
            </w:r>
          </w:p>
        </w:tc>
      </w:tr>
      <w:tr w:rsidR="00E44936" w:rsidRPr="000815AD" w14:paraId="2CC9D0BA" w14:textId="464D42A7" w:rsidTr="000815AD">
        <w:tc>
          <w:tcPr>
            <w:tcW w:w="612" w:type="dxa"/>
            <w:vAlign w:val="bottom"/>
          </w:tcPr>
          <w:p w14:paraId="07E5628E" w14:textId="77777777" w:rsidR="00273DEA" w:rsidRPr="000815AD" w:rsidRDefault="00273DEA" w:rsidP="00273DEA">
            <w:pPr>
              <w:pStyle w:val="Header"/>
              <w:rPr>
                <w:sz w:val="20"/>
                <w:szCs w:val="28"/>
              </w:rPr>
            </w:pPr>
            <w:r w:rsidRPr="000815AD">
              <w:rPr>
                <w:noProof/>
                <w:sz w:val="20"/>
                <w:szCs w:val="28"/>
              </w:rPr>
              <w:drawing>
                <wp:inline distT="0" distB="0" distL="0" distR="0" wp14:anchorId="53D2DF1B" wp14:editId="24E9A476">
                  <wp:extent cx="216000" cy="216000"/>
                  <wp:effectExtent l="0" t="0" r="0" b="0"/>
                  <wp:docPr id="14" name="Graphic 14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vAlign w:val="center"/>
          </w:tcPr>
          <w:p w14:paraId="06029990" w14:textId="6C21CC13" w:rsidR="003E1473" w:rsidRPr="003E1473" w:rsidRDefault="00367E65" w:rsidP="00304C26">
            <w:pPr>
              <w:pStyle w:val="Header"/>
              <w:rPr>
                <w:rFonts w:cs="Times New Roman"/>
                <w:b/>
                <w:bCs/>
                <w:sz w:val="20"/>
                <w:szCs w:val="28"/>
              </w:rPr>
            </w:pPr>
            <w:r>
              <w:rPr>
                <w:rStyle w:val="Strong"/>
                <w:sz w:val="20"/>
                <w:szCs w:val="28"/>
                <w:lang w:val="ka-GE"/>
              </w:rPr>
              <w:t>თ</w:t>
            </w:r>
            <w:r w:rsidRPr="00367E65">
              <w:rPr>
                <w:rStyle w:val="Strong"/>
                <w:sz w:val="20"/>
                <w:szCs w:val="28"/>
              </w:rPr>
              <w:t>არიღი და</w:t>
            </w:r>
            <w:r w:rsidR="0055282B">
              <w:rPr>
                <w:rStyle w:val="Strong"/>
                <w:sz w:val="20"/>
                <w:szCs w:val="28"/>
                <w:lang w:val="ka-GE"/>
              </w:rPr>
              <w:t xml:space="preserve"> </w:t>
            </w:r>
            <w:r w:rsidRPr="00367E65">
              <w:rPr>
                <w:rStyle w:val="Strong"/>
                <w:sz w:val="20"/>
                <w:szCs w:val="28"/>
              </w:rPr>
              <w:t>დრო</w:t>
            </w:r>
            <w:r w:rsidR="000815AD" w:rsidRPr="000815AD">
              <w:rPr>
                <w:rStyle w:val="Strong"/>
                <w:sz w:val="20"/>
                <w:szCs w:val="28"/>
              </w:rPr>
              <w:t>:</w:t>
            </w:r>
          </w:p>
        </w:tc>
        <w:tc>
          <w:tcPr>
            <w:tcW w:w="8022" w:type="dxa"/>
          </w:tcPr>
          <w:p w14:paraId="199CAC3E" w14:textId="77777777" w:rsidR="003E1473" w:rsidRPr="00D85BA3" w:rsidRDefault="003E1473" w:rsidP="00273DEA">
            <w:pPr>
              <w:pStyle w:val="Header"/>
              <w:rPr>
                <w:b/>
                <w:bCs/>
                <w:sz w:val="20"/>
                <w:szCs w:val="28"/>
              </w:rPr>
            </w:pPr>
          </w:p>
          <w:p w14:paraId="1D02D20B" w14:textId="63644AF6" w:rsidR="00273DEA" w:rsidRPr="00D85BA3" w:rsidRDefault="00931EC7" w:rsidP="00273DEA">
            <w:pPr>
              <w:pStyle w:val="Header"/>
              <w:rPr>
                <w:rStyle w:val="Strong"/>
                <w:b w:val="0"/>
                <w:bCs w:val="0"/>
                <w:sz w:val="20"/>
                <w:szCs w:val="28"/>
              </w:rPr>
            </w:pPr>
            <w:r w:rsidRPr="00D85BA3">
              <w:rPr>
                <w:b/>
                <w:bCs/>
                <w:sz w:val="20"/>
                <w:szCs w:val="28"/>
              </w:rPr>
              <w:t>17</w:t>
            </w:r>
            <w:r w:rsidR="00AC722E" w:rsidRPr="00D85BA3">
              <w:rPr>
                <w:b/>
                <w:bCs/>
                <w:sz w:val="20"/>
                <w:szCs w:val="28"/>
              </w:rPr>
              <w:t xml:space="preserve"> </w:t>
            </w:r>
            <w:r w:rsidR="00E94526" w:rsidRPr="00D85BA3">
              <w:rPr>
                <w:b/>
                <w:bCs/>
                <w:sz w:val="20"/>
                <w:szCs w:val="28"/>
                <w:lang w:val="ka-GE"/>
              </w:rPr>
              <w:t>მარტი</w:t>
            </w:r>
            <w:r w:rsidR="00AC722E" w:rsidRPr="00D85BA3">
              <w:rPr>
                <w:b/>
                <w:bCs/>
                <w:sz w:val="20"/>
                <w:szCs w:val="28"/>
              </w:rPr>
              <w:t xml:space="preserve"> 2023</w:t>
            </w:r>
            <w:r w:rsidR="00AF5EFA" w:rsidRPr="00D85BA3">
              <w:rPr>
                <w:b/>
                <w:bCs/>
                <w:sz w:val="20"/>
                <w:szCs w:val="28"/>
              </w:rPr>
              <w:t xml:space="preserve"> (1</w:t>
            </w:r>
            <w:r w:rsidR="00867C1F" w:rsidRPr="00D85BA3">
              <w:rPr>
                <w:b/>
                <w:bCs/>
                <w:sz w:val="20"/>
                <w:szCs w:val="28"/>
              </w:rPr>
              <w:t>3</w:t>
            </w:r>
            <w:r w:rsidR="00AF5EFA" w:rsidRPr="00D85BA3">
              <w:rPr>
                <w:b/>
                <w:bCs/>
                <w:sz w:val="20"/>
                <w:szCs w:val="28"/>
              </w:rPr>
              <w:t xml:space="preserve">:00 </w:t>
            </w:r>
            <w:r w:rsidR="004C1EC4" w:rsidRPr="00D85BA3">
              <w:rPr>
                <w:b/>
                <w:bCs/>
                <w:sz w:val="20"/>
                <w:szCs w:val="28"/>
              </w:rPr>
              <w:t>–</w:t>
            </w:r>
            <w:r w:rsidR="00AF5EFA" w:rsidRPr="00D85BA3">
              <w:rPr>
                <w:b/>
                <w:bCs/>
                <w:sz w:val="20"/>
                <w:szCs w:val="28"/>
              </w:rPr>
              <w:t xml:space="preserve"> </w:t>
            </w:r>
            <w:r w:rsidR="00867C1F" w:rsidRPr="00D85BA3">
              <w:rPr>
                <w:b/>
                <w:bCs/>
                <w:sz w:val="20"/>
                <w:szCs w:val="28"/>
              </w:rPr>
              <w:t>1</w:t>
            </w:r>
            <w:r w:rsidR="00F406DE" w:rsidRPr="00D85BA3">
              <w:rPr>
                <w:b/>
                <w:bCs/>
                <w:sz w:val="20"/>
                <w:szCs w:val="28"/>
              </w:rPr>
              <w:t>8</w:t>
            </w:r>
            <w:r w:rsidR="00867C1F" w:rsidRPr="00D85BA3">
              <w:rPr>
                <w:b/>
                <w:bCs/>
                <w:sz w:val="20"/>
                <w:szCs w:val="28"/>
              </w:rPr>
              <w:t>:00</w:t>
            </w:r>
            <w:r w:rsidR="004C1EC4" w:rsidRPr="00D85BA3">
              <w:rPr>
                <w:b/>
                <w:bCs/>
                <w:sz w:val="20"/>
                <w:szCs w:val="28"/>
              </w:rPr>
              <w:t>)</w:t>
            </w:r>
          </w:p>
        </w:tc>
      </w:tr>
      <w:tr w:rsidR="00E44936" w:rsidRPr="000815AD" w14:paraId="2BA775B0" w14:textId="77777777" w:rsidTr="00C87DB0">
        <w:tc>
          <w:tcPr>
            <w:tcW w:w="612" w:type="dxa"/>
            <w:vAlign w:val="center"/>
          </w:tcPr>
          <w:p w14:paraId="40CE7937" w14:textId="129DE131" w:rsidR="00E210FF" w:rsidRPr="000815AD" w:rsidRDefault="00C553A5" w:rsidP="00C87DB0">
            <w:pPr>
              <w:pStyle w:val="Header"/>
              <w:rPr>
                <w:noProof/>
                <w:sz w:val="20"/>
                <w:szCs w:val="28"/>
              </w:rPr>
            </w:pPr>
            <w:r w:rsidRPr="000815AD">
              <w:rPr>
                <w:rFonts w:cs="Times New Roman"/>
                <w:b/>
                <w:bCs/>
                <w:noProof/>
                <w:sz w:val="20"/>
                <w:szCs w:val="28"/>
              </w:rPr>
              <w:drawing>
                <wp:inline distT="0" distB="0" distL="0" distR="0" wp14:anchorId="4DD4CA4D" wp14:editId="5079DA02">
                  <wp:extent cx="216000" cy="216000"/>
                  <wp:effectExtent l="0" t="0" r="0" b="0"/>
                  <wp:docPr id="41" name="Graphic 41" descr="Call cent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c 41" descr="Call center with solid fill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vAlign w:val="center"/>
          </w:tcPr>
          <w:p w14:paraId="4C0D17D5" w14:textId="313E74F9" w:rsidR="00E210FF" w:rsidRPr="000815AD" w:rsidRDefault="00367E65" w:rsidP="00304C26">
            <w:pPr>
              <w:pStyle w:val="Header"/>
              <w:rPr>
                <w:rStyle w:val="Strong"/>
                <w:sz w:val="20"/>
                <w:szCs w:val="28"/>
              </w:rPr>
            </w:pPr>
            <w:r>
              <w:rPr>
                <w:rStyle w:val="Strong"/>
                <w:sz w:val="20"/>
                <w:szCs w:val="28"/>
                <w:lang w:val="ka-GE"/>
              </w:rPr>
              <w:t>ენა</w:t>
            </w:r>
            <w:r w:rsidR="00AC722E" w:rsidRPr="000815AD">
              <w:rPr>
                <w:rStyle w:val="Strong"/>
                <w:sz w:val="20"/>
                <w:szCs w:val="28"/>
              </w:rPr>
              <w:t>:</w:t>
            </w:r>
          </w:p>
        </w:tc>
        <w:tc>
          <w:tcPr>
            <w:tcW w:w="8022" w:type="dxa"/>
          </w:tcPr>
          <w:p w14:paraId="504D08B7" w14:textId="77777777" w:rsidR="003E1473" w:rsidRPr="00D85BA3" w:rsidRDefault="003E1473" w:rsidP="00273DEA">
            <w:pPr>
              <w:pStyle w:val="Header"/>
              <w:rPr>
                <w:rStyle w:val="Strong"/>
                <w:b w:val="0"/>
                <w:bCs w:val="0"/>
                <w:sz w:val="20"/>
                <w:szCs w:val="28"/>
              </w:rPr>
            </w:pPr>
          </w:p>
          <w:p w14:paraId="2D5832F4" w14:textId="1E8DE49C" w:rsidR="000815AD" w:rsidRPr="00D85BA3" w:rsidRDefault="002B3550" w:rsidP="0091067C">
            <w:pPr>
              <w:pStyle w:val="Header"/>
              <w:rPr>
                <w:rStyle w:val="Strong"/>
                <w:b w:val="0"/>
                <w:bCs w:val="0"/>
                <w:sz w:val="20"/>
                <w:szCs w:val="28"/>
              </w:rPr>
            </w:pPr>
            <w:r w:rsidRPr="00D85BA3">
              <w:rPr>
                <w:rStyle w:val="Strong"/>
                <w:b w:val="0"/>
                <w:bCs w:val="0"/>
                <w:sz w:val="20"/>
                <w:szCs w:val="28"/>
              </w:rPr>
              <w:t xml:space="preserve">ქართული </w:t>
            </w:r>
            <w:bookmarkStart w:id="0" w:name="_Hlk129015862"/>
            <w:r w:rsidR="0091067C">
              <w:rPr>
                <w:rStyle w:val="Strong"/>
                <w:b w:val="0"/>
                <w:bCs w:val="0"/>
                <w:sz w:val="20"/>
                <w:szCs w:val="28"/>
              </w:rPr>
              <w:t>(</w:t>
            </w:r>
            <w:r w:rsidR="0091067C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ინგლისური ენის თანმიმდევრული თარგმანი</w:t>
            </w:r>
            <w:bookmarkEnd w:id="0"/>
            <w:r w:rsidR="0091067C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)</w:t>
            </w:r>
          </w:p>
        </w:tc>
      </w:tr>
      <w:tr w:rsidR="00E44936" w:rsidRPr="000815AD" w14:paraId="4D8D10E6" w14:textId="77777777" w:rsidTr="000815AD">
        <w:tc>
          <w:tcPr>
            <w:tcW w:w="612" w:type="dxa"/>
            <w:vAlign w:val="center"/>
          </w:tcPr>
          <w:p w14:paraId="0187D38D" w14:textId="060CA890" w:rsidR="00AC722E" w:rsidRPr="000815AD" w:rsidRDefault="00C43426" w:rsidP="00C43426">
            <w:pPr>
              <w:pStyle w:val="Header"/>
              <w:jc w:val="center"/>
              <w:rPr>
                <w:b/>
                <w:bCs/>
                <w:noProof/>
                <w:sz w:val="20"/>
                <w:szCs w:val="28"/>
              </w:rPr>
            </w:pPr>
            <w:r w:rsidRPr="000815AD">
              <w:rPr>
                <w:b/>
                <w:bCs/>
                <w:noProof/>
                <w:sz w:val="20"/>
                <w:szCs w:val="28"/>
              </w:rPr>
              <w:drawing>
                <wp:inline distT="0" distB="0" distL="0" distR="0" wp14:anchorId="2EAB4287" wp14:editId="6DAD4E26">
                  <wp:extent cx="252000" cy="252000"/>
                  <wp:effectExtent l="0" t="0" r="0" b="0"/>
                  <wp:docPr id="33" name="Graphic 33" descr="Cycle with peop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c 33" descr="Cycle with people with solid fill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vAlign w:val="center"/>
          </w:tcPr>
          <w:p w14:paraId="52CB812B" w14:textId="04998AB8" w:rsidR="00AC722E" w:rsidRPr="000815AD" w:rsidRDefault="002B3550" w:rsidP="00304C26">
            <w:pPr>
              <w:pStyle w:val="Header"/>
              <w:rPr>
                <w:rStyle w:val="Strong"/>
                <w:sz w:val="20"/>
                <w:szCs w:val="28"/>
              </w:rPr>
            </w:pPr>
            <w:r w:rsidRPr="002B3550">
              <w:rPr>
                <w:rStyle w:val="Strong"/>
                <w:sz w:val="20"/>
                <w:szCs w:val="28"/>
              </w:rPr>
              <w:t>Მონაწილეები</w:t>
            </w:r>
            <w:r w:rsidR="00AC722E" w:rsidRPr="000815AD">
              <w:rPr>
                <w:rStyle w:val="Strong"/>
                <w:sz w:val="20"/>
                <w:szCs w:val="28"/>
              </w:rPr>
              <w:t>:</w:t>
            </w:r>
          </w:p>
        </w:tc>
        <w:tc>
          <w:tcPr>
            <w:tcW w:w="8022" w:type="dxa"/>
          </w:tcPr>
          <w:p w14:paraId="64272A42" w14:textId="4487EDEB" w:rsidR="000815AD" w:rsidRPr="00D85BA3" w:rsidRDefault="002B3550" w:rsidP="0091067C">
            <w:pPr>
              <w:pStyle w:val="Header"/>
              <w:jc w:val="both"/>
              <w:rPr>
                <w:rStyle w:val="Strong"/>
                <w:b w:val="0"/>
                <w:bCs w:val="0"/>
                <w:sz w:val="20"/>
                <w:szCs w:val="28"/>
              </w:rPr>
            </w:pPr>
            <w:r w:rsidRPr="00D85BA3">
              <w:rPr>
                <w:rStyle w:val="Strong"/>
                <w:b w:val="0"/>
                <w:bCs w:val="0"/>
                <w:sz w:val="20"/>
                <w:szCs w:val="28"/>
              </w:rPr>
              <w:t>საწარმოები, კვლევითი ინსტიტუტები, უნივერსიტეტები, მეცნიერებათა აკადემია, სოფლის მეურნეობის მეცნიერებათა აკადემია, სამინისტროები, საელჩოები, დაფინანსების სააგენტოები, სამოქალაქო საზოგადოების ორგანიზაციები, საერთაშორისო პროექტები, დონორი ორგანიზაციები</w:t>
            </w:r>
          </w:p>
        </w:tc>
      </w:tr>
      <w:tr w:rsidR="00E44936" w:rsidRPr="000815AD" w14:paraId="4FCC259B" w14:textId="77777777" w:rsidTr="000815AD">
        <w:tc>
          <w:tcPr>
            <w:tcW w:w="612" w:type="dxa"/>
            <w:vAlign w:val="center"/>
          </w:tcPr>
          <w:p w14:paraId="4747B518" w14:textId="2B375099" w:rsidR="00304C26" w:rsidRPr="000815AD" w:rsidRDefault="00E44936" w:rsidP="00C43426">
            <w:pPr>
              <w:pStyle w:val="Header"/>
              <w:jc w:val="center"/>
              <w:rPr>
                <w:b/>
                <w:bCs/>
                <w:noProof/>
                <w:sz w:val="20"/>
                <w:szCs w:val="28"/>
              </w:rPr>
            </w:pPr>
            <w:r w:rsidRPr="000815AD">
              <w:rPr>
                <w:rFonts w:cs="Times New Roman"/>
                <w:b/>
                <w:bCs/>
                <w:noProof/>
                <w:sz w:val="20"/>
                <w:szCs w:val="28"/>
              </w:rPr>
              <w:drawing>
                <wp:inline distT="0" distB="0" distL="0" distR="0" wp14:anchorId="041BCB83" wp14:editId="2C9BF653">
                  <wp:extent cx="216000" cy="216000"/>
                  <wp:effectExtent l="0" t="0" r="0" b="0"/>
                  <wp:docPr id="46" name="Graphic 46" descr="Social netwo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phic 46" descr="Social network with solid fill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vAlign w:val="center"/>
          </w:tcPr>
          <w:p w14:paraId="24FB38BB" w14:textId="6E41602E" w:rsidR="00304C26" w:rsidRPr="000815AD" w:rsidRDefault="002B3550" w:rsidP="00304C26">
            <w:pPr>
              <w:pStyle w:val="Header"/>
              <w:rPr>
                <w:rStyle w:val="Strong"/>
                <w:sz w:val="20"/>
                <w:szCs w:val="28"/>
              </w:rPr>
            </w:pPr>
            <w:r w:rsidRPr="002B3550">
              <w:rPr>
                <w:rStyle w:val="Strong"/>
                <w:sz w:val="20"/>
                <w:szCs w:val="28"/>
              </w:rPr>
              <w:t>ბენეფიციარი</w:t>
            </w:r>
            <w:r w:rsidR="00E44936" w:rsidRPr="000815AD">
              <w:rPr>
                <w:rStyle w:val="Strong"/>
                <w:sz w:val="20"/>
                <w:szCs w:val="28"/>
              </w:rPr>
              <w:t>:</w:t>
            </w:r>
          </w:p>
        </w:tc>
        <w:tc>
          <w:tcPr>
            <w:tcW w:w="8022" w:type="dxa"/>
          </w:tcPr>
          <w:p w14:paraId="054BC5C6" w14:textId="40E11E71" w:rsidR="002B3550" w:rsidRPr="003B1663" w:rsidRDefault="002B3550" w:rsidP="0091067C">
            <w:pPr>
              <w:pStyle w:val="Header"/>
              <w:jc w:val="both"/>
              <w:rPr>
                <w:rStyle w:val="Strong"/>
                <w:b w:val="0"/>
                <w:bCs w:val="0"/>
                <w:sz w:val="20"/>
                <w:szCs w:val="28"/>
              </w:rPr>
            </w:pPr>
            <w:r w:rsidRPr="003B1663">
              <w:rPr>
                <w:rStyle w:val="Strong"/>
                <w:b w:val="0"/>
                <w:bCs w:val="0"/>
                <w:sz w:val="20"/>
                <w:szCs w:val="28"/>
              </w:rPr>
              <w:t>საქართველოს განათლებისა და მეცნიერების სამინისტრო</w:t>
            </w:r>
          </w:p>
          <w:p w14:paraId="46EEDD26" w14:textId="399B14C3" w:rsidR="002B3550" w:rsidRPr="003B1663" w:rsidRDefault="002B3550" w:rsidP="0091067C">
            <w:pPr>
              <w:pStyle w:val="Header"/>
              <w:jc w:val="both"/>
              <w:rPr>
                <w:rStyle w:val="Strong"/>
                <w:b w:val="0"/>
                <w:bCs w:val="0"/>
                <w:sz w:val="20"/>
                <w:szCs w:val="28"/>
              </w:rPr>
            </w:pPr>
            <w:r w:rsidRPr="003B1663">
              <w:rPr>
                <w:rStyle w:val="Strong"/>
                <w:b w:val="0"/>
                <w:bCs w:val="0"/>
                <w:sz w:val="20"/>
                <w:szCs w:val="28"/>
              </w:rPr>
              <w:t xml:space="preserve">შოთა რუსთაველის </w:t>
            </w:r>
            <w:r w:rsidR="003B1663" w:rsidRPr="003B1663">
              <w:rPr>
                <w:rStyle w:val="Strong"/>
                <w:b w:val="0"/>
                <w:bCs w:val="0"/>
                <w:sz w:val="20"/>
                <w:szCs w:val="28"/>
              </w:rPr>
              <w:t>საქართველოს</w:t>
            </w:r>
            <w:r w:rsidR="003B1663" w:rsidRPr="003B1663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 xml:space="preserve"> </w:t>
            </w:r>
            <w:r w:rsidRPr="003B1663">
              <w:rPr>
                <w:rStyle w:val="Strong"/>
                <w:b w:val="0"/>
                <w:bCs w:val="0"/>
                <w:sz w:val="20"/>
                <w:szCs w:val="28"/>
              </w:rPr>
              <w:t>ეროვნული სამეცნიერო ფონდი</w:t>
            </w:r>
          </w:p>
          <w:p w14:paraId="54A6D8B0" w14:textId="0D784825" w:rsidR="002B3550" w:rsidRPr="003B1663" w:rsidRDefault="002B3550" w:rsidP="0091067C">
            <w:pPr>
              <w:pStyle w:val="Header"/>
              <w:jc w:val="both"/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</w:pPr>
            <w:r w:rsidRPr="003B1663">
              <w:rPr>
                <w:rStyle w:val="Strong"/>
                <w:b w:val="0"/>
                <w:bCs w:val="0"/>
                <w:sz w:val="20"/>
                <w:szCs w:val="28"/>
              </w:rPr>
              <w:t>ერეკლე ასტახიშვილი, გენერალური დირექტორი, პროექტის ხელმძღვანელი</w:t>
            </w:r>
            <w:r w:rsidR="003B1663" w:rsidRPr="003B1663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 xml:space="preserve"> </w:t>
            </w:r>
          </w:p>
          <w:p w14:paraId="54BC1DB2" w14:textId="44399E62" w:rsidR="00C87DB0" w:rsidRPr="00BA766C" w:rsidRDefault="002B3550" w:rsidP="0091067C">
            <w:pPr>
              <w:pStyle w:val="Header"/>
              <w:jc w:val="both"/>
              <w:rPr>
                <w:rStyle w:val="Strong"/>
                <w:b w:val="0"/>
                <w:bCs w:val="0"/>
                <w:sz w:val="20"/>
                <w:szCs w:val="28"/>
                <w:highlight w:val="yellow"/>
              </w:rPr>
            </w:pPr>
            <w:r w:rsidRPr="003B1663">
              <w:rPr>
                <w:rStyle w:val="Strong"/>
                <w:b w:val="0"/>
                <w:bCs w:val="0"/>
                <w:sz w:val="20"/>
                <w:szCs w:val="28"/>
              </w:rPr>
              <w:t xml:space="preserve">რუსუდან ჯობავა, საერთაშორისო ურთიერთობებისა და ფონდების </w:t>
            </w:r>
            <w:r w:rsidR="003B1663" w:rsidRPr="003B1663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მოზიდვის</w:t>
            </w:r>
            <w:r w:rsidRPr="003B1663">
              <w:rPr>
                <w:rStyle w:val="Strong"/>
                <w:b w:val="0"/>
                <w:bCs w:val="0"/>
                <w:sz w:val="20"/>
                <w:szCs w:val="28"/>
              </w:rPr>
              <w:t xml:space="preserve"> დეპარტამენტის უფროსი, </w:t>
            </w:r>
            <w:r w:rsidR="00A1090E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მუდმივ საერთაშორისო მრჩეველთან გათანაბრებული ქართველი კოლეგა</w:t>
            </w:r>
          </w:p>
        </w:tc>
      </w:tr>
      <w:tr w:rsidR="00E44936" w:rsidRPr="000815AD" w14:paraId="77A9A626" w14:textId="77777777" w:rsidTr="000815AD">
        <w:tc>
          <w:tcPr>
            <w:tcW w:w="612" w:type="dxa"/>
            <w:vAlign w:val="center"/>
          </w:tcPr>
          <w:p w14:paraId="070C71C3" w14:textId="35EE7D13" w:rsidR="00115788" w:rsidRPr="000815AD" w:rsidRDefault="00C43426" w:rsidP="00C43426">
            <w:pPr>
              <w:pStyle w:val="Header"/>
              <w:jc w:val="center"/>
              <w:rPr>
                <w:noProof/>
                <w:sz w:val="20"/>
                <w:szCs w:val="28"/>
              </w:rPr>
            </w:pPr>
            <w:r w:rsidRPr="000815AD">
              <w:rPr>
                <w:rFonts w:cs="Times New Roman"/>
                <w:b/>
                <w:bCs/>
                <w:noProof/>
                <w:sz w:val="20"/>
                <w:szCs w:val="28"/>
              </w:rPr>
              <w:drawing>
                <wp:inline distT="0" distB="0" distL="0" distR="0" wp14:anchorId="194115AD" wp14:editId="7645A4FE">
                  <wp:extent cx="216000" cy="216000"/>
                  <wp:effectExtent l="0" t="0" r="0" b="0"/>
                  <wp:docPr id="42" name="Graphic 42" descr="Mee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phic 42" descr="Meeting with solid fill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vAlign w:val="center"/>
          </w:tcPr>
          <w:p w14:paraId="0564E5CC" w14:textId="77777777" w:rsidR="003E1473" w:rsidRDefault="003E1473" w:rsidP="00304C26">
            <w:pPr>
              <w:pStyle w:val="Header"/>
              <w:rPr>
                <w:rStyle w:val="Strong"/>
                <w:sz w:val="20"/>
                <w:szCs w:val="28"/>
              </w:rPr>
            </w:pPr>
          </w:p>
          <w:p w14:paraId="77852B24" w14:textId="77777777" w:rsidR="003E1473" w:rsidRDefault="003E1473" w:rsidP="00304C26">
            <w:pPr>
              <w:pStyle w:val="Header"/>
              <w:rPr>
                <w:rStyle w:val="Strong"/>
                <w:sz w:val="20"/>
                <w:szCs w:val="28"/>
              </w:rPr>
            </w:pPr>
          </w:p>
          <w:p w14:paraId="0374EBD5" w14:textId="4AD4EC87" w:rsidR="00115788" w:rsidRPr="000815AD" w:rsidRDefault="003C5E84" w:rsidP="00304C26">
            <w:pPr>
              <w:pStyle w:val="Header"/>
              <w:rPr>
                <w:rStyle w:val="Strong"/>
                <w:sz w:val="20"/>
                <w:szCs w:val="28"/>
              </w:rPr>
            </w:pPr>
            <w:r w:rsidRPr="003C5E84">
              <w:rPr>
                <w:rStyle w:val="Strong"/>
                <w:sz w:val="20"/>
                <w:szCs w:val="28"/>
              </w:rPr>
              <w:t>ევროკავშირის დაძმობილების</w:t>
            </w:r>
            <w:r w:rsidR="00FC60EA">
              <w:rPr>
                <w:rStyle w:val="Strong"/>
                <w:sz w:val="20"/>
                <w:szCs w:val="28"/>
              </w:rPr>
              <w:t xml:space="preserve"> </w:t>
            </w:r>
            <w:r>
              <w:rPr>
                <w:rStyle w:val="Strong"/>
                <w:sz w:val="20"/>
                <w:szCs w:val="28"/>
              </w:rPr>
              <w:t>(Twinning)</w:t>
            </w:r>
            <w:r w:rsidRPr="003C5E84">
              <w:rPr>
                <w:rStyle w:val="Strong"/>
                <w:sz w:val="20"/>
                <w:szCs w:val="28"/>
              </w:rPr>
              <w:t xml:space="preserve"> გუნდი</w:t>
            </w:r>
            <w:r w:rsidR="00304C26" w:rsidRPr="000815AD">
              <w:rPr>
                <w:rStyle w:val="Strong"/>
                <w:sz w:val="20"/>
                <w:szCs w:val="28"/>
              </w:rPr>
              <w:t>:</w:t>
            </w:r>
          </w:p>
        </w:tc>
        <w:tc>
          <w:tcPr>
            <w:tcW w:w="8022" w:type="dxa"/>
            <w:vAlign w:val="center"/>
          </w:tcPr>
          <w:p w14:paraId="32136845" w14:textId="7B45338C" w:rsidR="002B3550" w:rsidRPr="00A1090E" w:rsidRDefault="002B3550" w:rsidP="0091067C">
            <w:pPr>
              <w:pStyle w:val="Header"/>
              <w:jc w:val="both"/>
              <w:rPr>
                <w:rStyle w:val="Strong"/>
                <w:b w:val="0"/>
                <w:bCs w:val="0"/>
                <w:sz w:val="20"/>
                <w:szCs w:val="28"/>
              </w:rPr>
            </w:pPr>
            <w:r w:rsidRPr="00A1090E">
              <w:rPr>
                <w:rStyle w:val="Strong"/>
                <w:b w:val="0"/>
                <w:bCs w:val="0"/>
                <w:sz w:val="20"/>
                <w:szCs w:val="28"/>
              </w:rPr>
              <w:t xml:space="preserve">ვოლფგანგ პოლტი, პროექტის ხელმძღვანელი, </w:t>
            </w:r>
            <w:r w:rsidR="00A1090E" w:rsidRPr="00A1090E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იოანეუმ კვლევა</w:t>
            </w:r>
            <w:r w:rsidRPr="00A1090E">
              <w:rPr>
                <w:rStyle w:val="Strong"/>
                <w:b w:val="0"/>
                <w:bCs w:val="0"/>
                <w:sz w:val="20"/>
                <w:szCs w:val="28"/>
              </w:rPr>
              <w:t>, ავსტრია</w:t>
            </w:r>
          </w:p>
          <w:p w14:paraId="2D93E43A" w14:textId="7D61B4EF" w:rsidR="002B3550" w:rsidRPr="00A1090E" w:rsidRDefault="002B3550" w:rsidP="0091067C">
            <w:pPr>
              <w:pStyle w:val="Header"/>
              <w:jc w:val="both"/>
              <w:rPr>
                <w:rStyle w:val="Strong"/>
                <w:b w:val="0"/>
                <w:bCs w:val="0"/>
                <w:sz w:val="20"/>
                <w:szCs w:val="28"/>
              </w:rPr>
            </w:pPr>
            <w:r w:rsidRPr="00A1090E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 xml:space="preserve">კირსტენ </w:t>
            </w:r>
            <w:r w:rsidR="00A1090E" w:rsidRPr="00A1090E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კინზ</w:t>
            </w:r>
            <w:r w:rsidRPr="00A1090E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ლერი</w:t>
            </w:r>
            <w:r w:rsidRPr="00A1090E">
              <w:rPr>
                <w:rStyle w:val="Strong"/>
                <w:b w:val="0"/>
                <w:bCs w:val="0"/>
                <w:sz w:val="20"/>
                <w:szCs w:val="28"/>
              </w:rPr>
              <w:t>,</w:t>
            </w:r>
            <w:r w:rsidR="00A1090E" w:rsidRPr="00A1090E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 xml:space="preserve"> </w:t>
            </w:r>
            <w:r w:rsidR="00A1090E" w:rsidRPr="00A1090E">
              <w:rPr>
                <w:rStyle w:val="Strong"/>
                <w:b w:val="0"/>
                <w:bCs w:val="0"/>
                <w:sz w:val="20"/>
                <w:szCs w:val="28"/>
              </w:rPr>
              <w:t xml:space="preserve">პროექტის </w:t>
            </w:r>
            <w:r w:rsidRPr="00A1090E">
              <w:rPr>
                <w:rStyle w:val="Strong"/>
                <w:b w:val="0"/>
                <w:bCs w:val="0"/>
                <w:sz w:val="20"/>
                <w:szCs w:val="28"/>
              </w:rPr>
              <w:t xml:space="preserve"> უმცროსი</w:t>
            </w:r>
            <w:bookmarkStart w:id="1" w:name="_GoBack"/>
            <w:bookmarkEnd w:id="1"/>
            <w:r w:rsidRPr="00A1090E">
              <w:rPr>
                <w:rStyle w:val="Strong"/>
                <w:b w:val="0"/>
                <w:bCs w:val="0"/>
                <w:sz w:val="20"/>
                <w:szCs w:val="28"/>
              </w:rPr>
              <w:t xml:space="preserve"> ხელმძღვანელი, DLR პროექტის მართვის სააგენტო, გერმანია</w:t>
            </w:r>
          </w:p>
          <w:p w14:paraId="226A1E52" w14:textId="3130B013" w:rsidR="00C87DB0" w:rsidRPr="00BA766C" w:rsidRDefault="00A1090E" w:rsidP="0091067C">
            <w:pPr>
              <w:pStyle w:val="Header"/>
              <w:jc w:val="both"/>
              <w:rPr>
                <w:rStyle w:val="Strong"/>
                <w:b w:val="0"/>
                <w:bCs w:val="0"/>
                <w:sz w:val="20"/>
                <w:szCs w:val="28"/>
                <w:highlight w:val="yellow"/>
              </w:rPr>
            </w:pPr>
            <w:r w:rsidRPr="00A1090E">
              <w:rPr>
                <w:rStyle w:val="Strong"/>
                <w:b w:val="0"/>
                <w:bCs w:val="0"/>
                <w:sz w:val="20"/>
                <w:szCs w:val="28"/>
              </w:rPr>
              <w:t xml:space="preserve">ინესე გავარანე, </w:t>
            </w:r>
            <w:r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 xml:space="preserve">მუდმივი საერთაშორისო მრჩეველი, </w:t>
            </w:r>
            <w:r w:rsidR="002B3550" w:rsidRPr="003B1663">
              <w:rPr>
                <w:rStyle w:val="Strong"/>
                <w:b w:val="0"/>
                <w:bCs w:val="0"/>
                <w:sz w:val="20"/>
                <w:szCs w:val="28"/>
              </w:rPr>
              <w:t>ლატვია</w:t>
            </w:r>
          </w:p>
          <w:p w14:paraId="1DF930C6" w14:textId="099B6519" w:rsidR="002B5C2F" w:rsidRPr="005515F2" w:rsidRDefault="002B5C2F" w:rsidP="0091067C">
            <w:pPr>
              <w:pStyle w:val="Header"/>
              <w:jc w:val="both"/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</w:pPr>
            <w:r w:rsidRPr="000B1325">
              <w:rPr>
                <w:rStyle w:val="Strong"/>
                <w:b w:val="0"/>
                <w:bCs w:val="0"/>
                <w:sz w:val="20"/>
                <w:szCs w:val="28"/>
              </w:rPr>
              <w:t xml:space="preserve">კომპონენტის ლიდერები: კრისტიან ჰარტმანი, </w:t>
            </w:r>
            <w:r w:rsidR="00A1090E" w:rsidRPr="000B1325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იოანეუმ კვლევა</w:t>
            </w:r>
            <w:r w:rsidRPr="000B1325">
              <w:rPr>
                <w:rStyle w:val="Strong"/>
                <w:b w:val="0"/>
                <w:bCs w:val="0"/>
                <w:sz w:val="20"/>
                <w:szCs w:val="28"/>
              </w:rPr>
              <w:t xml:space="preserve">, ავსტრია; </w:t>
            </w:r>
            <w:r w:rsidR="000B1325" w:rsidRPr="000B1325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იორნ გრუნვალდი,</w:t>
            </w:r>
            <w:r w:rsidRPr="000B1325">
              <w:rPr>
                <w:rStyle w:val="Strong"/>
                <w:b w:val="0"/>
                <w:bCs w:val="0"/>
                <w:sz w:val="20"/>
                <w:szCs w:val="28"/>
              </w:rPr>
              <w:t xml:space="preserve"> </w:t>
            </w:r>
            <w:r w:rsidR="000B1325" w:rsidRPr="000B1325">
              <w:rPr>
                <w:rStyle w:val="Strong"/>
                <w:b w:val="0"/>
                <w:bCs w:val="0"/>
                <w:sz w:val="20"/>
                <w:szCs w:val="28"/>
              </w:rPr>
              <w:t>DLR პროექტის მართვის სააგენტო, გერმანია</w:t>
            </w:r>
            <w:r w:rsidR="000B1325" w:rsidRPr="000B1325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 xml:space="preserve">; </w:t>
            </w:r>
            <w:r w:rsidR="005515F2">
              <w:rPr>
                <w:rStyle w:val="Strong"/>
                <w:b w:val="0"/>
                <w:bCs w:val="0"/>
                <w:sz w:val="20"/>
                <w:szCs w:val="28"/>
              </w:rPr>
              <w:t>რე</w:t>
            </w:r>
            <w:r w:rsidRPr="000B1325">
              <w:rPr>
                <w:rStyle w:val="Strong"/>
                <w:b w:val="0"/>
                <w:bCs w:val="0"/>
                <w:sz w:val="20"/>
                <w:szCs w:val="28"/>
              </w:rPr>
              <w:t xml:space="preserve">ინჰარდ ბელოკი, </w:t>
            </w:r>
            <w:r w:rsidRPr="005515F2">
              <w:rPr>
                <w:rStyle w:val="Strong"/>
                <w:b w:val="0"/>
                <w:bCs w:val="0"/>
                <w:sz w:val="20"/>
                <w:szCs w:val="28"/>
              </w:rPr>
              <w:t>ავსტრიის კვლევის ფონდი; გილბერტ აჰამერი გარემოს დაცვის სააგენტო</w:t>
            </w:r>
            <w:r w:rsidR="005515F2" w:rsidRPr="005515F2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,</w:t>
            </w:r>
            <w:r w:rsidRPr="005515F2">
              <w:rPr>
                <w:rStyle w:val="Strong"/>
                <w:b w:val="0"/>
                <w:bCs w:val="0"/>
                <w:sz w:val="20"/>
                <w:szCs w:val="28"/>
              </w:rPr>
              <w:t xml:space="preserve"> ავსტრია</w:t>
            </w:r>
            <w:r w:rsidR="005515F2" w:rsidRPr="005515F2">
              <w:rPr>
                <w:rStyle w:val="Strong"/>
                <w:b w:val="0"/>
                <w:bCs w:val="0"/>
                <w:sz w:val="20"/>
                <w:szCs w:val="28"/>
                <w:lang w:val="ka-GE"/>
              </w:rPr>
              <w:t>.</w:t>
            </w:r>
          </w:p>
          <w:p w14:paraId="37880161" w14:textId="1875BA4B" w:rsidR="00C87DB0" w:rsidRPr="0091067C" w:rsidRDefault="002B5C2F" w:rsidP="0091067C">
            <w:pPr>
              <w:pStyle w:val="Header"/>
              <w:jc w:val="both"/>
              <w:rPr>
                <w:rStyle w:val="Strong"/>
                <w:b w:val="0"/>
                <w:bCs w:val="0"/>
                <w:sz w:val="20"/>
                <w:szCs w:val="28"/>
              </w:rPr>
            </w:pPr>
            <w:r w:rsidRPr="005515F2">
              <w:rPr>
                <w:rStyle w:val="Strong"/>
                <w:b w:val="0"/>
                <w:bCs w:val="0"/>
                <w:sz w:val="20"/>
                <w:szCs w:val="28"/>
              </w:rPr>
              <w:t xml:space="preserve">ექსპერტები: ემანუელ გლენკი, ავსტრიის კვლევის </w:t>
            </w:r>
            <w:r w:rsidR="005515F2" w:rsidRPr="005515F2">
              <w:rPr>
                <w:rStyle w:val="Strong"/>
                <w:b w:val="0"/>
                <w:bCs w:val="0"/>
                <w:sz w:val="20"/>
                <w:szCs w:val="28"/>
              </w:rPr>
              <w:t>ხელშეწყობის სააგენტო; იოჰანეს მე</w:t>
            </w:r>
            <w:r w:rsidRPr="005515F2">
              <w:rPr>
                <w:rStyle w:val="Strong"/>
                <w:b w:val="0"/>
                <w:bCs w:val="0"/>
                <w:sz w:val="20"/>
                <w:szCs w:val="28"/>
              </w:rPr>
              <w:t xml:space="preserve">იერი, ავსტრიის გარემოს დაცვის სააგენტო, ფილიპ აკერმანი, </w:t>
            </w:r>
            <w:r w:rsidR="005515F2" w:rsidRPr="005515F2">
              <w:rPr>
                <w:rStyle w:val="Strong"/>
                <w:b w:val="0"/>
                <w:bCs w:val="0"/>
                <w:sz w:val="20"/>
                <w:szCs w:val="28"/>
              </w:rPr>
              <w:t>DLR პროექტის მართვის სააგენტო, გერმანია</w:t>
            </w:r>
          </w:p>
        </w:tc>
      </w:tr>
      <w:tr w:rsidR="00E44936" w:rsidRPr="000815AD" w14:paraId="125C3A5A" w14:textId="77777777" w:rsidTr="000815AD">
        <w:tc>
          <w:tcPr>
            <w:tcW w:w="612" w:type="dxa"/>
            <w:vAlign w:val="center"/>
          </w:tcPr>
          <w:p w14:paraId="3569953A" w14:textId="59CC4E25" w:rsidR="00E44936" w:rsidRPr="000815AD" w:rsidRDefault="00E44936" w:rsidP="00C43426">
            <w:pPr>
              <w:pStyle w:val="Header"/>
              <w:jc w:val="center"/>
              <w:rPr>
                <w:rFonts w:cs="Times New Roman"/>
                <w:b/>
                <w:bCs/>
                <w:noProof/>
                <w:sz w:val="20"/>
                <w:szCs w:val="28"/>
              </w:rPr>
            </w:pPr>
            <w:r w:rsidRPr="000815AD">
              <w:rPr>
                <w:rFonts w:cs="Times New Roman"/>
                <w:b/>
                <w:bCs/>
                <w:noProof/>
                <w:sz w:val="20"/>
                <w:szCs w:val="28"/>
              </w:rPr>
              <w:drawing>
                <wp:inline distT="0" distB="0" distL="0" distR="0" wp14:anchorId="5FC1F3E1" wp14:editId="68D7921E">
                  <wp:extent cx="216000" cy="216000"/>
                  <wp:effectExtent l="0" t="0" r="0" b="0"/>
                  <wp:docPr id="45" name="Graphic 45" descr="Interne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phic 45" descr="Internet with solid fill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vAlign w:val="center"/>
          </w:tcPr>
          <w:p w14:paraId="2E8EAFA8" w14:textId="03593030" w:rsidR="00E44936" w:rsidRPr="000815AD" w:rsidRDefault="002B5C2F" w:rsidP="00304C26">
            <w:pPr>
              <w:pStyle w:val="Header"/>
              <w:rPr>
                <w:rStyle w:val="Strong"/>
                <w:sz w:val="20"/>
                <w:szCs w:val="28"/>
              </w:rPr>
            </w:pPr>
            <w:r w:rsidRPr="002B5C2F">
              <w:rPr>
                <w:rStyle w:val="Strong"/>
                <w:sz w:val="20"/>
                <w:szCs w:val="28"/>
              </w:rPr>
              <w:t>ინტერნეტში</w:t>
            </w:r>
            <w:r w:rsidR="000815AD" w:rsidRPr="000815AD">
              <w:rPr>
                <w:rStyle w:val="Strong"/>
                <w:sz w:val="20"/>
                <w:szCs w:val="28"/>
              </w:rPr>
              <w:t>:</w:t>
            </w:r>
          </w:p>
        </w:tc>
        <w:tc>
          <w:tcPr>
            <w:tcW w:w="8022" w:type="dxa"/>
            <w:vAlign w:val="center"/>
          </w:tcPr>
          <w:p w14:paraId="32F594DA" w14:textId="66BD8DAA" w:rsidR="00E44936" w:rsidRPr="00D85BA3" w:rsidRDefault="006C2F25" w:rsidP="00C87DB0">
            <w:pPr>
              <w:jc w:val="both"/>
              <w:rPr>
                <w:rStyle w:val="Strong"/>
                <w:rFonts w:cstheme="minorHAnsi"/>
                <w:b w:val="0"/>
                <w:bCs w:val="0"/>
                <w:color w:val="2C567A" w:themeColor="accent1"/>
                <w:sz w:val="20"/>
                <w:szCs w:val="28"/>
                <w:u w:val="single"/>
              </w:rPr>
            </w:pPr>
            <w:hyperlink r:id="rId29" w:tgtFrame="_blank" w:history="1">
              <w:r w:rsidR="000815AD" w:rsidRPr="00D85BA3">
                <w:rPr>
                  <w:rStyle w:val="Hyperlink"/>
                  <w:rFonts w:asciiTheme="minorHAnsi" w:hAnsiTheme="minorHAnsi" w:cstheme="minorHAnsi"/>
                  <w:color w:val="2C567A" w:themeColor="accent1"/>
                  <w:sz w:val="20"/>
                  <w:szCs w:val="28"/>
                </w:rPr>
                <w:t>Facebook</w:t>
              </w:r>
            </w:hyperlink>
            <w:r w:rsidR="006953A0" w:rsidRPr="00D85BA3">
              <w:rPr>
                <w:rStyle w:val="Hyperlink"/>
                <w:rFonts w:asciiTheme="minorHAnsi" w:hAnsiTheme="minorHAnsi" w:cstheme="minorHAnsi"/>
                <w:color w:val="2C567A" w:themeColor="accent1"/>
                <w:sz w:val="20"/>
                <w:szCs w:val="28"/>
              </w:rPr>
              <w:t xml:space="preserve"> </w:t>
            </w:r>
            <w:r w:rsidR="00C87DB0" w:rsidRPr="00D85BA3">
              <w:rPr>
                <w:rStyle w:val="Hyperlink"/>
                <w:rFonts w:cstheme="minorHAnsi"/>
                <w:color w:val="2C567A" w:themeColor="accent1"/>
                <w:sz w:val="20"/>
                <w:szCs w:val="28"/>
                <w:u w:val="none"/>
              </w:rPr>
              <w:t xml:space="preserve"> </w:t>
            </w:r>
            <w:hyperlink r:id="rId30" w:history="1">
              <w:r w:rsidR="000815AD" w:rsidRPr="00D85BA3">
                <w:rPr>
                  <w:rStyle w:val="Hyperlink"/>
                  <w:rFonts w:asciiTheme="minorHAnsi" w:hAnsiTheme="minorHAnsi" w:cstheme="minorHAnsi"/>
                  <w:color w:val="2C567A" w:themeColor="accent1"/>
                  <w:sz w:val="20"/>
                  <w:szCs w:val="28"/>
                </w:rPr>
                <w:t>Webpage</w:t>
              </w:r>
            </w:hyperlink>
          </w:p>
        </w:tc>
      </w:tr>
      <w:tr w:rsidR="000815AD" w:rsidRPr="000815AD" w14:paraId="32CCD791" w14:textId="77777777" w:rsidTr="000815AD">
        <w:tc>
          <w:tcPr>
            <w:tcW w:w="612" w:type="dxa"/>
            <w:vAlign w:val="center"/>
          </w:tcPr>
          <w:p w14:paraId="56DC39CA" w14:textId="1FFB4891" w:rsidR="00C43426" w:rsidRPr="000815AD" w:rsidRDefault="00C43426" w:rsidP="00C43426">
            <w:pPr>
              <w:pStyle w:val="Header"/>
              <w:jc w:val="center"/>
              <w:rPr>
                <w:noProof/>
                <w:sz w:val="20"/>
                <w:szCs w:val="28"/>
              </w:rPr>
            </w:pPr>
            <w:r w:rsidRPr="000815AD">
              <w:rPr>
                <w:noProof/>
                <w:sz w:val="20"/>
                <w:szCs w:val="28"/>
              </w:rPr>
              <w:drawing>
                <wp:inline distT="0" distB="0" distL="0" distR="0" wp14:anchorId="061B9D6C" wp14:editId="310D6DD4">
                  <wp:extent cx="216000" cy="216000"/>
                  <wp:effectExtent l="0" t="0" r="0" b="0"/>
                  <wp:docPr id="40" name="Graphic 40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 40" descr="Information with solid fill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vAlign w:val="center"/>
          </w:tcPr>
          <w:p w14:paraId="59A1D652" w14:textId="11C7A763" w:rsidR="00C43426" w:rsidRPr="000815AD" w:rsidRDefault="003E1473" w:rsidP="00304C26">
            <w:pPr>
              <w:pStyle w:val="Header"/>
              <w:rPr>
                <w:rStyle w:val="Strong"/>
                <w:sz w:val="20"/>
                <w:szCs w:val="28"/>
              </w:rPr>
            </w:pPr>
            <w:r w:rsidRPr="003E1473">
              <w:rPr>
                <w:rStyle w:val="Strong"/>
                <w:sz w:val="20"/>
                <w:szCs w:val="28"/>
              </w:rPr>
              <w:t>Დამატებითი ინფორმაცია</w:t>
            </w:r>
            <w:r w:rsidR="00304C26" w:rsidRPr="000815AD">
              <w:rPr>
                <w:rStyle w:val="Strong"/>
                <w:sz w:val="20"/>
                <w:szCs w:val="28"/>
              </w:rPr>
              <w:t>:</w:t>
            </w:r>
          </w:p>
        </w:tc>
        <w:tc>
          <w:tcPr>
            <w:tcW w:w="8022" w:type="dxa"/>
            <w:vAlign w:val="center"/>
          </w:tcPr>
          <w:p w14:paraId="30A7DCC2" w14:textId="578B4A0C" w:rsidR="00C43426" w:rsidRPr="00D85BA3" w:rsidRDefault="003E1473" w:rsidP="001B51C5">
            <w:pPr>
              <w:pStyle w:val="Header"/>
              <w:rPr>
                <w:rStyle w:val="Strong"/>
                <w:b w:val="0"/>
                <w:bCs w:val="0"/>
                <w:sz w:val="20"/>
                <w:szCs w:val="28"/>
              </w:rPr>
            </w:pPr>
            <w:r w:rsidRPr="00D85BA3">
              <w:rPr>
                <w:rFonts w:ascii="Sylfaen" w:hAnsi="Sylfaen" w:cs="Sylfaen"/>
                <w:sz w:val="20"/>
                <w:szCs w:val="28"/>
                <w:shd w:val="clear" w:color="auto" w:fill="FFFFFF"/>
              </w:rPr>
              <w:t>თამარ</w:t>
            </w:r>
            <w:r w:rsidRPr="00D85BA3">
              <w:rPr>
                <w:rFonts w:ascii="Roboto" w:hAnsi="Roboto"/>
                <w:sz w:val="20"/>
                <w:szCs w:val="28"/>
                <w:shd w:val="clear" w:color="auto" w:fill="FFFFFF"/>
              </w:rPr>
              <w:t xml:space="preserve"> </w:t>
            </w:r>
            <w:r w:rsidRPr="00D85BA3">
              <w:rPr>
                <w:rFonts w:ascii="Sylfaen" w:hAnsi="Sylfaen" w:cs="Sylfaen"/>
                <w:sz w:val="20"/>
                <w:szCs w:val="28"/>
                <w:shd w:val="clear" w:color="auto" w:fill="FFFFFF"/>
              </w:rPr>
              <w:t>ლოლაძე</w:t>
            </w:r>
            <w:r w:rsidRPr="00D85BA3">
              <w:rPr>
                <w:rFonts w:ascii="Roboto" w:hAnsi="Roboto"/>
                <w:sz w:val="20"/>
                <w:szCs w:val="28"/>
                <w:shd w:val="clear" w:color="auto" w:fill="FFFFFF"/>
              </w:rPr>
              <w:t xml:space="preserve">, </w:t>
            </w:r>
            <w:r w:rsidRPr="00D85BA3">
              <w:rPr>
                <w:rFonts w:ascii="Sylfaen" w:hAnsi="Sylfaen" w:cs="Sylfaen"/>
                <w:sz w:val="20"/>
                <w:szCs w:val="28"/>
                <w:shd w:val="clear" w:color="auto" w:fill="FFFFFF"/>
              </w:rPr>
              <w:t>პროექტის</w:t>
            </w:r>
            <w:r w:rsidRPr="00D85BA3">
              <w:rPr>
                <w:rFonts w:ascii="Roboto" w:hAnsi="Roboto"/>
                <w:sz w:val="20"/>
                <w:szCs w:val="28"/>
                <w:shd w:val="clear" w:color="auto" w:fill="FFFFFF"/>
              </w:rPr>
              <w:t xml:space="preserve"> </w:t>
            </w:r>
            <w:r w:rsidRPr="00D85BA3">
              <w:rPr>
                <w:rFonts w:ascii="Sylfaen" w:hAnsi="Sylfaen" w:cs="Sylfaen"/>
                <w:sz w:val="20"/>
                <w:szCs w:val="28"/>
                <w:shd w:val="clear" w:color="auto" w:fill="FFFFFF"/>
              </w:rPr>
              <w:t>ასისტენტი</w:t>
            </w:r>
            <w:r w:rsidR="001B51C5" w:rsidRPr="00D85BA3">
              <w:rPr>
                <w:rFonts w:ascii="Roboto" w:hAnsi="Roboto"/>
                <w:sz w:val="20"/>
                <w:szCs w:val="28"/>
                <w:shd w:val="clear" w:color="auto" w:fill="FFFFFF"/>
              </w:rPr>
              <w:t xml:space="preserve">: +995 598 334 000,  </w:t>
            </w:r>
            <w:hyperlink r:id="rId33" w:history="1">
              <w:r w:rsidR="001B51C5" w:rsidRPr="00D85BA3">
                <w:rPr>
                  <w:rStyle w:val="Hyperlink"/>
                  <w:rFonts w:ascii="Roboto" w:hAnsi="Roboto" w:cs="Calibri"/>
                  <w:color w:val="2C567A" w:themeColor="accent1"/>
                  <w:sz w:val="20"/>
                  <w:szCs w:val="28"/>
                  <w:shd w:val="clear" w:color="auto" w:fill="FFFFFF"/>
                </w:rPr>
                <w:t>tako.lola@gmail.com</w:t>
              </w:r>
            </w:hyperlink>
            <w:r w:rsidR="001B51C5" w:rsidRPr="00D85BA3">
              <w:rPr>
                <w:rFonts w:ascii="Roboto" w:hAnsi="Roboto"/>
                <w:sz w:val="20"/>
                <w:szCs w:val="28"/>
                <w:shd w:val="clear" w:color="auto" w:fill="FFFFFF"/>
              </w:rPr>
              <w:t xml:space="preserve"> </w:t>
            </w:r>
            <w:r w:rsidR="00C87DB0" w:rsidRPr="00D85BA3">
              <w:rPr>
                <w:rStyle w:val="Strong"/>
                <w:b w:val="0"/>
                <w:bCs w:val="0"/>
                <w:sz w:val="20"/>
                <w:szCs w:val="28"/>
              </w:rPr>
              <w:t xml:space="preserve"> </w:t>
            </w:r>
          </w:p>
        </w:tc>
      </w:tr>
    </w:tbl>
    <w:p w14:paraId="2F73A80B" w14:textId="484CC4B8" w:rsidR="00273DEA" w:rsidRDefault="0091067C" w:rsidP="008316BD">
      <w:pPr>
        <w:pStyle w:val="ListNumber"/>
        <w:numPr>
          <w:ilvl w:val="0"/>
          <w:numId w:val="0"/>
        </w:numPr>
      </w:pPr>
      <w:r w:rsidRPr="001B51C5">
        <w:rPr>
          <w:b/>
          <w:bCs/>
          <w:i/>
          <w:iCs/>
          <w:noProof/>
        </w:rPr>
        <w:drawing>
          <wp:anchor distT="0" distB="0" distL="114300" distR="114300" simplePos="0" relativeHeight="251673600" behindDoc="0" locked="0" layoutInCell="1" allowOverlap="1" wp14:anchorId="0EBC2297" wp14:editId="3E6A48A6">
            <wp:simplePos x="0" y="0"/>
            <wp:positionH relativeFrom="column">
              <wp:posOffset>2203450</wp:posOffset>
            </wp:positionH>
            <wp:positionV relativeFrom="paragraph">
              <wp:posOffset>5272405</wp:posOffset>
            </wp:positionV>
            <wp:extent cx="2533748" cy="553431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t="5711" r="1942" b="6185"/>
                    <a:stretch/>
                  </pic:blipFill>
                  <pic:spPr bwMode="auto">
                    <a:xfrm>
                      <a:off x="0" y="0"/>
                      <a:ext cx="2533748" cy="5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14C12" w14:textId="3E4D1832" w:rsidR="008A282A" w:rsidRDefault="008A282A" w:rsidP="00A17C9D">
      <w:pPr>
        <w:pStyle w:val="ListNumber"/>
        <w:numPr>
          <w:ilvl w:val="0"/>
          <w:numId w:val="0"/>
        </w:numPr>
        <w:ind w:left="173" w:hanging="173"/>
      </w:pPr>
    </w:p>
    <w:p w14:paraId="034E6BFC" w14:textId="2EA602AB" w:rsidR="00BA766C" w:rsidRDefault="0091067C" w:rsidP="00C35541">
      <w:pPr>
        <w:pStyle w:val="ListNumber"/>
        <w:numPr>
          <w:ilvl w:val="0"/>
          <w:numId w:val="0"/>
        </w:numPr>
        <w:ind w:left="173" w:hanging="173"/>
        <w:jc w:val="center"/>
        <w:rPr>
          <w:b/>
          <w:bCs/>
          <w:noProof/>
          <w:color w:val="2C567A" w:themeColor="accent1"/>
          <w:sz w:val="32"/>
          <w:szCs w:val="32"/>
          <w:lang w:val="ka-G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0498BF" wp14:editId="7AA66664">
            <wp:simplePos x="0" y="0"/>
            <wp:positionH relativeFrom="margin">
              <wp:posOffset>738505</wp:posOffset>
            </wp:positionH>
            <wp:positionV relativeFrom="paragraph">
              <wp:posOffset>18717</wp:posOffset>
            </wp:positionV>
            <wp:extent cx="5730240" cy="395605"/>
            <wp:effectExtent l="0" t="0" r="3810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62DA1" w14:textId="1B937724" w:rsidR="000815AD" w:rsidRPr="0070032D" w:rsidRDefault="00BE734D" w:rsidP="00C35541">
      <w:pPr>
        <w:pStyle w:val="ListNumber"/>
        <w:numPr>
          <w:ilvl w:val="0"/>
          <w:numId w:val="0"/>
        </w:numPr>
        <w:ind w:left="173" w:hanging="173"/>
        <w:jc w:val="center"/>
        <w:rPr>
          <w:b/>
          <w:bCs/>
          <w:color w:val="2C567A" w:themeColor="accent1"/>
          <w:sz w:val="32"/>
          <w:szCs w:val="32"/>
          <w:lang w:val="ka-GE"/>
        </w:rPr>
      </w:pPr>
      <w:r>
        <w:rPr>
          <w:b/>
          <w:bCs/>
          <w:noProof/>
          <w:color w:val="2C567A" w:themeColor="accen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994AC25" wp14:editId="2E548E69">
                <wp:simplePos x="0" y="0"/>
                <wp:positionH relativeFrom="column">
                  <wp:posOffset>-45085</wp:posOffset>
                </wp:positionH>
                <wp:positionV relativeFrom="paragraph">
                  <wp:posOffset>-582915</wp:posOffset>
                </wp:positionV>
                <wp:extent cx="7500044" cy="2342515"/>
                <wp:effectExtent l="38100" t="0" r="5715" b="63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0044" cy="2342515"/>
                          <a:chOff x="0" y="0"/>
                          <a:chExt cx="7500044" cy="2342515"/>
                        </a:xfrm>
                      </wpg:grpSpPr>
                      <wps:wsp>
                        <wps:cNvPr id="18" name="Straight Connector 18"/>
                        <wps:cNvCnPr>
                          <a:cxnSpLocks/>
                        </wps:cNvCnPr>
                        <wps:spPr>
                          <a:xfrm>
                            <a:off x="0" y="1430965"/>
                            <a:ext cx="529200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7" name="Group 47"/>
                        <wpg:cNvGrpSpPr/>
                        <wpg:grpSpPr>
                          <a:xfrm>
                            <a:off x="5278179" y="0"/>
                            <a:ext cx="2221865" cy="2342515"/>
                            <a:chOff x="0" y="0"/>
                            <a:chExt cx="2221865" cy="2342515"/>
                          </a:xfrm>
                        </wpg:grpSpPr>
                        <wps:wsp>
                          <wps:cNvPr id="48" name="Text Box 48"/>
                          <wps:cNvSpPr txBox="1"/>
                          <wps:spPr>
                            <a:xfrm>
                              <a:off x="472270" y="749702"/>
                              <a:ext cx="1213945" cy="11714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034CE3" w14:textId="77777777" w:rsidR="003E1473" w:rsidRPr="003E1473" w:rsidRDefault="003E1473" w:rsidP="003E147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</w:pPr>
                                <w:r w:rsidRPr="003E1473"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  <w:t>მეცნიერება</w:t>
                                </w:r>
                              </w:p>
                              <w:p w14:paraId="58A98AF0" w14:textId="77777777" w:rsidR="003E1473" w:rsidRPr="003E1473" w:rsidRDefault="003E1473" w:rsidP="003E147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</w:pPr>
                                <w:r w:rsidRPr="003E1473"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  <w:t>მომავალი</w:t>
                                </w:r>
                              </w:p>
                              <w:p w14:paraId="7B43F74B" w14:textId="77777777" w:rsidR="003E1473" w:rsidRPr="00C43426" w:rsidRDefault="003E1473" w:rsidP="003E147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</w:pPr>
                                <w:r w:rsidRPr="003E1473"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  <w:t>საქართველო</w:t>
                                </w:r>
                              </w:p>
                              <w:p w14:paraId="3E2EB01F" w14:textId="20F3FB7A" w:rsidR="00CD37CA" w:rsidRPr="00C43426" w:rsidRDefault="00CD37CA" w:rsidP="00CD37C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9" name="Group 49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221865" cy="2342515"/>
                              <a:chOff x="5910607" y="9822729"/>
                              <a:chExt cx="2222118" cy="2342921"/>
                            </a:xfrm>
                          </wpg:grpSpPr>
                          <wps:wsp>
                            <wps:cNvPr id="50" name="Freeform: Shape 10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0800000" flipH="1" flipV="1">
                                <a:off x="5910607" y="9973558"/>
                                <a:ext cx="2222118" cy="2192092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accent1">
                                      <a:alpha val="20000"/>
                                    </a:schemeClr>
                                  </a:gs>
                                  <a:gs pos="100000">
                                    <a:schemeClr val="accent2">
                                      <a:alpha val="25000"/>
                                    </a:schemeClr>
                                  </a:gs>
                                </a:gsLst>
                                <a:path path="circle">
                                  <a:fillToRect l="100000" b="100000"/>
                                </a:path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" name="Freeform: Shape 10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0800000">
                                <a:off x="6155703" y="10275216"/>
                                <a:ext cx="1697341" cy="1675118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35000"/>
                                </a:schemeClr>
                              </a:solidFill>
                            </wps:spPr>
                            <wps:bodyPr rtlCol="0" anchor="ctr"/>
                          </wps:wsp>
                          <wps:wsp>
                            <wps:cNvPr id="52" name="Freeform: Shape 10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0800000" flipH="1" flipV="1">
                                <a:off x="7239786" y="10124387"/>
                                <a:ext cx="687699" cy="67881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36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" name="Freeform: Shape 10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0800000" flipH="1" flipV="1">
                                <a:off x="6900421" y="9822729"/>
                                <a:ext cx="342897" cy="33846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24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994AC25" id="Group 63" o:spid="_x0000_s1043" style="position:absolute;left:0;text-align:left;margin-left:-3.55pt;margin-top:-45.9pt;width:590.55pt;height:184.45pt;z-index:251685888" coordsize="75000,2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R0&#10;taZ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">
                <v:line id="Straight Connector 18" o:spid="_x0000_s1044" style="position:absolute;visibility:visible;mso-wrap-style:square" from="0,14309" to="52920,1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" strokecolor="#3c76a6 [3208]" strokeweight="2pt">
                  <v:shadow on="t" color="black" opacity="24903f" origin=",.5" offset="0,.55556mm"/>
                  <o:lock v:ext="edit" shapetype="f"/>
                </v:line>
                <v:group id="Group 47" o:spid="_x0000_s1045" style="position:absolute;left:52781;width:22219;height:23425" coordsize="22218,2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Text Box 48" o:spid="_x0000_s1046" type="#_x0000_t202" style="position:absolute;left:4722;top:7497;width:12140;height:1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14:paraId="4B034CE3" w14:textId="77777777" w:rsidR="003E1473" w:rsidRPr="003E1473" w:rsidRDefault="003E1473" w:rsidP="003E1473">
                          <w:pPr>
                            <w:jc w:val="center"/>
                            <w:rPr>
                              <w:b/>
                              <w:bCs/>
                              <w:color w:val="1E3B53" w:themeColor="accent5" w:themeShade="80"/>
                            </w:rPr>
                          </w:pPr>
                          <w:proofErr w:type="spellStart"/>
                          <w:r w:rsidRPr="003E1473">
                            <w:rPr>
                              <w:b/>
                              <w:bCs/>
                              <w:color w:val="1E3B53" w:themeColor="accent5" w:themeShade="80"/>
                            </w:rPr>
                            <w:t>მეცნიერება</w:t>
                          </w:r>
                          <w:proofErr w:type="spellEnd"/>
                        </w:p>
                        <w:p w14:paraId="58A98AF0" w14:textId="77777777" w:rsidR="003E1473" w:rsidRPr="003E1473" w:rsidRDefault="003E1473" w:rsidP="003E1473">
                          <w:pPr>
                            <w:jc w:val="center"/>
                            <w:rPr>
                              <w:b/>
                              <w:bCs/>
                              <w:color w:val="1E3B53" w:themeColor="accent5" w:themeShade="80"/>
                            </w:rPr>
                          </w:pPr>
                          <w:proofErr w:type="spellStart"/>
                          <w:r w:rsidRPr="003E1473">
                            <w:rPr>
                              <w:b/>
                              <w:bCs/>
                              <w:color w:val="1E3B53" w:themeColor="accent5" w:themeShade="80"/>
                            </w:rPr>
                            <w:t>მომავალი</w:t>
                          </w:r>
                          <w:proofErr w:type="spellEnd"/>
                        </w:p>
                        <w:p w14:paraId="7B43F74B" w14:textId="77777777" w:rsidR="003E1473" w:rsidRPr="00C43426" w:rsidRDefault="003E1473" w:rsidP="003E1473">
                          <w:pPr>
                            <w:jc w:val="center"/>
                            <w:rPr>
                              <w:b/>
                              <w:bCs/>
                              <w:color w:val="1E3B53" w:themeColor="accent5" w:themeShade="80"/>
                            </w:rPr>
                          </w:pPr>
                          <w:proofErr w:type="spellStart"/>
                          <w:r w:rsidRPr="003E1473">
                            <w:rPr>
                              <w:b/>
                              <w:bCs/>
                              <w:color w:val="1E3B53" w:themeColor="accent5" w:themeShade="80"/>
                            </w:rPr>
                            <w:t>საქართველო</w:t>
                          </w:r>
                          <w:proofErr w:type="spellEnd"/>
                        </w:p>
                        <w:p w14:paraId="3E2EB01F" w14:textId="20F3FB7A" w:rsidR="00CD37CA" w:rsidRPr="00C43426" w:rsidRDefault="00CD37CA" w:rsidP="00CD37CA">
                          <w:pPr>
                            <w:jc w:val="center"/>
                            <w:rPr>
                              <w:b/>
                              <w:bCs/>
                              <w:color w:val="1E3B53" w:themeColor="accent5" w:themeShade="80"/>
                            </w:rPr>
                          </w:pPr>
                        </w:p>
                      </w:txbxContent>
                    </v:textbox>
                  </v:shape>
                  <v:group id="Group 49" o:spid="_x0000_s1047" alt="&quot;&quot;" style="position:absolute;width:22218;height:23425" coordorigin="59106,98227" coordsize="22221,2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: Shape 10" o:spid="_x0000_s1048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<v:fill opacity="13107f" color2="#0072c7 [3205]" o:opacity2=".25" focusposition="1" focussize="" focus="100%" type="gradientRadial"/>
                      <v:stroke joinstyle="miter"/>
      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10" o:spid="_x0000_s1049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22873f"/>
      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10" o:spid="_x0000_s1050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<v:fill opacity="23644f"/>
                      <v:stroke joinstyle="miter"/>
      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10" o:spid="_x0000_s1051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<v:fill opacity="15677f"/>
                      <v:stroke joinstyle="miter"/>
      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</v:group>
              </v:group>
            </w:pict>
          </mc:Fallback>
        </mc:AlternateContent>
      </w:r>
      <w:r w:rsidR="0070032D">
        <w:rPr>
          <w:b/>
          <w:bCs/>
          <w:noProof/>
          <w:color w:val="2C567A" w:themeColor="accent1"/>
          <w:sz w:val="32"/>
          <w:szCs w:val="32"/>
          <w:lang w:val="ka-GE"/>
        </w:rPr>
        <w:t>დღის</w:t>
      </w:r>
      <w:r w:rsidR="007901B5">
        <w:rPr>
          <w:b/>
          <w:bCs/>
          <w:noProof/>
          <w:color w:val="2C567A" w:themeColor="accent1"/>
          <w:sz w:val="32"/>
          <w:szCs w:val="32"/>
          <w:lang w:val="ka-GE"/>
        </w:rPr>
        <w:t xml:space="preserve"> </w:t>
      </w:r>
      <w:r w:rsidR="0070032D">
        <w:rPr>
          <w:b/>
          <w:bCs/>
          <w:noProof/>
          <w:color w:val="2C567A" w:themeColor="accent1"/>
          <w:sz w:val="32"/>
          <w:szCs w:val="32"/>
          <w:lang w:val="ka-GE"/>
        </w:rPr>
        <w:t>წესრიგი</w:t>
      </w:r>
    </w:p>
    <w:p w14:paraId="1195E596" w14:textId="716FEE1D" w:rsidR="00C35541" w:rsidRPr="00BA766C" w:rsidRDefault="005F06A0" w:rsidP="00C35541">
      <w:pPr>
        <w:spacing w:after="0" w:line="240" w:lineRule="auto"/>
        <w:rPr>
          <w:rFonts w:cstheme="minorHAnsi"/>
          <w:b/>
          <w:color w:val="2C567A" w:themeColor="accent1"/>
          <w:sz w:val="28"/>
          <w:szCs w:val="28"/>
        </w:rPr>
      </w:pPr>
      <w:r w:rsidRPr="00BA766C">
        <w:rPr>
          <w:rFonts w:cstheme="minorHAnsi"/>
          <w:b/>
          <w:color w:val="2C567A" w:themeColor="accent1"/>
          <w:sz w:val="28"/>
          <w:szCs w:val="28"/>
        </w:rPr>
        <w:t>17</w:t>
      </w:r>
      <w:r w:rsidR="00C35541" w:rsidRPr="00BA766C">
        <w:rPr>
          <w:rFonts w:cstheme="minorHAnsi"/>
          <w:b/>
          <w:color w:val="2C567A" w:themeColor="accent1"/>
          <w:sz w:val="28"/>
          <w:szCs w:val="28"/>
        </w:rPr>
        <w:t xml:space="preserve"> </w:t>
      </w:r>
      <w:r w:rsidR="0070032D" w:rsidRPr="00BA766C">
        <w:rPr>
          <w:rFonts w:cstheme="minorHAnsi"/>
          <w:b/>
          <w:color w:val="2C567A" w:themeColor="accent1"/>
          <w:sz w:val="28"/>
          <w:szCs w:val="28"/>
          <w:lang w:val="ka-GE"/>
        </w:rPr>
        <w:t>მარტი</w:t>
      </w:r>
      <w:r w:rsidR="00C35541" w:rsidRPr="00BA766C">
        <w:rPr>
          <w:rFonts w:cstheme="minorHAnsi"/>
          <w:b/>
          <w:color w:val="2C567A" w:themeColor="accent1"/>
          <w:sz w:val="28"/>
          <w:szCs w:val="28"/>
        </w:rPr>
        <w:t xml:space="preserve"> 2023</w:t>
      </w:r>
    </w:p>
    <w:p w14:paraId="3E9578D2" w14:textId="47D6A21E" w:rsidR="00C35541" w:rsidRPr="00BA766C" w:rsidRDefault="0070032D" w:rsidP="00C35541">
      <w:pPr>
        <w:spacing w:after="0" w:line="240" w:lineRule="auto"/>
        <w:rPr>
          <w:rFonts w:cstheme="minorHAnsi"/>
          <w:b/>
          <w:color w:val="2C567A" w:themeColor="accent1"/>
          <w:sz w:val="28"/>
          <w:szCs w:val="28"/>
          <w:lang w:val="ka-GE"/>
        </w:rPr>
      </w:pPr>
      <w:r w:rsidRPr="00BA766C">
        <w:rPr>
          <w:rFonts w:cstheme="minorHAnsi"/>
          <w:b/>
          <w:color w:val="2C567A" w:themeColor="accent1"/>
          <w:sz w:val="28"/>
          <w:szCs w:val="28"/>
          <w:lang w:val="ka-GE"/>
        </w:rPr>
        <w:t>თბილისის დრო</w:t>
      </w:r>
    </w:p>
    <w:p w14:paraId="0748D527" w14:textId="1BF097BC" w:rsidR="00C35541" w:rsidRPr="00BA766C" w:rsidRDefault="00C35541" w:rsidP="00C35541">
      <w:pPr>
        <w:spacing w:line="280" w:lineRule="atLeast"/>
        <w:rPr>
          <w:rFonts w:cstheme="minorHAnsi"/>
          <w:b/>
          <w:bCs/>
          <w:color w:val="2C567A" w:themeColor="accent1"/>
          <w:sz w:val="28"/>
          <w:szCs w:val="28"/>
        </w:rPr>
      </w:pPr>
    </w:p>
    <w:p w14:paraId="1983E170" w14:textId="77777777" w:rsidR="00F406DE" w:rsidRPr="00BA766C" w:rsidRDefault="00F406DE" w:rsidP="00C35541">
      <w:pPr>
        <w:spacing w:after="240" w:line="240" w:lineRule="auto"/>
        <w:ind w:left="2160" w:hanging="2160"/>
        <w:jc w:val="both"/>
        <w:rPr>
          <w:rFonts w:cstheme="minorHAnsi"/>
          <w:color w:val="2C567A" w:themeColor="accent1"/>
          <w:sz w:val="22"/>
          <w:szCs w:val="22"/>
        </w:rPr>
      </w:pPr>
    </w:p>
    <w:p w14:paraId="1025E9E0" w14:textId="76ECF3A3" w:rsidR="00C35541" w:rsidRPr="00BA766C" w:rsidRDefault="00C35541" w:rsidP="00C35541">
      <w:pPr>
        <w:spacing w:after="240" w:line="240" w:lineRule="auto"/>
        <w:ind w:left="2160" w:hanging="2160"/>
        <w:jc w:val="both"/>
        <w:rPr>
          <w:rFonts w:cstheme="minorHAnsi"/>
          <w:color w:val="2C567A" w:themeColor="accent1"/>
        </w:rPr>
      </w:pPr>
      <w:r w:rsidRPr="00BA766C">
        <w:rPr>
          <w:rFonts w:cstheme="minorHAnsi"/>
          <w:color w:val="2C567A" w:themeColor="accent1"/>
        </w:rPr>
        <w:t>1</w:t>
      </w:r>
      <w:r w:rsidR="00867C1F" w:rsidRPr="00BA766C">
        <w:rPr>
          <w:rFonts w:cstheme="minorHAnsi"/>
          <w:color w:val="2C567A" w:themeColor="accent1"/>
        </w:rPr>
        <w:t>2</w:t>
      </w:r>
      <w:r w:rsidRPr="00BA766C">
        <w:rPr>
          <w:rFonts w:cstheme="minorHAnsi"/>
          <w:color w:val="2C567A" w:themeColor="accent1"/>
        </w:rPr>
        <w:t>.</w:t>
      </w:r>
      <w:r w:rsidR="00AF5EFA" w:rsidRPr="00BA766C">
        <w:rPr>
          <w:rFonts w:cstheme="minorHAnsi"/>
          <w:color w:val="2C567A" w:themeColor="accent1"/>
        </w:rPr>
        <w:t>3</w:t>
      </w:r>
      <w:r w:rsidRPr="00BA766C">
        <w:rPr>
          <w:rFonts w:cstheme="minorHAnsi"/>
          <w:color w:val="2C567A" w:themeColor="accent1"/>
        </w:rPr>
        <w:t>0 – 1</w:t>
      </w:r>
      <w:r w:rsidR="00867C1F" w:rsidRPr="00BA766C">
        <w:rPr>
          <w:rFonts w:cstheme="minorHAnsi"/>
          <w:color w:val="2C567A" w:themeColor="accent1"/>
        </w:rPr>
        <w:t>3</w:t>
      </w:r>
      <w:r w:rsidRPr="00BA766C">
        <w:rPr>
          <w:rFonts w:cstheme="minorHAnsi"/>
          <w:color w:val="2C567A" w:themeColor="accent1"/>
        </w:rPr>
        <w:t>.</w:t>
      </w:r>
      <w:r w:rsidR="00AF5EFA" w:rsidRPr="00BA766C">
        <w:rPr>
          <w:rFonts w:cstheme="minorHAnsi"/>
          <w:color w:val="2C567A" w:themeColor="accent1"/>
        </w:rPr>
        <w:t>0</w:t>
      </w:r>
      <w:r w:rsidRPr="00BA766C">
        <w:rPr>
          <w:rFonts w:cstheme="minorHAnsi"/>
          <w:color w:val="2C567A" w:themeColor="accent1"/>
        </w:rPr>
        <w:t>0</w:t>
      </w:r>
      <w:r w:rsidRPr="00BA766C">
        <w:rPr>
          <w:rFonts w:cstheme="minorHAnsi"/>
          <w:color w:val="2C567A" w:themeColor="accent1"/>
        </w:rPr>
        <w:tab/>
      </w:r>
      <w:r w:rsidR="0070032D" w:rsidRPr="00BA766C">
        <w:rPr>
          <w:rFonts w:cstheme="minorHAnsi"/>
          <w:color w:val="2C567A" w:themeColor="accent1"/>
        </w:rPr>
        <w:t xml:space="preserve">რეგისტრაცია და მისასალმებელი ყავა </w:t>
      </w:r>
      <w:r w:rsidRPr="00BA766C">
        <w:rPr>
          <w:rFonts w:cstheme="minorHAnsi"/>
          <w:color w:val="2C567A" w:themeColor="accent1"/>
        </w:rPr>
        <w:sym w:font="Webdings" w:char="F05F"/>
      </w:r>
    </w:p>
    <w:p w14:paraId="1989EC67" w14:textId="596D87DD" w:rsidR="00C35541" w:rsidRPr="00BA766C" w:rsidRDefault="00C35541" w:rsidP="00C35541">
      <w:pPr>
        <w:spacing w:after="240" w:line="240" w:lineRule="auto"/>
        <w:ind w:left="2160" w:hanging="2160"/>
        <w:jc w:val="both"/>
        <w:rPr>
          <w:rFonts w:cstheme="minorHAnsi"/>
          <w:color w:val="2C567A" w:themeColor="accent1"/>
          <w:lang w:val="ka-GE"/>
        </w:rPr>
      </w:pPr>
      <w:r w:rsidRPr="00BA766C">
        <w:rPr>
          <w:rFonts w:cstheme="minorHAnsi"/>
          <w:color w:val="2C567A" w:themeColor="accent1"/>
        </w:rPr>
        <w:t>1</w:t>
      </w:r>
      <w:r w:rsidR="00867C1F" w:rsidRPr="00BA766C">
        <w:rPr>
          <w:rFonts w:cstheme="minorHAnsi"/>
          <w:color w:val="2C567A" w:themeColor="accent1"/>
        </w:rPr>
        <w:t>3</w:t>
      </w:r>
      <w:r w:rsidRPr="00BA766C">
        <w:rPr>
          <w:rFonts w:cstheme="minorHAnsi"/>
          <w:color w:val="2C567A" w:themeColor="accent1"/>
        </w:rPr>
        <w:t>.</w:t>
      </w:r>
      <w:r w:rsidR="00AF5EFA" w:rsidRPr="00BA766C">
        <w:rPr>
          <w:rFonts w:cstheme="minorHAnsi"/>
          <w:color w:val="2C567A" w:themeColor="accent1"/>
        </w:rPr>
        <w:t>0</w:t>
      </w:r>
      <w:r w:rsidRPr="00BA766C">
        <w:rPr>
          <w:rFonts w:cstheme="minorHAnsi"/>
          <w:color w:val="2C567A" w:themeColor="accent1"/>
        </w:rPr>
        <w:t>0 – 1</w:t>
      </w:r>
      <w:r w:rsidR="00867C1F" w:rsidRPr="00BA766C">
        <w:rPr>
          <w:rFonts w:cstheme="minorHAnsi"/>
          <w:color w:val="2C567A" w:themeColor="accent1"/>
        </w:rPr>
        <w:t>3</w:t>
      </w:r>
      <w:r w:rsidRPr="00BA766C">
        <w:rPr>
          <w:rFonts w:cstheme="minorHAnsi"/>
          <w:color w:val="2C567A" w:themeColor="accent1"/>
        </w:rPr>
        <w:t>.</w:t>
      </w:r>
      <w:r w:rsidR="00867C1F" w:rsidRPr="00BA766C">
        <w:rPr>
          <w:rFonts w:cstheme="minorHAnsi"/>
          <w:color w:val="2C567A" w:themeColor="accent1"/>
        </w:rPr>
        <w:t>2</w:t>
      </w:r>
      <w:r w:rsidRPr="00BA766C">
        <w:rPr>
          <w:rFonts w:cstheme="minorHAnsi"/>
          <w:color w:val="2C567A" w:themeColor="accent1"/>
        </w:rPr>
        <w:t>0</w:t>
      </w:r>
      <w:r w:rsidRPr="00BA766C">
        <w:rPr>
          <w:rFonts w:cstheme="minorHAnsi"/>
          <w:color w:val="2C567A" w:themeColor="accent1"/>
        </w:rPr>
        <w:tab/>
      </w:r>
      <w:r w:rsidR="0070032D" w:rsidRPr="00BA766C">
        <w:rPr>
          <w:rFonts w:cstheme="minorHAnsi"/>
          <w:b/>
          <w:bCs/>
          <w:color w:val="2C567A" w:themeColor="accent1"/>
          <w:lang w:val="ka-GE"/>
        </w:rPr>
        <w:t>მისალმება</w:t>
      </w:r>
    </w:p>
    <w:p w14:paraId="5B3EDD78" w14:textId="6C7C6A8F" w:rsidR="00C35541" w:rsidRPr="00BA766C" w:rsidRDefault="00C35541" w:rsidP="00C35541">
      <w:pPr>
        <w:spacing w:line="240" w:lineRule="auto"/>
        <w:ind w:left="2160" w:hanging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color w:val="2C567A" w:themeColor="accent1"/>
        </w:rPr>
        <w:tab/>
      </w:r>
      <w:bookmarkStart w:id="2" w:name="_Hlk114848192"/>
      <w:r w:rsidR="0070032D" w:rsidRPr="00BA766C">
        <w:rPr>
          <w:rFonts w:cstheme="minorHAnsi"/>
          <w:iCs/>
          <w:color w:val="2C567A" w:themeColor="accent1"/>
        </w:rPr>
        <w:t>საქართველოს განათლებისა და მეცნიერების სამინისტრო</w:t>
      </w:r>
    </w:p>
    <w:p w14:paraId="4E12CD42" w14:textId="3D20F52D" w:rsidR="003D261E" w:rsidRPr="00BA766C" w:rsidRDefault="0070032D" w:rsidP="003D261E">
      <w:pPr>
        <w:spacing w:line="240" w:lineRule="auto"/>
        <w:ind w:left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კოლომბე დე მერსი, მმართველობისა და ადამიანური კაპიტალის გუნდის ლიდერი, ევროკავშირის დელეგაცია</w:t>
      </w:r>
    </w:p>
    <w:p w14:paraId="485E07C6" w14:textId="52FC9E9A" w:rsidR="009D72C7" w:rsidRPr="00BA766C" w:rsidRDefault="0070032D" w:rsidP="003D261E">
      <w:pPr>
        <w:spacing w:line="240" w:lineRule="auto"/>
        <w:ind w:left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გერმანიის ფედერაციული რესპუბლიკის საელჩო საქართველოში</w:t>
      </w:r>
    </w:p>
    <w:p w14:paraId="7B61C3C0" w14:textId="2C4EABE6" w:rsidR="00C35541" w:rsidRPr="00BA766C" w:rsidRDefault="0070032D" w:rsidP="003D261E">
      <w:pPr>
        <w:spacing w:line="240" w:lineRule="auto"/>
        <w:ind w:left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ლუკას ბახმაიერი, ავსტრიის რესპუბლიკის საელჩოს მისიის უფროსის მოადგილე საქართველოში</w:t>
      </w:r>
    </w:p>
    <w:p w14:paraId="6125671A" w14:textId="55940917" w:rsidR="009438FB" w:rsidRPr="00BA766C" w:rsidRDefault="009438FB" w:rsidP="003D261E">
      <w:pPr>
        <w:spacing w:line="240" w:lineRule="auto"/>
        <w:ind w:left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სარა ზიელონკა, პირველი მდივანი, ეკონომიკური და პრეს-საქმეები, გერმანიის ფედერალური რესპუბლიკის საელჩო</w:t>
      </w:r>
    </w:p>
    <w:p w14:paraId="709F8A38" w14:textId="0E8F3BDB" w:rsidR="00C35541" w:rsidRPr="00BA766C" w:rsidRDefault="00C35541" w:rsidP="00C35541">
      <w:pPr>
        <w:spacing w:line="240" w:lineRule="auto"/>
        <w:ind w:left="2160" w:hanging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ab/>
      </w:r>
      <w:r w:rsidR="0070032D" w:rsidRPr="00BA766C">
        <w:rPr>
          <w:rFonts w:cstheme="minorHAnsi"/>
          <w:iCs/>
          <w:color w:val="2C567A" w:themeColor="accent1"/>
        </w:rPr>
        <w:t>კლავს სნიიძე, საქართველოში ლატვიის რესპუბლიკის საელჩოს მისიის უფროსის მოადგილე</w:t>
      </w:r>
    </w:p>
    <w:p w14:paraId="3B34C3F9" w14:textId="0A1496BE" w:rsidR="00D40B8B" w:rsidRPr="00BA766C" w:rsidRDefault="00C35541" w:rsidP="00CD37CA">
      <w:pPr>
        <w:spacing w:line="240" w:lineRule="auto"/>
        <w:ind w:left="2160" w:hanging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ab/>
      </w:r>
      <w:r w:rsidR="0070032D" w:rsidRPr="00BA766C">
        <w:rPr>
          <w:rFonts w:cstheme="minorHAnsi"/>
          <w:iCs/>
          <w:color w:val="2C567A" w:themeColor="accent1"/>
        </w:rPr>
        <w:t>დავით ბუჯიაშვილი, ევროკავშირის დახმარების კოორდინაციისა და სექტორული ინტეგრაციის დეპარტამენტის დირექტორი, ევროკავშირის გენერალური დირექტორატი</w:t>
      </w:r>
      <w:r w:rsidRPr="00BA766C">
        <w:rPr>
          <w:rFonts w:cstheme="minorHAnsi"/>
          <w:iCs/>
          <w:color w:val="2C567A" w:themeColor="accent1"/>
        </w:rPr>
        <w:tab/>
      </w:r>
    </w:p>
    <w:p w14:paraId="75C1A83E" w14:textId="3782823A" w:rsidR="0070032D" w:rsidRPr="00BA766C" w:rsidRDefault="0070032D" w:rsidP="00C35541">
      <w:pPr>
        <w:spacing w:line="240" w:lineRule="auto"/>
        <w:ind w:left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ერეკლე ასტახიშვილი, შოთა რუსთაველის</w:t>
      </w:r>
      <w:r w:rsidR="00C81BCF" w:rsidRPr="00BA766C">
        <w:rPr>
          <w:rFonts w:cstheme="minorHAnsi"/>
          <w:iCs/>
          <w:color w:val="2C567A" w:themeColor="accent1"/>
          <w:lang w:val="ka-GE"/>
        </w:rPr>
        <w:t xml:space="preserve"> </w:t>
      </w:r>
      <w:r w:rsidR="00C81BCF" w:rsidRPr="00BA766C">
        <w:rPr>
          <w:rFonts w:cstheme="minorHAnsi"/>
          <w:iCs/>
          <w:color w:val="2C567A" w:themeColor="accent1"/>
        </w:rPr>
        <w:t>საქართველოს</w:t>
      </w:r>
      <w:r w:rsidRPr="00BA766C">
        <w:rPr>
          <w:rFonts w:cstheme="minorHAnsi"/>
          <w:iCs/>
          <w:color w:val="2C567A" w:themeColor="accent1"/>
        </w:rPr>
        <w:t xml:space="preserve"> ეროვნული სამეცნიერო ფონდის გენერალური დირექტორი</w:t>
      </w:r>
    </w:p>
    <w:p w14:paraId="72770FBB" w14:textId="4198E0A5" w:rsidR="00C35541" w:rsidRPr="00BA766C" w:rsidRDefault="0070032D" w:rsidP="00C35541">
      <w:pPr>
        <w:spacing w:line="240" w:lineRule="auto"/>
        <w:ind w:left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ვოლფგანგ პოლტი, ევროკავშირის დაძმობილების პროექტის ხელმძღვანელი, Joanneum Research, ავსტრია</w:t>
      </w:r>
    </w:p>
    <w:p w14:paraId="5CA37DB5" w14:textId="7F82C230" w:rsidR="00C35541" w:rsidRDefault="0070032D" w:rsidP="006953A0">
      <w:pPr>
        <w:spacing w:before="240" w:after="240"/>
        <w:ind w:left="2160"/>
        <w:jc w:val="both"/>
        <w:rPr>
          <w:rFonts w:cstheme="minorHAnsi"/>
          <w:i/>
          <w:color w:val="2C567A" w:themeColor="accent1"/>
        </w:rPr>
      </w:pPr>
      <w:r w:rsidRPr="00BA766C">
        <w:rPr>
          <w:rFonts w:cstheme="minorHAnsi"/>
          <w:i/>
          <w:color w:val="2C567A" w:themeColor="accent1"/>
        </w:rPr>
        <w:t>მოდერაცია: რუსუდან ჯობავა, SRNSFG საერთაშორისო ურთიერთობებისა და ფონდების მოძიების დეპარტამენტის უფროსი</w:t>
      </w:r>
    </w:p>
    <w:p w14:paraId="566099E1" w14:textId="77777777" w:rsidR="00BA766C" w:rsidRPr="00BA766C" w:rsidRDefault="00BA766C" w:rsidP="006953A0">
      <w:pPr>
        <w:spacing w:before="240" w:after="240"/>
        <w:ind w:left="2160"/>
        <w:jc w:val="both"/>
        <w:rPr>
          <w:rFonts w:cstheme="minorHAnsi"/>
          <w:i/>
          <w:color w:val="2C567A" w:themeColor="accent1"/>
        </w:rPr>
      </w:pPr>
    </w:p>
    <w:p w14:paraId="50F1ACFF" w14:textId="6BEAEAD0" w:rsidR="003A2FB9" w:rsidRPr="00BA766C" w:rsidRDefault="003A2FB9" w:rsidP="00BA766C">
      <w:pPr>
        <w:spacing w:before="240" w:after="240"/>
        <w:ind w:left="2160" w:hanging="2160"/>
        <w:rPr>
          <w:rFonts w:cstheme="minorHAnsi"/>
          <w:b/>
          <w:bCs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1</w:t>
      </w:r>
      <w:r w:rsidR="00867C1F" w:rsidRPr="00BA766C">
        <w:rPr>
          <w:rFonts w:cstheme="minorHAnsi"/>
          <w:iCs/>
          <w:color w:val="2C567A" w:themeColor="accent1"/>
        </w:rPr>
        <w:t>3</w:t>
      </w:r>
      <w:r w:rsidRPr="00BA766C">
        <w:rPr>
          <w:rFonts w:cstheme="minorHAnsi"/>
          <w:iCs/>
          <w:color w:val="2C567A" w:themeColor="accent1"/>
        </w:rPr>
        <w:t>:</w:t>
      </w:r>
      <w:r w:rsidR="00867C1F" w:rsidRPr="00BA766C">
        <w:rPr>
          <w:rFonts w:cstheme="minorHAnsi"/>
          <w:iCs/>
          <w:color w:val="2C567A" w:themeColor="accent1"/>
        </w:rPr>
        <w:t>2</w:t>
      </w:r>
      <w:r w:rsidRPr="00BA766C">
        <w:rPr>
          <w:rFonts w:cstheme="minorHAnsi"/>
          <w:iCs/>
          <w:color w:val="2C567A" w:themeColor="accent1"/>
        </w:rPr>
        <w:t>0 – 1</w:t>
      </w:r>
      <w:r w:rsidR="00867C1F" w:rsidRPr="00BA766C">
        <w:rPr>
          <w:rFonts w:cstheme="minorHAnsi"/>
          <w:iCs/>
          <w:color w:val="2C567A" w:themeColor="accent1"/>
        </w:rPr>
        <w:t>3</w:t>
      </w:r>
      <w:r w:rsidRPr="00BA766C">
        <w:rPr>
          <w:rFonts w:cstheme="minorHAnsi"/>
          <w:iCs/>
          <w:color w:val="2C567A" w:themeColor="accent1"/>
        </w:rPr>
        <w:t>:</w:t>
      </w:r>
      <w:r w:rsidR="00867C1F" w:rsidRPr="00BA766C">
        <w:rPr>
          <w:rFonts w:cstheme="minorHAnsi"/>
          <w:iCs/>
          <w:color w:val="2C567A" w:themeColor="accent1"/>
        </w:rPr>
        <w:t>3</w:t>
      </w:r>
      <w:r w:rsidRPr="00BA766C">
        <w:rPr>
          <w:rFonts w:cstheme="minorHAnsi"/>
          <w:iCs/>
          <w:color w:val="2C567A" w:themeColor="accent1"/>
        </w:rPr>
        <w:t>0</w:t>
      </w:r>
      <w:r w:rsidRPr="00BA766C">
        <w:rPr>
          <w:rFonts w:cstheme="minorHAnsi"/>
          <w:iCs/>
          <w:color w:val="2C567A" w:themeColor="accent1"/>
        </w:rPr>
        <w:tab/>
      </w:r>
      <w:r w:rsidR="00EF195D" w:rsidRPr="00BA766C">
        <w:rPr>
          <w:rFonts w:cstheme="minorHAnsi"/>
          <w:b/>
          <w:bCs/>
          <w:iCs/>
          <w:color w:val="2C567A" w:themeColor="accent1"/>
        </w:rPr>
        <w:t>პროექტის განხორციელება: სექტორთაშორისი დიალოგი არის ინოვაციების ზრდის</w:t>
      </w:r>
      <w:r w:rsidR="00BA766C">
        <w:rPr>
          <w:rFonts w:cstheme="minorHAnsi"/>
          <w:b/>
          <w:bCs/>
          <w:iCs/>
          <w:color w:val="2C567A" w:themeColor="accent1"/>
        </w:rPr>
        <w:t xml:space="preserve"> </w:t>
      </w:r>
      <w:r w:rsidR="00EF195D" w:rsidRPr="00BA766C">
        <w:rPr>
          <w:rFonts w:cstheme="minorHAnsi"/>
          <w:b/>
          <w:bCs/>
          <w:iCs/>
          <w:color w:val="2C567A" w:themeColor="accent1"/>
        </w:rPr>
        <w:t>მთავარი სტიმული</w:t>
      </w:r>
    </w:p>
    <w:p w14:paraId="7A47FD68" w14:textId="0E479664" w:rsidR="003A2FB9" w:rsidRDefault="003A2FB9" w:rsidP="00BA766C">
      <w:pPr>
        <w:pStyle w:val="Header"/>
        <w:rPr>
          <w:rStyle w:val="Strong"/>
          <w:b w:val="0"/>
          <w:bCs w:val="0"/>
          <w:sz w:val="24"/>
          <w:szCs w:val="36"/>
        </w:rPr>
      </w:pPr>
      <w:r w:rsidRPr="00BA766C">
        <w:rPr>
          <w:rFonts w:cstheme="minorHAnsi"/>
          <w:iCs/>
          <w:sz w:val="24"/>
        </w:rPr>
        <w:tab/>
      </w:r>
      <w:r w:rsidRPr="00BA766C">
        <w:rPr>
          <w:rFonts w:cstheme="minorHAnsi"/>
          <w:iCs/>
          <w:sz w:val="24"/>
        </w:rPr>
        <w:tab/>
      </w:r>
      <w:r w:rsidRPr="00BA766C">
        <w:rPr>
          <w:rFonts w:cstheme="minorHAnsi"/>
          <w:iCs/>
          <w:sz w:val="24"/>
        </w:rPr>
        <w:tab/>
      </w:r>
      <w:r w:rsidR="00EF195D" w:rsidRPr="00BA766C">
        <w:rPr>
          <w:rStyle w:val="Strong"/>
          <w:b w:val="0"/>
          <w:bCs w:val="0"/>
          <w:sz w:val="24"/>
          <w:szCs w:val="36"/>
        </w:rPr>
        <w:t xml:space="preserve">ინესე გავარანე, </w:t>
      </w:r>
      <w:r w:rsidR="005515F2">
        <w:rPr>
          <w:rStyle w:val="Strong"/>
          <w:b w:val="0"/>
          <w:bCs w:val="0"/>
          <w:sz w:val="24"/>
          <w:szCs w:val="36"/>
          <w:lang w:val="ka-GE"/>
        </w:rPr>
        <w:t>რეზიდენტი საერთაშორისო მრჩეველი,</w:t>
      </w:r>
      <w:r w:rsidR="00EF195D" w:rsidRPr="00BA766C">
        <w:rPr>
          <w:rStyle w:val="Strong"/>
          <w:b w:val="0"/>
          <w:bCs w:val="0"/>
          <w:sz w:val="24"/>
          <w:szCs w:val="36"/>
        </w:rPr>
        <w:t xml:space="preserve"> ლატვია</w:t>
      </w:r>
    </w:p>
    <w:p w14:paraId="32A51C4B" w14:textId="033B4988" w:rsidR="00BA766C" w:rsidRDefault="00BA766C" w:rsidP="00EF195D">
      <w:pPr>
        <w:pStyle w:val="Header"/>
        <w:rPr>
          <w:rStyle w:val="Strong"/>
          <w:b w:val="0"/>
          <w:bCs w:val="0"/>
          <w:sz w:val="24"/>
          <w:szCs w:val="36"/>
        </w:rPr>
      </w:pPr>
    </w:p>
    <w:p w14:paraId="1480A98C" w14:textId="26F509C0" w:rsidR="00BA766C" w:rsidRDefault="00BA766C" w:rsidP="00EF195D">
      <w:pPr>
        <w:pStyle w:val="Header"/>
        <w:rPr>
          <w:rStyle w:val="Strong"/>
          <w:b w:val="0"/>
          <w:bCs w:val="0"/>
          <w:sz w:val="24"/>
          <w:szCs w:val="36"/>
        </w:rPr>
      </w:pPr>
    </w:p>
    <w:p w14:paraId="2183C379" w14:textId="77777777" w:rsidR="00BA766C" w:rsidRPr="00BA766C" w:rsidRDefault="00BA766C" w:rsidP="00EF195D">
      <w:pPr>
        <w:pStyle w:val="Header"/>
        <w:rPr>
          <w:rStyle w:val="Strong"/>
          <w:b w:val="0"/>
          <w:bCs w:val="0"/>
          <w:sz w:val="24"/>
          <w:szCs w:val="36"/>
        </w:rPr>
      </w:pPr>
    </w:p>
    <w:p w14:paraId="11F25FDE" w14:textId="77777777" w:rsidR="0036792C" w:rsidRPr="00BA766C" w:rsidRDefault="0036792C" w:rsidP="00EF195D">
      <w:pPr>
        <w:pStyle w:val="Header"/>
        <w:rPr>
          <w:rFonts w:cs="Times New Roman"/>
        </w:rPr>
      </w:pPr>
    </w:p>
    <w:bookmarkEnd w:id="2"/>
    <w:p w14:paraId="071A5D80" w14:textId="675ECC96" w:rsidR="00C35541" w:rsidRPr="00BA766C" w:rsidRDefault="00C35541" w:rsidP="00C35541">
      <w:pPr>
        <w:ind w:left="2160" w:hanging="2160"/>
        <w:rPr>
          <w:rFonts w:cstheme="minorHAnsi"/>
          <w:color w:val="2C567A" w:themeColor="accent1"/>
          <w:lang w:val="ka-GE"/>
        </w:rPr>
      </w:pPr>
      <w:r w:rsidRPr="00BA766C">
        <w:rPr>
          <w:rFonts w:cstheme="minorHAnsi"/>
          <w:color w:val="2C567A" w:themeColor="accent1"/>
        </w:rPr>
        <w:lastRenderedPageBreak/>
        <w:t>1</w:t>
      </w:r>
      <w:r w:rsidR="00867C1F" w:rsidRPr="00BA766C">
        <w:rPr>
          <w:rFonts w:cstheme="minorHAnsi"/>
          <w:color w:val="2C567A" w:themeColor="accent1"/>
        </w:rPr>
        <w:t>3</w:t>
      </w:r>
      <w:r w:rsidRPr="00BA766C">
        <w:rPr>
          <w:rFonts w:cstheme="minorHAnsi"/>
          <w:color w:val="2C567A" w:themeColor="accent1"/>
        </w:rPr>
        <w:t>.</w:t>
      </w:r>
      <w:r w:rsidR="00AF5EFA" w:rsidRPr="00BA766C">
        <w:rPr>
          <w:rFonts w:cstheme="minorHAnsi"/>
          <w:color w:val="2C567A" w:themeColor="accent1"/>
        </w:rPr>
        <w:t>3</w:t>
      </w:r>
      <w:r w:rsidR="006953A0" w:rsidRPr="00BA766C">
        <w:rPr>
          <w:rFonts w:cstheme="minorHAnsi"/>
          <w:color w:val="2C567A" w:themeColor="accent1"/>
        </w:rPr>
        <w:t>0</w:t>
      </w:r>
      <w:r w:rsidRPr="00BA766C">
        <w:rPr>
          <w:rFonts w:cstheme="minorHAnsi"/>
          <w:color w:val="2C567A" w:themeColor="accent1"/>
        </w:rPr>
        <w:t xml:space="preserve"> – 1</w:t>
      </w:r>
      <w:r w:rsidR="00867C1F" w:rsidRPr="00BA766C">
        <w:rPr>
          <w:rFonts w:cstheme="minorHAnsi"/>
          <w:color w:val="2C567A" w:themeColor="accent1"/>
        </w:rPr>
        <w:t>3</w:t>
      </w:r>
      <w:r w:rsidRPr="00BA766C">
        <w:rPr>
          <w:rFonts w:cstheme="minorHAnsi"/>
          <w:color w:val="2C567A" w:themeColor="accent1"/>
        </w:rPr>
        <w:t>:</w:t>
      </w:r>
      <w:r w:rsidR="00867C1F" w:rsidRPr="00BA766C">
        <w:rPr>
          <w:rFonts w:cstheme="minorHAnsi"/>
          <w:color w:val="2C567A" w:themeColor="accent1"/>
        </w:rPr>
        <w:t>45</w:t>
      </w:r>
      <w:r w:rsidRPr="00BA766C">
        <w:rPr>
          <w:rFonts w:cstheme="minorHAnsi"/>
          <w:color w:val="2C567A" w:themeColor="accent1"/>
        </w:rPr>
        <w:tab/>
      </w:r>
      <w:r w:rsidR="005D388D" w:rsidRPr="00BA766C">
        <w:rPr>
          <w:rFonts w:cstheme="minorHAnsi"/>
          <w:b/>
          <w:bCs/>
          <w:color w:val="2C567A" w:themeColor="accent1"/>
        </w:rPr>
        <w:t>მთავარი რეკომენდაციები მდგრადი ახალი წამოწყებისთვის მეცნიერებისა და ბიზნესის თანამშრომლობის</w:t>
      </w:r>
      <w:r w:rsidR="0045233D" w:rsidRPr="00BA766C">
        <w:rPr>
          <w:rFonts w:cstheme="minorHAnsi"/>
          <w:b/>
          <w:bCs/>
          <w:color w:val="2C567A" w:themeColor="accent1"/>
        </w:rPr>
        <w:t xml:space="preserve"> </w:t>
      </w:r>
      <w:r w:rsidR="0045233D" w:rsidRPr="00BA766C">
        <w:rPr>
          <w:rFonts w:cstheme="minorHAnsi"/>
          <w:b/>
          <w:bCs/>
          <w:color w:val="2C567A" w:themeColor="accent1"/>
          <w:lang w:val="ka-GE"/>
        </w:rPr>
        <w:t>მიმართულებით</w:t>
      </w:r>
    </w:p>
    <w:p w14:paraId="0F2775B0" w14:textId="77777777" w:rsidR="005D388D" w:rsidRPr="00BA766C" w:rsidRDefault="005D388D" w:rsidP="005D388D">
      <w:pPr>
        <w:spacing w:before="0" w:after="0"/>
        <w:ind w:left="2160"/>
        <w:jc w:val="both"/>
        <w:rPr>
          <w:rFonts w:cstheme="minorHAnsi"/>
          <w:i/>
          <w:color w:val="2C567A" w:themeColor="accent1"/>
        </w:rPr>
      </w:pPr>
      <w:r w:rsidRPr="00BA766C">
        <w:rPr>
          <w:rFonts w:cstheme="minorHAnsi"/>
          <w:i/>
          <w:color w:val="2C567A" w:themeColor="accent1"/>
        </w:rPr>
        <w:t>ვოლფგანგ პოლტი, ევროკავშირის დაძმობილების პროექტის ხელმძღვანელი, Joanneum Research, ავსტრია</w:t>
      </w:r>
    </w:p>
    <w:p w14:paraId="698B5349" w14:textId="42A9ADAD" w:rsidR="006953A0" w:rsidRPr="00BA766C" w:rsidRDefault="005D388D" w:rsidP="005D388D">
      <w:pPr>
        <w:spacing w:before="0" w:after="0"/>
        <w:ind w:left="2160"/>
        <w:jc w:val="both"/>
        <w:rPr>
          <w:rFonts w:cstheme="minorHAnsi"/>
          <w:i/>
          <w:color w:val="2C567A" w:themeColor="accent1"/>
        </w:rPr>
      </w:pPr>
      <w:r w:rsidRPr="00BA766C">
        <w:rPr>
          <w:rFonts w:cstheme="minorHAnsi"/>
          <w:i/>
          <w:color w:val="2C567A" w:themeColor="accent1"/>
        </w:rPr>
        <w:t>კირსტენ კინცლერი, პროექტის უმცროსი ხელმძღვანელი, DLR პროექტის მართვის სააგენტო, გერმანია</w:t>
      </w:r>
    </w:p>
    <w:p w14:paraId="02789713" w14:textId="77777777" w:rsidR="00BA766C" w:rsidRPr="00BA766C" w:rsidRDefault="00BA766C" w:rsidP="005D388D">
      <w:pPr>
        <w:spacing w:before="0" w:after="0"/>
        <w:ind w:left="2160"/>
        <w:jc w:val="both"/>
        <w:rPr>
          <w:rFonts w:cstheme="minorHAnsi"/>
          <w:i/>
          <w:color w:val="2C567A" w:themeColor="accent1"/>
        </w:rPr>
      </w:pPr>
    </w:p>
    <w:p w14:paraId="48F6CB14" w14:textId="5DF6060C" w:rsidR="006953A0" w:rsidRPr="00BA766C" w:rsidRDefault="006953A0" w:rsidP="00BE734D">
      <w:pPr>
        <w:spacing w:before="240" w:after="240"/>
        <w:ind w:left="2160" w:hanging="2160"/>
        <w:jc w:val="both"/>
        <w:rPr>
          <w:rFonts w:cstheme="minorHAnsi"/>
          <w:b/>
          <w:bCs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13:</w:t>
      </w:r>
      <w:r w:rsidR="00867C1F" w:rsidRPr="00BA766C">
        <w:rPr>
          <w:rFonts w:cstheme="minorHAnsi"/>
          <w:iCs/>
          <w:color w:val="2C567A" w:themeColor="accent1"/>
        </w:rPr>
        <w:t>45</w:t>
      </w:r>
      <w:r w:rsidRPr="00BA766C">
        <w:rPr>
          <w:rFonts w:cstheme="minorHAnsi"/>
          <w:iCs/>
          <w:color w:val="2C567A" w:themeColor="accent1"/>
        </w:rPr>
        <w:t xml:space="preserve"> – 1</w:t>
      </w:r>
      <w:r w:rsidR="00867C1F" w:rsidRPr="00BA766C">
        <w:rPr>
          <w:rFonts w:cstheme="minorHAnsi"/>
          <w:iCs/>
          <w:color w:val="2C567A" w:themeColor="accent1"/>
        </w:rPr>
        <w:t>4</w:t>
      </w:r>
      <w:r w:rsidRPr="00BA766C">
        <w:rPr>
          <w:rFonts w:cstheme="minorHAnsi"/>
          <w:iCs/>
          <w:color w:val="2C567A" w:themeColor="accent1"/>
        </w:rPr>
        <w:t>:</w:t>
      </w:r>
      <w:r w:rsidR="00867C1F" w:rsidRPr="00BA766C">
        <w:rPr>
          <w:rFonts w:cstheme="minorHAnsi"/>
          <w:iCs/>
          <w:color w:val="2C567A" w:themeColor="accent1"/>
        </w:rPr>
        <w:t>15</w:t>
      </w:r>
      <w:r w:rsidRPr="00BA766C">
        <w:rPr>
          <w:rFonts w:cstheme="minorHAnsi"/>
          <w:iCs/>
          <w:color w:val="2C567A" w:themeColor="accent1"/>
        </w:rPr>
        <w:tab/>
      </w:r>
      <w:r w:rsidR="00A17C9D" w:rsidRPr="00BA766C">
        <w:rPr>
          <w:rFonts w:cstheme="minorHAnsi"/>
          <w:b/>
          <w:bCs/>
          <w:iCs/>
          <w:color w:val="2C567A" w:themeColor="accent1"/>
        </w:rPr>
        <w:t xml:space="preserve">პანელის დისკუსია „შემდეგი ნაბიჯები რეკომენდაციების განხორციელებისკენ – ერთობლივი მუშაობა საქართველოს მდგრადობისა და </w:t>
      </w:r>
      <w:r w:rsidR="0091067C" w:rsidRPr="00BA766C">
        <w:rPr>
          <w:rFonts w:cstheme="minorHAnsi"/>
          <w:b/>
          <w:bCs/>
          <w:iCs/>
          <w:color w:val="2C567A" w:themeColor="accent1"/>
        </w:rPr>
        <w:t>კეთილდღეობისთვის “</w:t>
      </w:r>
    </w:p>
    <w:p w14:paraId="2F79908F" w14:textId="1236657A" w:rsidR="007A34F2" w:rsidRPr="00BA766C" w:rsidRDefault="00A17C9D" w:rsidP="00F77E4E">
      <w:pPr>
        <w:spacing w:before="60" w:after="0"/>
        <w:ind w:left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ნუნუ მიცკევიჩი, განათლებისა და მეცნიერების სამინისტროს მინისტრის მოადგილე</w:t>
      </w:r>
    </w:p>
    <w:p w14:paraId="100819ED" w14:textId="77777777" w:rsidR="00A17C9D" w:rsidRPr="00BA766C" w:rsidRDefault="00A17C9D" w:rsidP="00F77E4E">
      <w:pPr>
        <w:spacing w:before="60" w:after="0"/>
        <w:ind w:left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საქართველოს პარლამენტის განათლებისა და მეცნიერების კომიტეტი</w:t>
      </w:r>
    </w:p>
    <w:p w14:paraId="45E112F4" w14:textId="16D31BA1" w:rsidR="00CA227B" w:rsidRPr="00BA766C" w:rsidRDefault="00A17C9D" w:rsidP="00F77E4E">
      <w:pPr>
        <w:spacing w:before="60" w:after="0"/>
        <w:ind w:left="2160"/>
        <w:jc w:val="both"/>
        <w:rPr>
          <w:rFonts w:cstheme="minorHAnsi"/>
          <w:iCs/>
          <w:color w:val="2C567A" w:themeColor="accent1"/>
        </w:rPr>
      </w:pPr>
      <w:r w:rsidRPr="00BA766C">
        <w:rPr>
          <w:rFonts w:cstheme="minorHAnsi"/>
          <w:iCs/>
          <w:color w:val="2C567A" w:themeColor="accent1"/>
        </w:rPr>
        <w:t>ეკონომიკისა და მდგრადი განვითარების სამინისტრო</w:t>
      </w:r>
    </w:p>
    <w:p w14:paraId="5C005F05" w14:textId="0A087430" w:rsidR="00CA227B" w:rsidRPr="00BA766C" w:rsidRDefault="00A17C9D" w:rsidP="00F77E4E">
      <w:pPr>
        <w:spacing w:before="60" w:after="0"/>
        <w:ind w:left="2160"/>
        <w:jc w:val="both"/>
        <w:rPr>
          <w:rFonts w:cstheme="minorHAnsi"/>
          <w:iCs/>
          <w:color w:val="2C567A" w:themeColor="accent1"/>
        </w:rPr>
      </w:pPr>
      <w:bookmarkStart w:id="3" w:name="_Hlk125452259"/>
      <w:r w:rsidRPr="00BA766C">
        <w:rPr>
          <w:rFonts w:cstheme="minorHAnsi"/>
          <w:iCs/>
          <w:color w:val="2C567A" w:themeColor="accent1"/>
        </w:rPr>
        <w:t>რამაზ ხუროძე, საქართველოს მეცნიერებათა ეროვნული აკადემიის აკადემიკოსი, აკადემიკოს-მდივანი.</w:t>
      </w:r>
    </w:p>
    <w:bookmarkEnd w:id="3"/>
    <w:p w14:paraId="63987442" w14:textId="77777777" w:rsidR="007A34F2" w:rsidRPr="00BA766C" w:rsidRDefault="007A34F2" w:rsidP="00CA227B">
      <w:pPr>
        <w:spacing w:after="0" w:line="240" w:lineRule="auto"/>
        <w:ind w:left="2160"/>
        <w:jc w:val="both"/>
        <w:rPr>
          <w:rFonts w:cstheme="minorHAnsi"/>
          <w:i/>
          <w:color w:val="2C567A" w:themeColor="accent1"/>
        </w:rPr>
      </w:pPr>
    </w:p>
    <w:p w14:paraId="6667083F" w14:textId="0E48887E" w:rsidR="00CA227B" w:rsidRPr="00BA766C" w:rsidRDefault="00A17C9D" w:rsidP="00CA227B">
      <w:pPr>
        <w:spacing w:after="0" w:line="240" w:lineRule="auto"/>
        <w:ind w:left="2160"/>
        <w:jc w:val="both"/>
        <w:rPr>
          <w:rFonts w:cstheme="minorHAnsi"/>
          <w:i/>
          <w:color w:val="2C567A" w:themeColor="accent1"/>
        </w:rPr>
      </w:pPr>
      <w:r w:rsidRPr="00BA766C">
        <w:rPr>
          <w:rFonts w:cstheme="minorHAnsi"/>
          <w:i/>
          <w:color w:val="2C567A" w:themeColor="accent1"/>
        </w:rPr>
        <w:t xml:space="preserve">მოდერაცია: ვოლფგანგ პოლტი, ევროკავშირის დაძმობილების პროექტის ხელმძღვანელი, </w:t>
      </w:r>
      <w:r w:rsidR="005515F2" w:rsidRPr="005515F2">
        <w:rPr>
          <w:rFonts w:cstheme="minorHAnsi"/>
          <w:i/>
          <w:color w:val="2C567A" w:themeColor="accent1"/>
          <w:lang w:val="ka-GE"/>
        </w:rPr>
        <w:t>იოანეუმ კვლევა</w:t>
      </w:r>
      <w:r w:rsidRPr="005515F2">
        <w:rPr>
          <w:rFonts w:cstheme="minorHAnsi"/>
          <w:i/>
          <w:color w:val="2C567A" w:themeColor="accent1"/>
        </w:rPr>
        <w:t>,</w:t>
      </w:r>
      <w:r w:rsidRPr="00BA766C">
        <w:rPr>
          <w:rFonts w:cstheme="minorHAnsi"/>
          <w:i/>
          <w:color w:val="2C567A" w:themeColor="accent1"/>
        </w:rPr>
        <w:t xml:space="preserve"> ავსტრია</w:t>
      </w:r>
    </w:p>
    <w:p w14:paraId="1499F00C" w14:textId="709AB980" w:rsidR="00BE734D" w:rsidRPr="00BA766C" w:rsidRDefault="00BE734D" w:rsidP="00CA227B">
      <w:pPr>
        <w:spacing w:after="0" w:line="240" w:lineRule="auto"/>
        <w:ind w:left="2160"/>
        <w:jc w:val="both"/>
        <w:rPr>
          <w:rFonts w:cstheme="minorHAnsi"/>
          <w:iCs/>
          <w:color w:val="2C567A" w:themeColor="accent1"/>
        </w:rPr>
      </w:pPr>
    </w:p>
    <w:p w14:paraId="10A3943C" w14:textId="3CDFBD09" w:rsidR="0036792C" w:rsidRPr="00BA766C" w:rsidRDefault="00C35541" w:rsidP="00A17C9D">
      <w:pPr>
        <w:spacing w:before="240" w:line="240" w:lineRule="auto"/>
        <w:jc w:val="both"/>
        <w:rPr>
          <w:rFonts w:cstheme="minorHAnsi"/>
          <w:color w:val="2C567A" w:themeColor="accent1"/>
          <w:sz w:val="28"/>
          <w:szCs w:val="28"/>
        </w:rPr>
      </w:pPr>
      <w:r w:rsidRPr="00BA766C">
        <w:rPr>
          <w:rFonts w:cstheme="minorHAnsi"/>
          <w:iCs/>
          <w:color w:val="2C567A" w:themeColor="accent1"/>
        </w:rPr>
        <w:t>1</w:t>
      </w:r>
      <w:r w:rsidR="006953A0" w:rsidRPr="00BA766C">
        <w:rPr>
          <w:rFonts w:cstheme="minorHAnsi"/>
          <w:iCs/>
          <w:color w:val="2C567A" w:themeColor="accent1"/>
        </w:rPr>
        <w:t>4</w:t>
      </w:r>
      <w:r w:rsidR="00AF5EFA" w:rsidRPr="00BA766C">
        <w:rPr>
          <w:rFonts w:cstheme="minorHAnsi"/>
          <w:iCs/>
          <w:color w:val="2C567A" w:themeColor="accent1"/>
        </w:rPr>
        <w:t>:</w:t>
      </w:r>
      <w:r w:rsidR="00867C1F" w:rsidRPr="00BA766C">
        <w:rPr>
          <w:rFonts w:cstheme="minorHAnsi"/>
          <w:iCs/>
          <w:color w:val="2C567A" w:themeColor="accent1"/>
        </w:rPr>
        <w:t>15</w:t>
      </w:r>
      <w:r w:rsidRPr="00BA766C">
        <w:rPr>
          <w:rFonts w:cstheme="minorHAnsi"/>
          <w:iCs/>
          <w:color w:val="2C567A" w:themeColor="accent1"/>
        </w:rPr>
        <w:t xml:space="preserve"> – 1</w:t>
      </w:r>
      <w:r w:rsidR="00AF5EFA" w:rsidRPr="00BA766C">
        <w:rPr>
          <w:rFonts w:cstheme="minorHAnsi"/>
          <w:iCs/>
          <w:color w:val="2C567A" w:themeColor="accent1"/>
        </w:rPr>
        <w:t>4:</w:t>
      </w:r>
      <w:r w:rsidR="00867C1F" w:rsidRPr="00BA766C">
        <w:rPr>
          <w:rFonts w:cstheme="minorHAnsi"/>
          <w:iCs/>
          <w:color w:val="2C567A" w:themeColor="accent1"/>
        </w:rPr>
        <w:t>45</w:t>
      </w:r>
      <w:r w:rsidRPr="00BA766C">
        <w:rPr>
          <w:rFonts w:cstheme="minorHAnsi"/>
          <w:iCs/>
          <w:color w:val="2C567A" w:themeColor="accent1"/>
        </w:rPr>
        <w:tab/>
      </w:r>
      <w:r w:rsidRPr="00BA766C">
        <w:rPr>
          <w:rFonts w:cstheme="minorHAnsi"/>
          <w:iCs/>
          <w:color w:val="2C567A" w:themeColor="accent1"/>
        </w:rPr>
        <w:tab/>
      </w:r>
      <w:r w:rsidR="00A17C9D" w:rsidRPr="00BA766C">
        <w:rPr>
          <w:rFonts w:cstheme="minorHAnsi"/>
          <w:b/>
          <w:bCs/>
          <w:color w:val="2C567A" w:themeColor="accent1"/>
          <w:lang w:val="ka-GE"/>
        </w:rPr>
        <w:t>ყავის შესვენება</w:t>
      </w:r>
      <w:r w:rsidRPr="00BA766C">
        <w:rPr>
          <w:rFonts w:cstheme="minorHAnsi"/>
          <w:color w:val="2C567A" w:themeColor="accent1"/>
        </w:rPr>
        <w:t xml:space="preserve">   </w:t>
      </w:r>
      <w:r w:rsidRPr="00BA766C">
        <w:rPr>
          <w:rFonts w:cstheme="minorHAnsi"/>
          <w:color w:val="2C567A" w:themeColor="accent1"/>
          <w:sz w:val="28"/>
          <w:szCs w:val="28"/>
        </w:rPr>
        <w:sym w:font="Webdings" w:char="F05F"/>
      </w:r>
      <w:r w:rsidR="00867C1F" w:rsidRPr="00BA766C">
        <w:rPr>
          <w:rFonts w:cstheme="minorHAnsi"/>
          <w:color w:val="2C567A" w:themeColor="accent1"/>
          <w:sz w:val="28"/>
          <w:szCs w:val="28"/>
        </w:rPr>
        <w:t xml:space="preserve"> </w:t>
      </w:r>
    </w:p>
    <w:p w14:paraId="66F76B64" w14:textId="647B4C94" w:rsidR="00A17C9D" w:rsidRPr="00BA766C" w:rsidRDefault="0036792C" w:rsidP="0036792C">
      <w:pPr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br w:type="page"/>
      </w:r>
    </w:p>
    <w:p w14:paraId="79A28580" w14:textId="20D531DA" w:rsidR="00BE734D" w:rsidRPr="0070397A" w:rsidRDefault="00BE734D" w:rsidP="00BE734D">
      <w:pPr>
        <w:pStyle w:val="ListNumber"/>
        <w:numPr>
          <w:ilvl w:val="0"/>
          <w:numId w:val="0"/>
        </w:numPr>
        <w:ind w:left="173" w:hanging="173"/>
        <w:jc w:val="center"/>
        <w:rPr>
          <w:b/>
          <w:color w:val="2C567A" w:themeColor="accent1"/>
          <w:sz w:val="28"/>
          <w:szCs w:val="28"/>
        </w:rPr>
      </w:pPr>
      <w:r w:rsidRPr="0070397A">
        <w:rPr>
          <w:b/>
          <w:noProof/>
          <w:color w:val="2C567A" w:themeColor="accen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0F4DB05" wp14:editId="777D5E28">
                <wp:simplePos x="0" y="0"/>
                <wp:positionH relativeFrom="column">
                  <wp:posOffset>-45085</wp:posOffset>
                </wp:positionH>
                <wp:positionV relativeFrom="paragraph">
                  <wp:posOffset>-582588</wp:posOffset>
                </wp:positionV>
                <wp:extent cx="7500044" cy="2342515"/>
                <wp:effectExtent l="38100" t="0" r="5715" b="63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0043" cy="2342512"/>
                          <a:chOff x="0" y="4"/>
                          <a:chExt cx="7500043" cy="2342512"/>
                        </a:xfrm>
                      </wpg:grpSpPr>
                      <wps:wsp>
                        <wps:cNvPr id="74" name="Straight Connector 74"/>
                        <wps:cNvCnPr>
                          <a:cxnSpLocks/>
                        </wps:cNvCnPr>
                        <wps:spPr>
                          <a:xfrm>
                            <a:off x="0" y="1381727"/>
                            <a:ext cx="529200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5" name="Group 75"/>
                        <wpg:cNvGrpSpPr/>
                        <wpg:grpSpPr>
                          <a:xfrm>
                            <a:off x="5278178" y="4"/>
                            <a:ext cx="2221865" cy="2342512"/>
                            <a:chOff x="-1" y="4"/>
                            <a:chExt cx="2221865" cy="2342512"/>
                          </a:xfrm>
                        </wpg:grpSpPr>
                        <wps:wsp>
                          <wps:cNvPr id="76" name="Text Box 76"/>
                          <wps:cNvSpPr txBox="1"/>
                          <wps:spPr>
                            <a:xfrm>
                              <a:off x="472270" y="749702"/>
                              <a:ext cx="1213945" cy="11714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E83476" w14:textId="77777777" w:rsidR="007974C7" w:rsidRPr="003E1473" w:rsidRDefault="007974C7" w:rsidP="007974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</w:pPr>
                                <w:r w:rsidRPr="003E1473"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  <w:t>მეცნიერება</w:t>
                                </w:r>
                              </w:p>
                              <w:p w14:paraId="57316656" w14:textId="77777777" w:rsidR="007974C7" w:rsidRPr="003E1473" w:rsidRDefault="007974C7" w:rsidP="007974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</w:pPr>
                                <w:r w:rsidRPr="003E1473"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  <w:t>მომავალი</w:t>
                                </w:r>
                              </w:p>
                              <w:p w14:paraId="1D2FD86C" w14:textId="77777777" w:rsidR="007974C7" w:rsidRPr="00C43426" w:rsidRDefault="007974C7" w:rsidP="007974C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</w:pPr>
                                <w:r w:rsidRPr="003E1473"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  <w:t>საქართველო</w:t>
                                </w:r>
                              </w:p>
                              <w:p w14:paraId="3AA1F764" w14:textId="46D69392" w:rsidR="00BE734D" w:rsidRPr="00C43426" w:rsidRDefault="00BE734D" w:rsidP="00BE734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E3B53" w:themeColor="accent5" w:themeShade="8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7" name="Group 77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-1" y="4"/>
                              <a:ext cx="2221865" cy="2342512"/>
                              <a:chOff x="5910606" y="9822729"/>
                              <a:chExt cx="2222118" cy="2342917"/>
                            </a:xfrm>
                          </wpg:grpSpPr>
                          <wps:wsp>
                            <wps:cNvPr id="78" name="Freeform: Shape 10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0800000" flipH="1" flipV="1">
                                <a:off x="5910606" y="9973555"/>
                                <a:ext cx="2222118" cy="2192091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accent1">
                                      <a:alpha val="20000"/>
                                    </a:schemeClr>
                                  </a:gs>
                                  <a:gs pos="100000">
                                    <a:schemeClr val="accent2">
                                      <a:alpha val="25000"/>
                                    </a:schemeClr>
                                  </a:gs>
                                </a:gsLst>
                                <a:path path="circle">
                                  <a:fillToRect l="100000" b="100000"/>
                                </a:path>
                              </a:gra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9" name="Freeform: Shape 10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0800000">
                                <a:off x="6155703" y="10275216"/>
                                <a:ext cx="1697341" cy="1675118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35000"/>
                                </a:schemeClr>
                              </a:solidFill>
                            </wps:spPr>
                            <wps:bodyPr rtlCol="0" anchor="ctr"/>
                          </wps:wsp>
                          <wps:wsp>
                            <wps:cNvPr id="80" name="Freeform: Shape 10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0800000" flipH="1" flipV="1">
                                <a:off x="7239786" y="10124387"/>
                                <a:ext cx="687699" cy="678810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36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1" name="Freeform: Shape 10">
                              <a:extLst>
                                <a:ext uri="{C183D7F6-B498-43B3-948B-1728B52AA6E4}">
  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0800000" flipH="1" flipV="1">
                                <a:off x="6900421" y="9822729"/>
                                <a:ext cx="342897" cy="33846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4 w 2647519"/>
                                  <a:gd name="connsiteY9" fmla="*/ 2520821 h 2612594"/>
                                  <a:gd name="connsiteX10" fmla="*/ 1643880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3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2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3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4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6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1 w 2647519"/>
                                  <a:gd name="connsiteY143" fmla="*/ 2265793 h 2612594"/>
                                  <a:gd name="connsiteX144" fmla="*/ 2099802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80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61 w 2647519"/>
                                  <a:gd name="connsiteY154" fmla="*/ 2217358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6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5 h 2612594"/>
                                  <a:gd name="connsiteX166" fmla="*/ 477272 w 2647519"/>
                                  <a:gd name="connsiteY166" fmla="*/ 2155822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78787 w 2647519"/>
                                  <a:gd name="connsiteY180" fmla="*/ 2272865 h 2612594"/>
                                  <a:gd name="connsiteX181" fmla="*/ 482130 w 2647519"/>
                                  <a:gd name="connsiteY181" fmla="*/ 2274569 h 2612594"/>
                                  <a:gd name="connsiteX182" fmla="*/ 492608 w 2647519"/>
                                  <a:gd name="connsiteY182" fmla="*/ 2265997 h 2612594"/>
                                  <a:gd name="connsiteX183" fmla="*/ 583095 w 2647519"/>
                                  <a:gd name="connsiteY183" fmla="*/ 2337434 h 2612594"/>
                                  <a:gd name="connsiteX184" fmla="*/ 564998 w 2647519"/>
                                  <a:gd name="connsiteY184" fmla="*/ 2343149 h 2612594"/>
                                  <a:gd name="connsiteX185" fmla="*/ 571665 w 2647519"/>
                                  <a:gd name="connsiteY185" fmla="*/ 2347912 h 2612594"/>
                                  <a:gd name="connsiteX186" fmla="*/ 544995 w 2647519"/>
                                  <a:gd name="connsiteY186" fmla="*/ 2348864 h 2612594"/>
                                  <a:gd name="connsiteX187" fmla="*/ 527850 w 2647519"/>
                                  <a:gd name="connsiteY187" fmla="*/ 2337434 h 2612594"/>
                                  <a:gd name="connsiteX188" fmla="*/ 511658 w 2647519"/>
                                  <a:gd name="connsiteY188" fmla="*/ 2325052 h 2612594"/>
                                  <a:gd name="connsiteX189" fmla="*/ 471653 w 2647519"/>
                                  <a:gd name="connsiteY189" fmla="*/ 2291714 h 2612594"/>
                                  <a:gd name="connsiteX190" fmla="*/ 434505 w 2647519"/>
                                  <a:gd name="connsiteY190" fmla="*/ 2258377 h 2612594"/>
                                  <a:gd name="connsiteX191" fmla="*/ 400215 w 2647519"/>
                                  <a:gd name="connsiteY191" fmla="*/ 2225039 h 2612594"/>
                                  <a:gd name="connsiteX192" fmla="*/ 384023 w 2647519"/>
                                  <a:gd name="connsiteY192" fmla="*/ 2208847 h 2612594"/>
                                  <a:gd name="connsiteX193" fmla="*/ 368783 w 2647519"/>
                                  <a:gd name="connsiteY193" fmla="*/ 2191702 h 2612594"/>
                                  <a:gd name="connsiteX194" fmla="*/ 374498 w 2647519"/>
                                  <a:gd name="connsiteY194" fmla="*/ 2184082 h 2612594"/>
                                  <a:gd name="connsiteX195" fmla="*/ 393548 w 2647519"/>
                                  <a:gd name="connsiteY195" fmla="*/ 2201227 h 2612594"/>
                                  <a:gd name="connsiteX196" fmla="*/ 414503 w 2647519"/>
                                  <a:gd name="connsiteY196" fmla="*/ 2217419 h 2612594"/>
                                  <a:gd name="connsiteX197" fmla="*/ 440220 w 2647519"/>
                                  <a:gd name="connsiteY197" fmla="*/ 2245042 h 2612594"/>
                                  <a:gd name="connsiteX198" fmla="*/ 442406 w 2647519"/>
                                  <a:gd name="connsiteY198" fmla="*/ 2246917 h 2612594"/>
                                  <a:gd name="connsiteX199" fmla="*/ 414503 w 2647519"/>
                                  <a:gd name="connsiteY199" fmla="*/ 2217419 h 2612594"/>
                                  <a:gd name="connsiteX200" fmla="*/ 394500 w 2647519"/>
                                  <a:gd name="connsiteY200" fmla="*/ 2201227 h 2612594"/>
                                  <a:gd name="connsiteX201" fmla="*/ 375450 w 2647519"/>
                                  <a:gd name="connsiteY201" fmla="*/ 2184082 h 2612594"/>
                                  <a:gd name="connsiteX202" fmla="*/ 354495 w 2647519"/>
                                  <a:gd name="connsiteY202" fmla="*/ 2158364 h 2612594"/>
                                  <a:gd name="connsiteX203" fmla="*/ 334493 w 2647519"/>
                                  <a:gd name="connsiteY203" fmla="*/ 2131694 h 2612594"/>
                                  <a:gd name="connsiteX204" fmla="*/ 2432850 w 2647519"/>
                                  <a:gd name="connsiteY204" fmla="*/ 1980247 h 2612594"/>
                                  <a:gd name="connsiteX205" fmla="*/ 2432367 w 2647519"/>
                                  <a:gd name="connsiteY205" fmla="*/ 1980454 h 2612594"/>
                                  <a:gd name="connsiteX206" fmla="*/ 2421964 w 2647519"/>
                                  <a:gd name="connsiteY206" fmla="*/ 2005422 h 2612594"/>
                                  <a:gd name="connsiteX207" fmla="*/ 2422850 w 2647519"/>
                                  <a:gd name="connsiteY207" fmla="*/ 1860918 h 2612594"/>
                                  <a:gd name="connsiteX208" fmla="*/ 2397608 w 2647519"/>
                                  <a:gd name="connsiteY208" fmla="*/ 1897379 h 2612594"/>
                                  <a:gd name="connsiteX209" fmla="*/ 2385225 w 2647519"/>
                                  <a:gd name="connsiteY209" fmla="*/ 1920239 h 2612594"/>
                                  <a:gd name="connsiteX210" fmla="*/ 2372843 w 2647519"/>
                                  <a:gd name="connsiteY210" fmla="*/ 1941194 h 2612594"/>
                                  <a:gd name="connsiteX211" fmla="*/ 2343315 w 2647519"/>
                                  <a:gd name="connsiteY211" fmla="*/ 1980247 h 2612594"/>
                                  <a:gd name="connsiteX212" fmla="*/ 2317598 w 2647519"/>
                                  <a:gd name="connsiteY212" fmla="*/ 2019299 h 2612594"/>
                                  <a:gd name="connsiteX213" fmla="*/ 2294738 w 2647519"/>
                                  <a:gd name="connsiteY213" fmla="*/ 2050732 h 2612594"/>
                                  <a:gd name="connsiteX214" fmla="*/ 2292832 w 2647519"/>
                                  <a:gd name="connsiteY214" fmla="*/ 2051897 h 2612594"/>
                                  <a:gd name="connsiteX215" fmla="*/ 2291272 w 2647519"/>
                                  <a:gd name="connsiteY215" fmla="*/ 2054208 h 2612594"/>
                                  <a:gd name="connsiteX216" fmla="*/ 2293785 w 2647519"/>
                                  <a:gd name="connsiteY216" fmla="*/ 2052637 h 2612594"/>
                                  <a:gd name="connsiteX217" fmla="*/ 2316645 w 2647519"/>
                                  <a:gd name="connsiteY217" fmla="*/ 2021205 h 2612594"/>
                                  <a:gd name="connsiteX218" fmla="*/ 2342363 w 2647519"/>
                                  <a:gd name="connsiteY218" fmla="*/ 1982152 h 2612594"/>
                                  <a:gd name="connsiteX219" fmla="*/ 2371890 w 2647519"/>
                                  <a:gd name="connsiteY219" fmla="*/ 1943100 h 2612594"/>
                                  <a:gd name="connsiteX220" fmla="*/ 2384273 w 2647519"/>
                                  <a:gd name="connsiteY220" fmla="*/ 1922145 h 2612594"/>
                                  <a:gd name="connsiteX221" fmla="*/ 2396655 w 2647519"/>
                                  <a:gd name="connsiteY221" fmla="*/ 1899285 h 2612594"/>
                                  <a:gd name="connsiteX222" fmla="*/ 2422373 w 2647519"/>
                                  <a:gd name="connsiteY222" fmla="*/ 1862137 h 2612594"/>
                                  <a:gd name="connsiteX223" fmla="*/ 2521433 w 2647519"/>
                                  <a:gd name="connsiteY223" fmla="*/ 1847850 h 2612594"/>
                                  <a:gd name="connsiteX224" fmla="*/ 2509050 w 2647519"/>
                                  <a:gd name="connsiteY224" fmla="*/ 1884997 h 2612594"/>
                                  <a:gd name="connsiteX225" fmla="*/ 2487143 w 2647519"/>
                                  <a:gd name="connsiteY225" fmla="*/ 1925002 h 2612594"/>
                                  <a:gd name="connsiteX226" fmla="*/ 2465235 w 2647519"/>
                                  <a:gd name="connsiteY226" fmla="*/ 1965960 h 2612594"/>
                                  <a:gd name="connsiteX227" fmla="*/ 2445233 w 2647519"/>
                                  <a:gd name="connsiteY227" fmla="*/ 1991677 h 2612594"/>
                                  <a:gd name="connsiteX228" fmla="*/ 2458568 w 2647519"/>
                                  <a:gd name="connsiteY228" fmla="*/ 1965007 h 2612594"/>
                                  <a:gd name="connsiteX229" fmla="*/ 2469998 w 2647519"/>
                                  <a:gd name="connsiteY229" fmla="*/ 1938337 h 2612594"/>
                                  <a:gd name="connsiteX230" fmla="*/ 2478570 w 2647519"/>
                                  <a:gd name="connsiteY230" fmla="*/ 1924050 h 2612594"/>
                                  <a:gd name="connsiteX231" fmla="*/ 2490000 w 2647519"/>
                                  <a:gd name="connsiteY231" fmla="*/ 1905000 h 2612594"/>
                                  <a:gd name="connsiteX232" fmla="*/ 2500478 w 2647519"/>
                                  <a:gd name="connsiteY232" fmla="*/ 1885950 h 2612594"/>
                                  <a:gd name="connsiteX233" fmla="*/ 2521433 w 2647519"/>
                                  <a:gd name="connsiteY233" fmla="*/ 1847850 h 2612594"/>
                                  <a:gd name="connsiteX234" fmla="*/ 2459780 w 2647519"/>
                                  <a:gd name="connsiteY234" fmla="*/ 1766202 h 2612594"/>
                                  <a:gd name="connsiteX235" fmla="*/ 2436660 w 2647519"/>
                                  <a:gd name="connsiteY235" fmla="*/ 1806892 h 2612594"/>
                                  <a:gd name="connsiteX236" fmla="*/ 2436235 w 2647519"/>
                                  <a:gd name="connsiteY236" fmla="*/ 1807870 h 2612594"/>
                                  <a:gd name="connsiteX237" fmla="*/ 2459520 w 2647519"/>
                                  <a:gd name="connsiteY237" fmla="*/ 1766887 h 2612594"/>
                                  <a:gd name="connsiteX238" fmla="*/ 2472460 w 2647519"/>
                                  <a:gd name="connsiteY238" fmla="*/ 1674043 h 2612594"/>
                                  <a:gd name="connsiteX239" fmla="*/ 2444672 w 2647519"/>
                                  <a:gd name="connsiteY239" fmla="*/ 1749965 h 2612594"/>
                                  <a:gd name="connsiteX240" fmla="*/ 2386218 w 2647519"/>
                                  <a:gd name="connsiteY240" fmla="*/ 1869449 h 2612594"/>
                                  <a:gd name="connsiteX241" fmla="*/ 2377660 w 2647519"/>
                                  <a:gd name="connsiteY241" fmla="*/ 1882980 h 2612594"/>
                                  <a:gd name="connsiteX242" fmla="*/ 2377605 w 2647519"/>
                                  <a:gd name="connsiteY242" fmla="*/ 1883092 h 2612594"/>
                                  <a:gd name="connsiteX243" fmla="*/ 2357602 w 2647519"/>
                                  <a:gd name="connsiteY243" fmla="*/ 1917382 h 2612594"/>
                                  <a:gd name="connsiteX244" fmla="*/ 2337600 w 2647519"/>
                                  <a:gd name="connsiteY244" fmla="*/ 1954530 h 2612594"/>
                                  <a:gd name="connsiteX245" fmla="*/ 2314740 w 2647519"/>
                                  <a:gd name="connsiteY245" fmla="*/ 1983105 h 2612594"/>
                                  <a:gd name="connsiteX246" fmla="*/ 2295690 w 2647519"/>
                                  <a:gd name="connsiteY246" fmla="*/ 2015490 h 2612594"/>
                                  <a:gd name="connsiteX247" fmla="*/ 2183295 w 2647519"/>
                                  <a:gd name="connsiteY247" fmla="*/ 2142172 h 2612594"/>
                                  <a:gd name="connsiteX248" fmla="*/ 2146147 w 2647519"/>
                                  <a:gd name="connsiteY248" fmla="*/ 2173605 h 2612594"/>
                                  <a:gd name="connsiteX249" fmla="*/ 2142583 w 2647519"/>
                                  <a:gd name="connsiteY249" fmla="*/ 2176315 h 2612594"/>
                                  <a:gd name="connsiteX250" fmla="*/ 2141046 w 2647519"/>
                                  <a:gd name="connsiteY250" fmla="*/ 2177871 h 2612594"/>
                                  <a:gd name="connsiteX251" fmla="*/ 2125512 w 2647519"/>
                                  <a:gd name="connsiteY251" fmla="*/ 2190534 h 2612594"/>
                                  <a:gd name="connsiteX252" fmla="*/ 2112810 w 2647519"/>
                                  <a:gd name="connsiteY252" fmla="*/ 2205037 h 2612594"/>
                                  <a:gd name="connsiteX253" fmla="*/ 2066137 w 2647519"/>
                                  <a:gd name="connsiteY253" fmla="*/ 2240280 h 2612594"/>
                                  <a:gd name="connsiteX254" fmla="*/ 2058824 w 2647519"/>
                                  <a:gd name="connsiteY254" fmla="*/ 2244900 h 2612594"/>
                                  <a:gd name="connsiteX255" fmla="*/ 2038960 w 2647519"/>
                                  <a:gd name="connsiteY255" fmla="*/ 2261093 h 2612594"/>
                                  <a:gd name="connsiteX256" fmla="*/ 2036092 w 2647519"/>
                                  <a:gd name="connsiteY256" fmla="*/ 2262956 h 2612594"/>
                                  <a:gd name="connsiteX257" fmla="*/ 2031847 w 2647519"/>
                                  <a:gd name="connsiteY257" fmla="*/ 2266950 h 2612594"/>
                                  <a:gd name="connsiteX258" fmla="*/ 1994700 w 2647519"/>
                                  <a:gd name="connsiteY258" fmla="*/ 2291715 h 2612594"/>
                                  <a:gd name="connsiteX259" fmla="*/ 1957552 w 2647519"/>
                                  <a:gd name="connsiteY259" fmla="*/ 2314575 h 2612594"/>
                                  <a:gd name="connsiteX260" fmla="*/ 1953300 w 2647519"/>
                                  <a:gd name="connsiteY260" fmla="*/ 2316730 h 2612594"/>
                                  <a:gd name="connsiteX261" fmla="*/ 1928148 w 2647519"/>
                                  <a:gd name="connsiteY261" fmla="*/ 2333067 h 2612594"/>
                                  <a:gd name="connsiteX262" fmla="*/ 1920351 w 2647519"/>
                                  <a:gd name="connsiteY262" fmla="*/ 2337000 h 2612594"/>
                                  <a:gd name="connsiteX263" fmla="*/ 1912785 w 2647519"/>
                                  <a:gd name="connsiteY263" fmla="*/ 2342197 h 2612594"/>
                                  <a:gd name="connsiteX264" fmla="*/ 1887067 w 2647519"/>
                                  <a:gd name="connsiteY264" fmla="*/ 2356485 h 2612594"/>
                                  <a:gd name="connsiteX265" fmla="*/ 1863038 w 2647519"/>
                                  <a:gd name="connsiteY265" fmla="*/ 2365909 h 2612594"/>
                                  <a:gd name="connsiteX266" fmla="*/ 1809483 w 2647519"/>
                                  <a:gd name="connsiteY266" fmla="*/ 2392922 h 2612594"/>
                                  <a:gd name="connsiteX267" fmla="*/ 1683836 w 2647519"/>
                                  <a:gd name="connsiteY267" fmla="*/ 2439784 h 2612594"/>
                                  <a:gd name="connsiteX268" fmla="*/ 1596280 w 2647519"/>
                                  <a:gd name="connsiteY268" fmla="*/ 2462297 h 2612594"/>
                                  <a:gd name="connsiteX269" fmla="*/ 1667040 w 2647519"/>
                                  <a:gd name="connsiteY269" fmla="*/ 2448877 h 2612594"/>
                                  <a:gd name="connsiteX270" fmla="*/ 1680375 w 2647519"/>
                                  <a:gd name="connsiteY270" fmla="*/ 2446019 h 2612594"/>
                                  <a:gd name="connsiteX271" fmla="*/ 1723237 w 2647519"/>
                                  <a:gd name="connsiteY271" fmla="*/ 2430779 h 2612594"/>
                                  <a:gd name="connsiteX272" fmla="*/ 1749907 w 2647519"/>
                                  <a:gd name="connsiteY272" fmla="*/ 2422207 h 2612594"/>
                                  <a:gd name="connsiteX273" fmla="*/ 1792770 w 2647519"/>
                                  <a:gd name="connsiteY273" fmla="*/ 2400299 h 2612594"/>
                                  <a:gd name="connsiteX274" fmla="*/ 1841347 w 2647519"/>
                                  <a:gd name="connsiteY274" fmla="*/ 2383154 h 2612594"/>
                                  <a:gd name="connsiteX275" fmla="*/ 1872470 w 2647519"/>
                                  <a:gd name="connsiteY275" fmla="*/ 2370949 h 2612594"/>
                                  <a:gd name="connsiteX276" fmla="*/ 1886115 w 2647519"/>
                                  <a:gd name="connsiteY276" fmla="*/ 2363152 h 2612594"/>
                                  <a:gd name="connsiteX277" fmla="*/ 1898496 w 2647519"/>
                                  <a:gd name="connsiteY277" fmla="*/ 2359343 h 2612594"/>
                                  <a:gd name="connsiteX278" fmla="*/ 1915642 w 2647519"/>
                                  <a:gd name="connsiteY278" fmla="*/ 2349817 h 2612594"/>
                                  <a:gd name="connsiteX279" fmla="*/ 1920147 w 2647519"/>
                                  <a:gd name="connsiteY279" fmla="*/ 2346686 h 2612594"/>
                                  <a:gd name="connsiteX280" fmla="*/ 1931835 w 2647519"/>
                                  <a:gd name="connsiteY280" fmla="*/ 2335530 h 2612594"/>
                                  <a:gd name="connsiteX281" fmla="*/ 1957552 w 2647519"/>
                                  <a:gd name="connsiteY281" fmla="*/ 2320290 h 2612594"/>
                                  <a:gd name="connsiteX282" fmla="*/ 1986810 w 2647519"/>
                                  <a:gd name="connsiteY282" fmla="*/ 2305948 h 2612594"/>
                                  <a:gd name="connsiteX283" fmla="*/ 1997557 w 2647519"/>
                                  <a:gd name="connsiteY283" fmla="*/ 2299334 h 2612594"/>
                                  <a:gd name="connsiteX284" fmla="*/ 2034705 w 2647519"/>
                                  <a:gd name="connsiteY284" fmla="*/ 2274569 h 2612594"/>
                                  <a:gd name="connsiteX285" fmla="*/ 2050897 w 2647519"/>
                                  <a:gd name="connsiteY285" fmla="*/ 2259329 h 2612594"/>
                                  <a:gd name="connsiteX286" fmla="*/ 2068995 w 2647519"/>
                                  <a:gd name="connsiteY286" fmla="*/ 2247899 h 2612594"/>
                                  <a:gd name="connsiteX287" fmla="*/ 2115667 w 2647519"/>
                                  <a:gd name="connsiteY287" fmla="*/ 2212657 h 2612594"/>
                                  <a:gd name="connsiteX288" fmla="*/ 2149005 w 2647519"/>
                                  <a:gd name="connsiteY288" fmla="*/ 2181224 h 2612594"/>
                                  <a:gd name="connsiteX289" fmla="*/ 2186152 w 2647519"/>
                                  <a:gd name="connsiteY289" fmla="*/ 2149792 h 2612594"/>
                                  <a:gd name="connsiteX290" fmla="*/ 2298547 w 2647519"/>
                                  <a:gd name="connsiteY290" fmla="*/ 2023109 h 2612594"/>
                                  <a:gd name="connsiteX291" fmla="*/ 2314015 w 2647519"/>
                                  <a:gd name="connsiteY291" fmla="*/ 1996814 h 2612594"/>
                                  <a:gd name="connsiteX292" fmla="*/ 2314740 w 2647519"/>
                                  <a:gd name="connsiteY292" fmla="*/ 1994534 h 2612594"/>
                                  <a:gd name="connsiteX293" fmla="*/ 2339505 w 2647519"/>
                                  <a:gd name="connsiteY293" fmla="*/ 1956434 h 2612594"/>
                                  <a:gd name="connsiteX294" fmla="*/ 2347125 w 2647519"/>
                                  <a:gd name="connsiteY294" fmla="*/ 1945004 h 2612594"/>
                                  <a:gd name="connsiteX295" fmla="*/ 2357257 w 2647519"/>
                                  <a:gd name="connsiteY295" fmla="*/ 1930951 h 2612594"/>
                                  <a:gd name="connsiteX296" fmla="*/ 2360460 w 2647519"/>
                                  <a:gd name="connsiteY296" fmla="*/ 1925002 h 2612594"/>
                                  <a:gd name="connsiteX297" fmla="*/ 2380462 w 2647519"/>
                                  <a:gd name="connsiteY297" fmla="*/ 1890712 h 2612594"/>
                                  <a:gd name="connsiteX298" fmla="*/ 2419515 w 2647519"/>
                                  <a:gd name="connsiteY298" fmla="*/ 1809749 h 2612594"/>
                                  <a:gd name="connsiteX299" fmla="*/ 2457615 w 2647519"/>
                                  <a:gd name="connsiteY299" fmla="*/ 1723072 h 2612594"/>
                                  <a:gd name="connsiteX300" fmla="*/ 2468807 w 2647519"/>
                                  <a:gd name="connsiteY300" fmla="*/ 1687829 h 2612594"/>
                                  <a:gd name="connsiteX301" fmla="*/ 2576677 w 2647519"/>
                                  <a:gd name="connsiteY301" fmla="*/ 1589722 h 2612594"/>
                                  <a:gd name="connsiteX302" fmla="*/ 2573820 w 2647519"/>
                                  <a:gd name="connsiteY302" fmla="*/ 1591627 h 2612594"/>
                                  <a:gd name="connsiteX303" fmla="*/ 2573820 w 2647519"/>
                                  <a:gd name="connsiteY303" fmla="*/ 1591627 h 2612594"/>
                                  <a:gd name="connsiteX304" fmla="*/ 2585674 w 2647519"/>
                                  <a:gd name="connsiteY304" fmla="*/ 1533271 h 2612594"/>
                                  <a:gd name="connsiteX305" fmla="*/ 2585332 w 2647519"/>
                                  <a:gd name="connsiteY305" fmla="*/ 1534956 h 2612594"/>
                                  <a:gd name="connsiteX306" fmla="*/ 2588107 w 2647519"/>
                                  <a:gd name="connsiteY306" fmla="*/ 1538287 h 2612594"/>
                                  <a:gd name="connsiteX307" fmla="*/ 2596680 w 2647519"/>
                                  <a:gd name="connsiteY307" fmla="*/ 1547812 h 2612594"/>
                                  <a:gd name="connsiteX308" fmla="*/ 2602395 w 2647519"/>
                                  <a:gd name="connsiteY308" fmla="*/ 1544002 h 2612594"/>
                                  <a:gd name="connsiteX309" fmla="*/ 2602539 w 2647519"/>
                                  <a:gd name="connsiteY309" fmla="*/ 1543271 h 2612594"/>
                                  <a:gd name="connsiteX310" fmla="*/ 2598585 w 2647519"/>
                                  <a:gd name="connsiteY310" fmla="*/ 1545907 h 2612594"/>
                                  <a:gd name="connsiteX311" fmla="*/ 2589060 w 2647519"/>
                                  <a:gd name="connsiteY311" fmla="*/ 1537334 h 2612594"/>
                                  <a:gd name="connsiteX312" fmla="*/ 2577184 w 2647519"/>
                                  <a:gd name="connsiteY312" fmla="*/ 1425070 h 2612594"/>
                                  <a:gd name="connsiteX313" fmla="*/ 2576519 w 2647519"/>
                                  <a:gd name="connsiteY313" fmla="*/ 1425107 h 2612594"/>
                                  <a:gd name="connsiteX314" fmla="*/ 2575314 w 2647519"/>
                                  <a:gd name="connsiteY314" fmla="*/ 1425174 h 2612594"/>
                                  <a:gd name="connsiteX315" fmla="*/ 2575725 w 2647519"/>
                                  <a:gd name="connsiteY315" fmla="*/ 1429702 h 2612594"/>
                                  <a:gd name="connsiteX316" fmla="*/ 2574773 w 2647519"/>
                                  <a:gd name="connsiteY316" fmla="*/ 1453515 h 2612594"/>
                                  <a:gd name="connsiteX317" fmla="*/ 2570963 w 2647519"/>
                                  <a:gd name="connsiteY317" fmla="*/ 1467802 h 2612594"/>
                                  <a:gd name="connsiteX318" fmla="*/ 2548103 w 2647519"/>
                                  <a:gd name="connsiteY318" fmla="*/ 1503997 h 2612594"/>
                                  <a:gd name="connsiteX319" fmla="*/ 2542388 w 2647519"/>
                                  <a:gd name="connsiteY319" fmla="*/ 1535430 h 2612594"/>
                                  <a:gd name="connsiteX320" fmla="*/ 2536673 w 2647519"/>
                                  <a:gd name="connsiteY320" fmla="*/ 1545907 h 2612594"/>
                                  <a:gd name="connsiteX321" fmla="*/ 2527148 w 2647519"/>
                                  <a:gd name="connsiteY321" fmla="*/ 1591627 h 2612594"/>
                                  <a:gd name="connsiteX322" fmla="*/ 2516670 w 2647519"/>
                                  <a:gd name="connsiteY322" fmla="*/ 1627822 h 2612594"/>
                                  <a:gd name="connsiteX323" fmla="*/ 2505240 w 2647519"/>
                                  <a:gd name="connsiteY323" fmla="*/ 1663065 h 2612594"/>
                                  <a:gd name="connsiteX324" fmla="*/ 2498573 w 2647519"/>
                                  <a:gd name="connsiteY324" fmla="*/ 1690687 h 2612594"/>
                                  <a:gd name="connsiteX325" fmla="*/ 2490953 w 2647519"/>
                                  <a:gd name="connsiteY325" fmla="*/ 1719262 h 2612594"/>
                                  <a:gd name="connsiteX326" fmla="*/ 2497030 w 2647519"/>
                                  <a:gd name="connsiteY326" fmla="*/ 1709810 h 2612594"/>
                                  <a:gd name="connsiteX327" fmla="*/ 2502383 w 2647519"/>
                                  <a:gd name="connsiteY327" fmla="*/ 1689734 h 2612594"/>
                                  <a:gd name="connsiteX328" fmla="*/ 2507145 w 2647519"/>
                                  <a:gd name="connsiteY328" fmla="*/ 1661159 h 2612594"/>
                                  <a:gd name="connsiteX329" fmla="*/ 2518575 w 2647519"/>
                                  <a:gd name="connsiteY329" fmla="*/ 1625917 h 2612594"/>
                                  <a:gd name="connsiteX330" fmla="*/ 2529053 w 2647519"/>
                                  <a:gd name="connsiteY330" fmla="*/ 1589722 h 2612594"/>
                                  <a:gd name="connsiteX331" fmla="*/ 2538578 w 2647519"/>
                                  <a:gd name="connsiteY331" fmla="*/ 1544002 h 2612594"/>
                                  <a:gd name="connsiteX332" fmla="*/ 2544293 w 2647519"/>
                                  <a:gd name="connsiteY332" fmla="*/ 1533524 h 2612594"/>
                                  <a:gd name="connsiteX333" fmla="*/ 2550008 w 2647519"/>
                                  <a:gd name="connsiteY333" fmla="*/ 1502092 h 2612594"/>
                                  <a:gd name="connsiteX334" fmla="*/ 2572868 w 2647519"/>
                                  <a:gd name="connsiteY334" fmla="*/ 1465897 h 2612594"/>
                                  <a:gd name="connsiteX335" fmla="*/ 2557628 w 2647519"/>
                                  <a:gd name="connsiteY335" fmla="*/ 1539239 h 2612594"/>
                                  <a:gd name="connsiteX336" fmla="*/ 2546198 w 2647519"/>
                                  <a:gd name="connsiteY336" fmla="*/ 1600199 h 2612594"/>
                                  <a:gd name="connsiteX337" fmla="*/ 2520480 w 2647519"/>
                                  <a:gd name="connsiteY337" fmla="*/ 1678304 h 2612594"/>
                                  <a:gd name="connsiteX338" fmla="*/ 2515393 w 2647519"/>
                                  <a:gd name="connsiteY338" fmla="*/ 1686218 h 2612594"/>
                                  <a:gd name="connsiteX339" fmla="*/ 2513218 w 2647519"/>
                                  <a:gd name="connsiteY339" fmla="*/ 1698069 h 2612594"/>
                                  <a:gd name="connsiteX340" fmla="*/ 2506193 w 2647519"/>
                                  <a:gd name="connsiteY340" fmla="*/ 1718310 h 2612594"/>
                                  <a:gd name="connsiteX341" fmla="*/ 2479523 w 2647519"/>
                                  <a:gd name="connsiteY341" fmla="*/ 1776412 h 2612594"/>
                                  <a:gd name="connsiteX342" fmla="*/ 2467140 w 2647519"/>
                                  <a:gd name="connsiteY342" fmla="*/ 1806892 h 2612594"/>
                                  <a:gd name="connsiteX343" fmla="*/ 2459520 w 2647519"/>
                                  <a:gd name="connsiteY343" fmla="*/ 1823085 h 2612594"/>
                                  <a:gd name="connsiteX344" fmla="*/ 2449995 w 2647519"/>
                                  <a:gd name="connsiteY344" fmla="*/ 1840230 h 2612594"/>
                                  <a:gd name="connsiteX345" fmla="*/ 2424278 w 2647519"/>
                                  <a:gd name="connsiteY345" fmla="*/ 1885950 h 2612594"/>
                                  <a:gd name="connsiteX346" fmla="*/ 2396655 w 2647519"/>
                                  <a:gd name="connsiteY346" fmla="*/ 1930717 h 2612594"/>
                                  <a:gd name="connsiteX347" fmla="*/ 2361413 w 2647519"/>
                                  <a:gd name="connsiteY347" fmla="*/ 1990725 h 2612594"/>
                                  <a:gd name="connsiteX348" fmla="*/ 2322360 w 2647519"/>
                                  <a:gd name="connsiteY348" fmla="*/ 2049780 h 2612594"/>
                                  <a:gd name="connsiteX349" fmla="*/ 2296643 w 2647519"/>
                                  <a:gd name="connsiteY349" fmla="*/ 2083117 h 2612594"/>
                                  <a:gd name="connsiteX350" fmla="*/ 2269020 w 2647519"/>
                                  <a:gd name="connsiteY350" fmla="*/ 2115502 h 2612594"/>
                                  <a:gd name="connsiteX351" fmla="*/ 2259495 w 2647519"/>
                                  <a:gd name="connsiteY351" fmla="*/ 2128837 h 2612594"/>
                                  <a:gd name="connsiteX352" fmla="*/ 2249018 w 2647519"/>
                                  <a:gd name="connsiteY352" fmla="*/ 2142172 h 2612594"/>
                                  <a:gd name="connsiteX353" fmla="*/ 2232825 w 2647519"/>
                                  <a:gd name="connsiteY353" fmla="*/ 2155507 h 2612594"/>
                                  <a:gd name="connsiteX354" fmla="*/ 2206342 w 2647519"/>
                                  <a:gd name="connsiteY354" fmla="*/ 2184829 h 2612594"/>
                                  <a:gd name="connsiteX355" fmla="*/ 2207107 w 2647519"/>
                                  <a:gd name="connsiteY355" fmla="*/ 2187892 h 2612594"/>
                                  <a:gd name="connsiteX356" fmla="*/ 2179485 w 2647519"/>
                                  <a:gd name="connsiteY356" fmla="*/ 2216467 h 2612594"/>
                                  <a:gd name="connsiteX357" fmla="*/ 2149957 w 2647519"/>
                                  <a:gd name="connsiteY357" fmla="*/ 2237422 h 2612594"/>
                                  <a:gd name="connsiteX358" fmla="*/ 2126145 w 2647519"/>
                                  <a:gd name="connsiteY358" fmla="*/ 2256472 h 2612594"/>
                                  <a:gd name="connsiteX359" fmla="*/ 2103587 w 2647519"/>
                                  <a:gd name="connsiteY359" fmla="*/ 2272957 h 2612594"/>
                                  <a:gd name="connsiteX360" fmla="*/ 2107095 w 2647519"/>
                                  <a:gd name="connsiteY360" fmla="*/ 2272665 h 2612594"/>
                                  <a:gd name="connsiteX361" fmla="*/ 2131860 w 2647519"/>
                                  <a:gd name="connsiteY361" fmla="*/ 2254567 h 2612594"/>
                                  <a:gd name="connsiteX362" fmla="*/ 2155673 w 2647519"/>
                                  <a:gd name="connsiteY362" fmla="*/ 2235517 h 2612594"/>
                                  <a:gd name="connsiteX363" fmla="*/ 2185200 w 2647519"/>
                                  <a:gd name="connsiteY363" fmla="*/ 2214562 h 2612594"/>
                                  <a:gd name="connsiteX364" fmla="*/ 2212823 w 2647519"/>
                                  <a:gd name="connsiteY364" fmla="*/ 2185987 h 2612594"/>
                                  <a:gd name="connsiteX365" fmla="*/ 2211870 w 2647519"/>
                                  <a:gd name="connsiteY365" fmla="*/ 2182177 h 2612594"/>
                                  <a:gd name="connsiteX366" fmla="*/ 2238540 w 2647519"/>
                                  <a:gd name="connsiteY366" fmla="*/ 2152650 h 2612594"/>
                                  <a:gd name="connsiteX367" fmla="*/ 2254733 w 2647519"/>
                                  <a:gd name="connsiteY367" fmla="*/ 2139315 h 2612594"/>
                                  <a:gd name="connsiteX368" fmla="*/ 2265210 w 2647519"/>
                                  <a:gd name="connsiteY368" fmla="*/ 2125980 h 2612594"/>
                                  <a:gd name="connsiteX369" fmla="*/ 2274735 w 2647519"/>
                                  <a:gd name="connsiteY369" fmla="*/ 2112645 h 2612594"/>
                                  <a:gd name="connsiteX370" fmla="*/ 2302358 w 2647519"/>
                                  <a:gd name="connsiteY370" fmla="*/ 2080260 h 2612594"/>
                                  <a:gd name="connsiteX371" fmla="*/ 2328075 w 2647519"/>
                                  <a:gd name="connsiteY371" fmla="*/ 2046922 h 2612594"/>
                                  <a:gd name="connsiteX372" fmla="*/ 2367128 w 2647519"/>
                                  <a:gd name="connsiteY372" fmla="*/ 1987867 h 2612594"/>
                                  <a:gd name="connsiteX373" fmla="*/ 2402370 w 2647519"/>
                                  <a:gd name="connsiteY373" fmla="*/ 1927860 h 2612594"/>
                                  <a:gd name="connsiteX374" fmla="*/ 2429993 w 2647519"/>
                                  <a:gd name="connsiteY374" fmla="*/ 1883092 h 2612594"/>
                                  <a:gd name="connsiteX375" fmla="*/ 2455710 w 2647519"/>
                                  <a:gd name="connsiteY375" fmla="*/ 1837372 h 2612594"/>
                                  <a:gd name="connsiteX376" fmla="*/ 2465235 w 2647519"/>
                                  <a:gd name="connsiteY376" fmla="*/ 1820227 h 2612594"/>
                                  <a:gd name="connsiteX377" fmla="*/ 2472855 w 2647519"/>
                                  <a:gd name="connsiteY377" fmla="*/ 1804035 h 2612594"/>
                                  <a:gd name="connsiteX378" fmla="*/ 2485238 w 2647519"/>
                                  <a:gd name="connsiteY378" fmla="*/ 1773555 h 2612594"/>
                                  <a:gd name="connsiteX379" fmla="*/ 2511908 w 2647519"/>
                                  <a:gd name="connsiteY379" fmla="*/ 1715452 h 2612594"/>
                                  <a:gd name="connsiteX380" fmla="*/ 2522385 w 2647519"/>
                                  <a:gd name="connsiteY380" fmla="*/ 1676400 h 2612594"/>
                                  <a:gd name="connsiteX381" fmla="*/ 2548103 w 2647519"/>
                                  <a:gd name="connsiteY381" fmla="*/ 1598295 h 2612594"/>
                                  <a:gd name="connsiteX382" fmla="*/ 2559533 w 2647519"/>
                                  <a:gd name="connsiteY382" fmla="*/ 1537335 h 2612594"/>
                                  <a:gd name="connsiteX383" fmla="*/ 2574773 w 2647519"/>
                                  <a:gd name="connsiteY383" fmla="*/ 1463992 h 2612594"/>
                                  <a:gd name="connsiteX384" fmla="*/ 2578209 w 2647519"/>
                                  <a:gd name="connsiteY384" fmla="*/ 1451109 h 2612594"/>
                                  <a:gd name="connsiteX385" fmla="*/ 2575725 w 2647519"/>
                                  <a:gd name="connsiteY385" fmla="*/ 1450657 h 2612594"/>
                                  <a:gd name="connsiteX386" fmla="*/ 2576677 w 2647519"/>
                                  <a:gd name="connsiteY386" fmla="*/ 1426845 h 2612594"/>
                                  <a:gd name="connsiteX387" fmla="*/ 2597632 w 2647519"/>
                                  <a:gd name="connsiteY387" fmla="*/ 1404937 h 2612594"/>
                                  <a:gd name="connsiteX388" fmla="*/ 2586541 w 2647519"/>
                                  <a:gd name="connsiteY388" fmla="*/ 1451152 h 2612594"/>
                                  <a:gd name="connsiteX389" fmla="*/ 2586542 w 2647519"/>
                                  <a:gd name="connsiteY389" fmla="*/ 1451152 h 2612594"/>
                                  <a:gd name="connsiteX390" fmla="*/ 2597633 w 2647519"/>
                                  <a:gd name="connsiteY390" fmla="*/ 1404938 h 2612594"/>
                                  <a:gd name="connsiteX391" fmla="*/ 2606205 w 2647519"/>
                                  <a:gd name="connsiteY391" fmla="*/ 1395412 h 2612594"/>
                                  <a:gd name="connsiteX392" fmla="*/ 2600490 w 2647519"/>
                                  <a:gd name="connsiteY392" fmla="*/ 1407795 h 2612594"/>
                                  <a:gd name="connsiteX393" fmla="*/ 2599181 w 2647519"/>
                                  <a:gd name="connsiteY393" fmla="*/ 1433750 h 2612594"/>
                                  <a:gd name="connsiteX394" fmla="*/ 2598585 w 2647519"/>
                                  <a:gd name="connsiteY394" fmla="*/ 1458277 h 2612594"/>
                                  <a:gd name="connsiteX395" fmla="*/ 2589060 w 2647519"/>
                                  <a:gd name="connsiteY395" fmla="*/ 1487586 h 2612594"/>
                                  <a:gd name="connsiteX396" fmla="*/ 2589060 w 2647519"/>
                                  <a:gd name="connsiteY396" fmla="*/ 1490934 h 2612594"/>
                                  <a:gd name="connsiteX397" fmla="*/ 2600490 w 2647519"/>
                                  <a:gd name="connsiteY397" fmla="*/ 1458277 h 2612594"/>
                                  <a:gd name="connsiteX398" fmla="*/ 2602395 w 2647519"/>
                                  <a:gd name="connsiteY398" fmla="*/ 1407794 h 2612594"/>
                                  <a:gd name="connsiteX399" fmla="*/ 2606836 w 2647519"/>
                                  <a:gd name="connsiteY399" fmla="*/ 1398173 h 2612594"/>
                                  <a:gd name="connsiteX400" fmla="*/ 2565247 w 2647519"/>
                                  <a:gd name="connsiteY400" fmla="*/ 1354454 h 2612594"/>
                                  <a:gd name="connsiteX401" fmla="*/ 2559006 w 2647519"/>
                                  <a:gd name="connsiteY401" fmla="*/ 1369207 h 2612594"/>
                                  <a:gd name="connsiteX402" fmla="*/ 2556675 w 2647519"/>
                                  <a:gd name="connsiteY402" fmla="*/ 1390650 h 2612594"/>
                                  <a:gd name="connsiteX403" fmla="*/ 2553670 w 2647519"/>
                                  <a:gd name="connsiteY403" fmla="*/ 1380633 h 2612594"/>
                                  <a:gd name="connsiteX404" fmla="*/ 2552571 w 2647519"/>
                                  <a:gd name="connsiteY404" fmla="*/ 1382047 h 2612594"/>
                                  <a:gd name="connsiteX405" fmla="*/ 2555723 w 2647519"/>
                                  <a:gd name="connsiteY405" fmla="*/ 1392555 h 2612594"/>
                                  <a:gd name="connsiteX406" fmla="*/ 2553818 w 2647519"/>
                                  <a:gd name="connsiteY406" fmla="*/ 1407795 h 2612594"/>
                                  <a:gd name="connsiteX407" fmla="*/ 2557628 w 2647519"/>
                                  <a:gd name="connsiteY407" fmla="*/ 1420177 h 2612594"/>
                                  <a:gd name="connsiteX408" fmla="*/ 2560581 w 2647519"/>
                                  <a:gd name="connsiteY408" fmla="*/ 1420013 h 2612594"/>
                                  <a:gd name="connsiteX409" fmla="*/ 2558580 w 2647519"/>
                                  <a:gd name="connsiteY409" fmla="*/ 1413509 h 2612594"/>
                                  <a:gd name="connsiteX410" fmla="*/ 2560485 w 2647519"/>
                                  <a:gd name="connsiteY410" fmla="*/ 1398269 h 2612594"/>
                                  <a:gd name="connsiteX411" fmla="*/ 2565247 w 2647519"/>
                                  <a:gd name="connsiteY411" fmla="*/ 1354454 h 2612594"/>
                                  <a:gd name="connsiteX412" fmla="*/ 2645258 w 2647519"/>
                                  <a:gd name="connsiteY412" fmla="*/ 1328737 h 2612594"/>
                                  <a:gd name="connsiteX413" fmla="*/ 2647163 w 2647519"/>
                                  <a:gd name="connsiteY413" fmla="*/ 1329689 h 2612594"/>
                                  <a:gd name="connsiteX414" fmla="*/ 2646210 w 2647519"/>
                                  <a:gd name="connsiteY414" fmla="*/ 1369694 h 2612594"/>
                                  <a:gd name="connsiteX415" fmla="*/ 2647163 w 2647519"/>
                                  <a:gd name="connsiteY415" fmla="*/ 1397317 h 2612594"/>
                                  <a:gd name="connsiteX416" fmla="*/ 2644305 w 2647519"/>
                                  <a:gd name="connsiteY416" fmla="*/ 1447799 h 2612594"/>
                                  <a:gd name="connsiteX417" fmla="*/ 2641448 w 2647519"/>
                                  <a:gd name="connsiteY417" fmla="*/ 1476374 h 2612594"/>
                                  <a:gd name="connsiteX418" fmla="*/ 2632875 w 2647519"/>
                                  <a:gd name="connsiteY418" fmla="*/ 1518284 h 2612594"/>
                                  <a:gd name="connsiteX419" fmla="*/ 2630018 w 2647519"/>
                                  <a:gd name="connsiteY419" fmla="*/ 1553527 h 2612594"/>
                                  <a:gd name="connsiteX420" fmla="*/ 2615730 w 2647519"/>
                                  <a:gd name="connsiteY420" fmla="*/ 1618297 h 2612594"/>
                                  <a:gd name="connsiteX421" fmla="*/ 2602395 w 2647519"/>
                                  <a:gd name="connsiteY421" fmla="*/ 1674494 h 2612594"/>
                                  <a:gd name="connsiteX422" fmla="*/ 2578583 w 2647519"/>
                                  <a:gd name="connsiteY422" fmla="*/ 1684972 h 2612594"/>
                                  <a:gd name="connsiteX423" fmla="*/ 2580488 w 2647519"/>
                                  <a:gd name="connsiteY423" fmla="*/ 1679257 h 2612594"/>
                                  <a:gd name="connsiteX424" fmla="*/ 2584298 w 2647519"/>
                                  <a:gd name="connsiteY424" fmla="*/ 1639252 h 2612594"/>
                                  <a:gd name="connsiteX425" fmla="*/ 2598585 w 2647519"/>
                                  <a:gd name="connsiteY425" fmla="*/ 1597342 h 2612594"/>
                                  <a:gd name="connsiteX426" fmla="*/ 2610015 w 2647519"/>
                                  <a:gd name="connsiteY426" fmla="*/ 1590675 h 2612594"/>
                                  <a:gd name="connsiteX427" fmla="*/ 2610015 w 2647519"/>
                                  <a:gd name="connsiteY427" fmla="*/ 1590674 h 2612594"/>
                                  <a:gd name="connsiteX428" fmla="*/ 2622398 w 2647519"/>
                                  <a:gd name="connsiteY428" fmla="*/ 1518284 h 2612594"/>
                                  <a:gd name="connsiteX429" fmla="*/ 2629065 w 2647519"/>
                                  <a:gd name="connsiteY429" fmla="*/ 1483994 h 2612594"/>
                                  <a:gd name="connsiteX430" fmla="*/ 2634780 w 2647519"/>
                                  <a:gd name="connsiteY430" fmla="*/ 1448752 h 2612594"/>
                                  <a:gd name="connsiteX431" fmla="*/ 2639543 w 2647519"/>
                                  <a:gd name="connsiteY431" fmla="*/ 1415414 h 2612594"/>
                                  <a:gd name="connsiteX432" fmla="*/ 2641448 w 2647519"/>
                                  <a:gd name="connsiteY432" fmla="*/ 1383982 h 2612594"/>
                                  <a:gd name="connsiteX433" fmla="*/ 2642400 w 2647519"/>
                                  <a:gd name="connsiteY433" fmla="*/ 1357312 h 2612594"/>
                                  <a:gd name="connsiteX434" fmla="*/ 2644305 w 2647519"/>
                                  <a:gd name="connsiteY434" fmla="*/ 1343024 h 2612594"/>
                                  <a:gd name="connsiteX435" fmla="*/ 2645258 w 2647519"/>
                                  <a:gd name="connsiteY435" fmla="*/ 1328737 h 2612594"/>
                                  <a:gd name="connsiteX436" fmla="*/ 134151 w 2647519"/>
                                  <a:gd name="connsiteY436" fmla="*/ 887095 h 2612594"/>
                                  <a:gd name="connsiteX437" fmla="*/ 134625 w 2647519"/>
                                  <a:gd name="connsiteY437" fmla="*/ 887332 h 2612594"/>
                                  <a:gd name="connsiteX438" fmla="*/ 134670 w 2647519"/>
                                  <a:gd name="connsiteY438" fmla="*/ 887199 h 2612594"/>
                                  <a:gd name="connsiteX439" fmla="*/ 191618 w 2647519"/>
                                  <a:gd name="connsiteY439" fmla="*/ 750570 h 2612594"/>
                                  <a:gd name="connsiteX440" fmla="*/ 170663 w 2647519"/>
                                  <a:gd name="connsiteY440" fmla="*/ 789622 h 2612594"/>
                                  <a:gd name="connsiteX441" fmla="*/ 153518 w 2647519"/>
                                  <a:gd name="connsiteY441" fmla="*/ 803910 h 2612594"/>
                                  <a:gd name="connsiteX442" fmla="*/ 153477 w 2647519"/>
                                  <a:gd name="connsiteY442" fmla="*/ 804822 h 2612594"/>
                                  <a:gd name="connsiteX443" fmla="*/ 151819 w 2647519"/>
                                  <a:gd name="connsiteY443" fmla="*/ 841286 h 2612594"/>
                                  <a:gd name="connsiteX444" fmla="*/ 151867 w 2647519"/>
                                  <a:gd name="connsiteY444" fmla="*/ 841199 h 2612594"/>
                                  <a:gd name="connsiteX445" fmla="*/ 153518 w 2647519"/>
                                  <a:gd name="connsiteY445" fmla="*/ 804862 h 2612594"/>
                                  <a:gd name="connsiteX446" fmla="*/ 170663 w 2647519"/>
                                  <a:gd name="connsiteY446" fmla="*/ 790574 h 2612594"/>
                                  <a:gd name="connsiteX447" fmla="*/ 191618 w 2647519"/>
                                  <a:gd name="connsiteY447" fmla="*/ 751522 h 2612594"/>
                                  <a:gd name="connsiteX448" fmla="*/ 192332 w 2647519"/>
                                  <a:gd name="connsiteY448" fmla="*/ 751998 h 2612594"/>
                                  <a:gd name="connsiteX449" fmla="*/ 192689 w 2647519"/>
                                  <a:gd name="connsiteY449" fmla="*/ 751284 h 2612594"/>
                                  <a:gd name="connsiteX450" fmla="*/ 203047 w 2647519"/>
                                  <a:gd name="connsiteY450" fmla="*/ 667702 h 2612594"/>
                                  <a:gd name="connsiteX451" fmla="*/ 189712 w 2647519"/>
                                  <a:gd name="connsiteY451" fmla="*/ 677227 h 2612594"/>
                                  <a:gd name="connsiteX452" fmla="*/ 169710 w 2647519"/>
                                  <a:gd name="connsiteY452" fmla="*/ 719137 h 2612594"/>
                                  <a:gd name="connsiteX453" fmla="*/ 174286 w 2647519"/>
                                  <a:gd name="connsiteY453" fmla="*/ 722798 h 2612594"/>
                                  <a:gd name="connsiteX454" fmla="*/ 174435 w 2647519"/>
                                  <a:gd name="connsiteY454" fmla="*/ 722155 h 2612594"/>
                                  <a:gd name="connsiteX455" fmla="*/ 170663 w 2647519"/>
                                  <a:gd name="connsiteY455" fmla="*/ 719137 h 2612594"/>
                                  <a:gd name="connsiteX456" fmla="*/ 190665 w 2647519"/>
                                  <a:gd name="connsiteY456" fmla="*/ 677227 h 2612594"/>
                                  <a:gd name="connsiteX457" fmla="*/ 202473 w 2647519"/>
                                  <a:gd name="connsiteY457" fmla="*/ 668793 h 2612594"/>
                                  <a:gd name="connsiteX458" fmla="*/ 276390 w 2647519"/>
                                  <a:gd name="connsiteY458" fmla="*/ 613410 h 2612594"/>
                                  <a:gd name="connsiteX459" fmla="*/ 275187 w 2647519"/>
                                  <a:gd name="connsiteY459" fmla="*/ 614373 h 2612594"/>
                                  <a:gd name="connsiteX460" fmla="*/ 270080 w 2647519"/>
                                  <a:gd name="connsiteY460" fmla="*/ 634008 h 2612594"/>
                                  <a:gd name="connsiteX461" fmla="*/ 266865 w 2647519"/>
                                  <a:gd name="connsiteY461" fmla="*/ 643890 h 2612594"/>
                                  <a:gd name="connsiteX462" fmla="*/ 179235 w 2647519"/>
                                  <a:gd name="connsiteY462" fmla="*/ 803910 h 2612594"/>
                                  <a:gd name="connsiteX463" fmla="*/ 166852 w 2647519"/>
                                  <a:gd name="connsiteY463" fmla="*/ 842962 h 2612594"/>
                                  <a:gd name="connsiteX464" fmla="*/ 155422 w 2647519"/>
                                  <a:gd name="connsiteY464" fmla="*/ 882967 h 2612594"/>
                                  <a:gd name="connsiteX465" fmla="*/ 130657 w 2647519"/>
                                  <a:gd name="connsiteY465" fmla="*/ 966787 h 2612594"/>
                                  <a:gd name="connsiteX466" fmla="*/ 114465 w 2647519"/>
                                  <a:gd name="connsiteY466" fmla="*/ 1023937 h 2612594"/>
                                  <a:gd name="connsiteX467" fmla="*/ 106845 w 2647519"/>
                                  <a:gd name="connsiteY467" fmla="*/ 1066800 h 2612594"/>
                                  <a:gd name="connsiteX468" fmla="*/ 103035 w 2647519"/>
                                  <a:gd name="connsiteY468" fmla="*/ 1088707 h 2612594"/>
                                  <a:gd name="connsiteX469" fmla="*/ 100177 w 2647519"/>
                                  <a:gd name="connsiteY469" fmla="*/ 1110615 h 2612594"/>
                                  <a:gd name="connsiteX470" fmla="*/ 91605 w 2647519"/>
                                  <a:gd name="connsiteY470" fmla="*/ 1169670 h 2612594"/>
                                  <a:gd name="connsiteX471" fmla="*/ 88747 w 2647519"/>
                                  <a:gd name="connsiteY471" fmla="*/ 1205865 h 2612594"/>
                                  <a:gd name="connsiteX472" fmla="*/ 93510 w 2647519"/>
                                  <a:gd name="connsiteY472" fmla="*/ 1243965 h 2612594"/>
                                  <a:gd name="connsiteX473" fmla="*/ 95742 w 2647519"/>
                                  <a:gd name="connsiteY473" fmla="*/ 1223205 h 2612594"/>
                                  <a:gd name="connsiteX474" fmla="*/ 95415 w 2647519"/>
                                  <a:gd name="connsiteY474" fmla="*/ 1216342 h 2612594"/>
                                  <a:gd name="connsiteX475" fmla="*/ 99225 w 2647519"/>
                                  <a:gd name="connsiteY475" fmla="*/ 1176337 h 2612594"/>
                                  <a:gd name="connsiteX476" fmla="*/ 107797 w 2647519"/>
                                  <a:gd name="connsiteY476" fmla="*/ 1117282 h 2612594"/>
                                  <a:gd name="connsiteX477" fmla="*/ 114596 w 2647519"/>
                                  <a:gd name="connsiteY477" fmla="*/ 1109123 h 2612594"/>
                                  <a:gd name="connsiteX478" fmla="*/ 124469 w 2647519"/>
                                  <a:gd name="connsiteY478" fmla="*/ 1043051 h 2612594"/>
                                  <a:gd name="connsiteX479" fmla="*/ 123990 w 2647519"/>
                                  <a:gd name="connsiteY479" fmla="*/ 1031557 h 2612594"/>
                                  <a:gd name="connsiteX480" fmla="*/ 133400 w 2647519"/>
                                  <a:gd name="connsiteY480" fmla="*/ 1004580 h 2612594"/>
                                  <a:gd name="connsiteX481" fmla="*/ 138999 w 2647519"/>
                                  <a:gd name="connsiteY481" fmla="*/ 981931 h 2612594"/>
                                  <a:gd name="connsiteX482" fmla="*/ 137325 w 2647519"/>
                                  <a:gd name="connsiteY482" fmla="*/ 985837 h 2612594"/>
                                  <a:gd name="connsiteX483" fmla="*/ 131610 w 2647519"/>
                                  <a:gd name="connsiteY483" fmla="*/ 983932 h 2612594"/>
                                  <a:gd name="connsiteX484" fmla="*/ 117322 w 2647519"/>
                                  <a:gd name="connsiteY484" fmla="*/ 1024890 h 2612594"/>
                                  <a:gd name="connsiteX485" fmla="*/ 118275 w 2647519"/>
                                  <a:gd name="connsiteY485" fmla="*/ 1047750 h 2612594"/>
                                  <a:gd name="connsiteX486" fmla="*/ 111607 w 2647519"/>
                                  <a:gd name="connsiteY486" fmla="*/ 1091565 h 2612594"/>
                                  <a:gd name="connsiteX487" fmla="*/ 110655 w 2647519"/>
                                  <a:gd name="connsiteY487" fmla="*/ 1099185 h 2612594"/>
                                  <a:gd name="connsiteX488" fmla="*/ 101130 w 2647519"/>
                                  <a:gd name="connsiteY488" fmla="*/ 1110615 h 2612594"/>
                                  <a:gd name="connsiteX489" fmla="*/ 103987 w 2647519"/>
                                  <a:gd name="connsiteY489" fmla="*/ 1088707 h 2612594"/>
                                  <a:gd name="connsiteX490" fmla="*/ 107797 w 2647519"/>
                                  <a:gd name="connsiteY490" fmla="*/ 1066800 h 2612594"/>
                                  <a:gd name="connsiteX491" fmla="*/ 115417 w 2647519"/>
                                  <a:gd name="connsiteY491" fmla="*/ 1023937 h 2612594"/>
                                  <a:gd name="connsiteX492" fmla="*/ 131610 w 2647519"/>
                                  <a:gd name="connsiteY492" fmla="*/ 966787 h 2612594"/>
                                  <a:gd name="connsiteX493" fmla="*/ 156375 w 2647519"/>
                                  <a:gd name="connsiteY493" fmla="*/ 882967 h 2612594"/>
                                  <a:gd name="connsiteX494" fmla="*/ 167805 w 2647519"/>
                                  <a:gd name="connsiteY494" fmla="*/ 842962 h 2612594"/>
                                  <a:gd name="connsiteX495" fmla="*/ 180187 w 2647519"/>
                                  <a:gd name="connsiteY495" fmla="*/ 803910 h 2612594"/>
                                  <a:gd name="connsiteX496" fmla="*/ 267817 w 2647519"/>
                                  <a:gd name="connsiteY496" fmla="*/ 643890 h 2612594"/>
                                  <a:gd name="connsiteX497" fmla="*/ 276390 w 2647519"/>
                                  <a:gd name="connsiteY497" fmla="*/ 613410 h 2612594"/>
                                  <a:gd name="connsiteX498" fmla="*/ 293536 w 2647519"/>
                                  <a:gd name="connsiteY498" fmla="*/ 518160 h 2612594"/>
                                  <a:gd name="connsiteX499" fmla="*/ 293535 w 2647519"/>
                                  <a:gd name="connsiteY499" fmla="*/ 518160 h 2612594"/>
                                  <a:gd name="connsiteX500" fmla="*/ 298297 w 2647519"/>
                                  <a:gd name="connsiteY500" fmla="*/ 521970 h 2612594"/>
                                  <a:gd name="connsiteX501" fmla="*/ 298297 w 2647519"/>
                                  <a:gd name="connsiteY501" fmla="*/ 521969 h 2612594"/>
                                  <a:gd name="connsiteX502" fmla="*/ 465169 w 2647519"/>
                                  <a:gd name="connsiteY502" fmla="*/ 382550 h 2612594"/>
                                  <a:gd name="connsiteX503" fmla="*/ 464986 w 2647519"/>
                                  <a:gd name="connsiteY503" fmla="*/ 382696 h 2612594"/>
                                  <a:gd name="connsiteX504" fmla="*/ 464430 w 2647519"/>
                                  <a:gd name="connsiteY504" fmla="*/ 383325 h 2612594"/>
                                  <a:gd name="connsiteX505" fmla="*/ 456651 w 2647519"/>
                                  <a:gd name="connsiteY505" fmla="*/ 391477 h 2612594"/>
                                  <a:gd name="connsiteX506" fmla="*/ 454684 w 2647519"/>
                                  <a:gd name="connsiteY506" fmla="*/ 394338 h 2612594"/>
                                  <a:gd name="connsiteX507" fmla="*/ 453399 w 2647519"/>
                                  <a:gd name="connsiteY507" fmla="*/ 395790 h 2612594"/>
                                  <a:gd name="connsiteX508" fmla="*/ 447840 w 2647519"/>
                                  <a:gd name="connsiteY508" fmla="*/ 403860 h 2612594"/>
                                  <a:gd name="connsiteX509" fmla="*/ 389738 w 2647519"/>
                                  <a:gd name="connsiteY509" fmla="*/ 472440 h 2612594"/>
                                  <a:gd name="connsiteX510" fmla="*/ 373545 w 2647519"/>
                                  <a:gd name="connsiteY510" fmla="*/ 491490 h 2612594"/>
                                  <a:gd name="connsiteX511" fmla="*/ 357353 w 2647519"/>
                                  <a:gd name="connsiteY511" fmla="*/ 511492 h 2612594"/>
                                  <a:gd name="connsiteX512" fmla="*/ 285752 w 2647519"/>
                                  <a:gd name="connsiteY512" fmla="*/ 590631 h 2612594"/>
                                  <a:gd name="connsiteX513" fmla="*/ 358305 w 2647519"/>
                                  <a:gd name="connsiteY513" fmla="*/ 510540 h 2612594"/>
                                  <a:gd name="connsiteX514" fmla="*/ 374497 w 2647519"/>
                                  <a:gd name="connsiteY514" fmla="*/ 490537 h 2612594"/>
                                  <a:gd name="connsiteX515" fmla="*/ 390690 w 2647519"/>
                                  <a:gd name="connsiteY515" fmla="*/ 471487 h 2612594"/>
                                  <a:gd name="connsiteX516" fmla="*/ 448792 w 2647519"/>
                                  <a:gd name="connsiteY516" fmla="*/ 402907 h 2612594"/>
                                  <a:gd name="connsiteX517" fmla="*/ 454684 w 2647519"/>
                                  <a:gd name="connsiteY517" fmla="*/ 394338 h 2612594"/>
                                  <a:gd name="connsiteX518" fmla="*/ 464430 w 2647519"/>
                                  <a:gd name="connsiteY518" fmla="*/ 383325 h 2612594"/>
                                  <a:gd name="connsiteX519" fmla="*/ 489348 w 2647519"/>
                                  <a:gd name="connsiteY519" fmla="*/ 316869 h 2612594"/>
                                  <a:gd name="connsiteX520" fmla="*/ 481127 w 2647519"/>
                                  <a:gd name="connsiteY520" fmla="*/ 319733 h 2612594"/>
                                  <a:gd name="connsiteX521" fmla="*/ 475013 w 2647519"/>
                                  <a:gd name="connsiteY521" fmla="*/ 322003 h 2612594"/>
                                  <a:gd name="connsiteX522" fmla="*/ 473558 w 2647519"/>
                                  <a:gd name="connsiteY522" fmla="*/ 323849 h 2612594"/>
                                  <a:gd name="connsiteX523" fmla="*/ 463080 w 2647519"/>
                                  <a:gd name="connsiteY523" fmla="*/ 333374 h 2612594"/>
                                  <a:gd name="connsiteX524" fmla="*/ 436410 w 2647519"/>
                                  <a:gd name="connsiteY524" fmla="*/ 350519 h 2612594"/>
                                  <a:gd name="connsiteX525" fmla="*/ 418313 w 2647519"/>
                                  <a:gd name="connsiteY525" fmla="*/ 370522 h 2612594"/>
                                  <a:gd name="connsiteX526" fmla="*/ 401168 w 2647519"/>
                                  <a:gd name="connsiteY526" fmla="*/ 390524 h 2612594"/>
                                  <a:gd name="connsiteX527" fmla="*/ 389738 w 2647519"/>
                                  <a:gd name="connsiteY527" fmla="*/ 401002 h 2612594"/>
                                  <a:gd name="connsiteX528" fmla="*/ 389350 w 2647519"/>
                                  <a:gd name="connsiteY528" fmla="*/ 400516 h 2612594"/>
                                  <a:gd name="connsiteX529" fmla="*/ 378546 w 2647519"/>
                                  <a:gd name="connsiteY529" fmla="*/ 413504 h 2612594"/>
                                  <a:gd name="connsiteX530" fmla="*/ 360210 w 2647519"/>
                                  <a:gd name="connsiteY530" fmla="*/ 436245 h 2612594"/>
                                  <a:gd name="connsiteX531" fmla="*/ 330683 w 2647519"/>
                                  <a:gd name="connsiteY531" fmla="*/ 468630 h 2612594"/>
                                  <a:gd name="connsiteX532" fmla="*/ 335445 w 2647519"/>
                                  <a:gd name="connsiteY532" fmla="*/ 474344 h 2612594"/>
                                  <a:gd name="connsiteX533" fmla="*/ 335536 w 2647519"/>
                                  <a:gd name="connsiteY533" fmla="*/ 474264 h 2612594"/>
                                  <a:gd name="connsiteX534" fmla="*/ 331635 w 2647519"/>
                                  <a:gd name="connsiteY534" fmla="*/ 469582 h 2612594"/>
                                  <a:gd name="connsiteX535" fmla="*/ 361162 w 2647519"/>
                                  <a:gd name="connsiteY535" fmla="*/ 437197 h 2612594"/>
                                  <a:gd name="connsiteX536" fmla="*/ 390690 w 2647519"/>
                                  <a:gd name="connsiteY536" fmla="*/ 401002 h 2612594"/>
                                  <a:gd name="connsiteX537" fmla="*/ 402120 w 2647519"/>
                                  <a:gd name="connsiteY537" fmla="*/ 390525 h 2612594"/>
                                  <a:gd name="connsiteX538" fmla="*/ 419265 w 2647519"/>
                                  <a:gd name="connsiteY538" fmla="*/ 370522 h 2612594"/>
                                  <a:gd name="connsiteX539" fmla="*/ 437362 w 2647519"/>
                                  <a:gd name="connsiteY539" fmla="*/ 350520 h 2612594"/>
                                  <a:gd name="connsiteX540" fmla="*/ 464032 w 2647519"/>
                                  <a:gd name="connsiteY540" fmla="*/ 333375 h 2612594"/>
                                  <a:gd name="connsiteX541" fmla="*/ 474510 w 2647519"/>
                                  <a:gd name="connsiteY541" fmla="*/ 323850 h 2612594"/>
                                  <a:gd name="connsiteX542" fmla="*/ 485940 w 2647519"/>
                                  <a:gd name="connsiteY542" fmla="*/ 319564 h 2612594"/>
                                  <a:gd name="connsiteX543" fmla="*/ 489548 w 2647519"/>
                                  <a:gd name="connsiteY543" fmla="*/ 318444 h 2612594"/>
                                  <a:gd name="connsiteX544" fmla="*/ 1868970 w 2647519"/>
                                  <a:gd name="connsiteY544" fmla="*/ 144780 h 2612594"/>
                                  <a:gd name="connsiteX545" fmla="*/ 1917547 w 2647519"/>
                                  <a:gd name="connsiteY545" fmla="*/ 166687 h 2612594"/>
                                  <a:gd name="connsiteX546" fmla="*/ 1938502 w 2647519"/>
                                  <a:gd name="connsiteY546" fmla="*/ 183832 h 2612594"/>
                                  <a:gd name="connsiteX547" fmla="*/ 1891830 w 2647519"/>
                                  <a:gd name="connsiteY547" fmla="*/ 160972 h 2612594"/>
                                  <a:gd name="connsiteX548" fmla="*/ 1868970 w 2647519"/>
                                  <a:gd name="connsiteY548" fmla="*/ 144780 h 2612594"/>
                                  <a:gd name="connsiteX549" fmla="*/ 1710855 w 2647519"/>
                                  <a:gd name="connsiteY549" fmla="*/ 75247 h 2612594"/>
                                  <a:gd name="connsiteX550" fmla="*/ 1748955 w 2647519"/>
                                  <a:gd name="connsiteY550" fmla="*/ 83819 h 2612594"/>
                                  <a:gd name="connsiteX551" fmla="*/ 1802295 w 2647519"/>
                                  <a:gd name="connsiteY551" fmla="*/ 110489 h 2612594"/>
                                  <a:gd name="connsiteX552" fmla="*/ 1710855 w 2647519"/>
                                  <a:gd name="connsiteY552" fmla="*/ 75247 h 2612594"/>
                                  <a:gd name="connsiteX553" fmla="*/ 1137451 w 2647519"/>
                                  <a:gd name="connsiteY553" fmla="*/ 68937 h 2612594"/>
                                  <a:gd name="connsiteX554" fmla="*/ 1117448 w 2647519"/>
                                  <a:gd name="connsiteY554" fmla="*/ 71437 h 2612594"/>
                                  <a:gd name="connsiteX555" fmla="*/ 1074585 w 2647519"/>
                                  <a:gd name="connsiteY555" fmla="*/ 77152 h 2612594"/>
                                  <a:gd name="connsiteX556" fmla="*/ 1032675 w 2647519"/>
                                  <a:gd name="connsiteY556" fmla="*/ 86677 h 2612594"/>
                                  <a:gd name="connsiteX557" fmla="*/ 1014578 w 2647519"/>
                                  <a:gd name="connsiteY557" fmla="*/ 92392 h 2612594"/>
                                  <a:gd name="connsiteX558" fmla="*/ 993623 w 2647519"/>
                                  <a:gd name="connsiteY558" fmla="*/ 98107 h 2612594"/>
                                  <a:gd name="connsiteX559" fmla="*/ 947769 w 2647519"/>
                                  <a:gd name="connsiteY559" fmla="*/ 107115 h 2612594"/>
                                  <a:gd name="connsiteX560" fmla="*/ 939330 w 2647519"/>
                                  <a:gd name="connsiteY560" fmla="*/ 110490 h 2612594"/>
                                  <a:gd name="connsiteX561" fmla="*/ 881228 w 2647519"/>
                                  <a:gd name="connsiteY561" fmla="*/ 130492 h 2612594"/>
                                  <a:gd name="connsiteX562" fmla="*/ 824078 w 2647519"/>
                                  <a:gd name="connsiteY562" fmla="*/ 153352 h 2612594"/>
                                  <a:gd name="connsiteX563" fmla="*/ 784073 w 2647519"/>
                                  <a:gd name="connsiteY563" fmla="*/ 171450 h 2612594"/>
                                  <a:gd name="connsiteX564" fmla="*/ 757403 w 2647519"/>
                                  <a:gd name="connsiteY564" fmla="*/ 181927 h 2612594"/>
                                  <a:gd name="connsiteX565" fmla="*/ 691680 w 2647519"/>
                                  <a:gd name="connsiteY565" fmla="*/ 212407 h 2612594"/>
                                  <a:gd name="connsiteX566" fmla="*/ 660248 w 2647519"/>
                                  <a:gd name="connsiteY566" fmla="*/ 232410 h 2612594"/>
                                  <a:gd name="connsiteX567" fmla="*/ 629768 w 2647519"/>
                                  <a:gd name="connsiteY567" fmla="*/ 252412 h 2612594"/>
                                  <a:gd name="connsiteX568" fmla="*/ 581190 w 2647519"/>
                                  <a:gd name="connsiteY568" fmla="*/ 288607 h 2612594"/>
                                  <a:gd name="connsiteX569" fmla="*/ 535470 w 2647519"/>
                                  <a:gd name="connsiteY569" fmla="*/ 324802 h 2612594"/>
                                  <a:gd name="connsiteX570" fmla="*/ 491713 w 2647519"/>
                                  <a:gd name="connsiteY570" fmla="*/ 362974 h 2612594"/>
                                  <a:gd name="connsiteX571" fmla="*/ 495465 w 2647519"/>
                                  <a:gd name="connsiteY571" fmla="*/ 367665 h 2612594"/>
                                  <a:gd name="connsiteX572" fmla="*/ 504752 w 2647519"/>
                                  <a:gd name="connsiteY572" fmla="*/ 361295 h 2612594"/>
                                  <a:gd name="connsiteX573" fmla="*/ 512657 w 2647519"/>
                                  <a:gd name="connsiteY573" fmla="*/ 355403 h 2612594"/>
                                  <a:gd name="connsiteX574" fmla="*/ 541185 w 2647519"/>
                                  <a:gd name="connsiteY574" fmla="*/ 330517 h 2612594"/>
                                  <a:gd name="connsiteX575" fmla="*/ 586905 w 2647519"/>
                                  <a:gd name="connsiteY575" fmla="*/ 294322 h 2612594"/>
                                  <a:gd name="connsiteX576" fmla="*/ 635482 w 2647519"/>
                                  <a:gd name="connsiteY576" fmla="*/ 258127 h 2612594"/>
                                  <a:gd name="connsiteX577" fmla="*/ 665962 w 2647519"/>
                                  <a:gd name="connsiteY577" fmla="*/ 238124 h 2612594"/>
                                  <a:gd name="connsiteX578" fmla="*/ 697395 w 2647519"/>
                                  <a:gd name="connsiteY578" fmla="*/ 218122 h 2612594"/>
                                  <a:gd name="connsiteX579" fmla="*/ 763117 w 2647519"/>
                                  <a:gd name="connsiteY579" fmla="*/ 187642 h 2612594"/>
                                  <a:gd name="connsiteX580" fmla="*/ 788835 w 2647519"/>
                                  <a:gd name="connsiteY580" fmla="*/ 174307 h 2612594"/>
                                  <a:gd name="connsiteX581" fmla="*/ 828840 w 2647519"/>
                                  <a:gd name="connsiteY581" fmla="*/ 156209 h 2612594"/>
                                  <a:gd name="connsiteX582" fmla="*/ 885990 w 2647519"/>
                                  <a:gd name="connsiteY582" fmla="*/ 133349 h 2612594"/>
                                  <a:gd name="connsiteX583" fmla="*/ 944092 w 2647519"/>
                                  <a:gd name="connsiteY583" fmla="*/ 113347 h 2612594"/>
                                  <a:gd name="connsiteX584" fmla="*/ 968499 w 2647519"/>
                                  <a:gd name="connsiteY584" fmla="*/ 108553 h 2612594"/>
                                  <a:gd name="connsiteX585" fmla="*/ 980289 w 2647519"/>
                                  <a:gd name="connsiteY585" fmla="*/ 104524 h 2612594"/>
                                  <a:gd name="connsiteX586" fmla="*/ 1140765 w 2647519"/>
                                  <a:gd name="connsiteY586" fmla="*/ 69904 h 2612594"/>
                                  <a:gd name="connsiteX587" fmla="*/ 1478088 w 2647519"/>
                                  <a:gd name="connsiteY587" fmla="*/ 48458 h 2612594"/>
                                  <a:gd name="connsiteX588" fmla="*/ 1498447 w 2647519"/>
                                  <a:gd name="connsiteY588" fmla="*/ 50482 h 2612594"/>
                                  <a:gd name="connsiteX589" fmla="*/ 1526070 w 2647519"/>
                                  <a:gd name="connsiteY589" fmla="*/ 60007 h 2612594"/>
                                  <a:gd name="connsiteX590" fmla="*/ 1505115 w 2647519"/>
                                  <a:gd name="connsiteY590" fmla="*/ 57150 h 2612594"/>
                                  <a:gd name="connsiteX591" fmla="*/ 1461300 w 2647519"/>
                                  <a:gd name="connsiteY591" fmla="*/ 48577 h 2612594"/>
                                  <a:gd name="connsiteX592" fmla="*/ 1478088 w 2647519"/>
                                  <a:gd name="connsiteY592" fmla="*/ 48458 h 2612594"/>
                                  <a:gd name="connsiteX593" fmla="*/ 1588935 w 2647519"/>
                                  <a:gd name="connsiteY593" fmla="*/ 40957 h 2612594"/>
                                  <a:gd name="connsiteX594" fmla="*/ 1627987 w 2647519"/>
                                  <a:gd name="connsiteY594" fmla="*/ 43814 h 2612594"/>
                                  <a:gd name="connsiteX595" fmla="*/ 1675612 w 2647519"/>
                                  <a:gd name="connsiteY595" fmla="*/ 62864 h 2612594"/>
                                  <a:gd name="connsiteX596" fmla="*/ 1616557 w 2647519"/>
                                  <a:gd name="connsiteY596" fmla="*/ 52387 h 2612594"/>
                                  <a:gd name="connsiteX597" fmla="*/ 1588935 w 2647519"/>
                                  <a:gd name="connsiteY597" fmla="*/ 40957 h 2612594"/>
                                  <a:gd name="connsiteX598" fmla="*/ 1270324 w 2647519"/>
                                  <a:gd name="connsiteY598" fmla="*/ 40719 h 2612594"/>
                                  <a:gd name="connsiteX599" fmla="*/ 1160310 w 2647519"/>
                                  <a:gd name="connsiteY599" fmla="*/ 46672 h 2612594"/>
                                  <a:gd name="connsiteX600" fmla="*/ 1084110 w 2647519"/>
                                  <a:gd name="connsiteY600" fmla="*/ 57149 h 2612594"/>
                                  <a:gd name="connsiteX601" fmla="*/ 1047915 w 2647519"/>
                                  <a:gd name="connsiteY601" fmla="*/ 66674 h 2612594"/>
                                  <a:gd name="connsiteX602" fmla="*/ 1016482 w 2647519"/>
                                  <a:gd name="connsiteY602" fmla="*/ 78104 h 2612594"/>
                                  <a:gd name="connsiteX603" fmla="*/ 972667 w 2647519"/>
                                  <a:gd name="connsiteY603" fmla="*/ 83819 h 2612594"/>
                                  <a:gd name="connsiteX604" fmla="*/ 806932 w 2647519"/>
                                  <a:gd name="connsiteY604" fmla="*/ 147637 h 2612594"/>
                                  <a:gd name="connsiteX605" fmla="*/ 746925 w 2647519"/>
                                  <a:gd name="connsiteY605" fmla="*/ 174307 h 2612594"/>
                                  <a:gd name="connsiteX606" fmla="*/ 728827 w 2647519"/>
                                  <a:gd name="connsiteY606" fmla="*/ 180974 h 2612594"/>
                                  <a:gd name="connsiteX607" fmla="*/ 712635 w 2647519"/>
                                  <a:gd name="connsiteY607" fmla="*/ 189547 h 2612594"/>
                                  <a:gd name="connsiteX608" fmla="*/ 682155 w 2647519"/>
                                  <a:gd name="connsiteY608" fmla="*/ 205739 h 2612594"/>
                                  <a:gd name="connsiteX609" fmla="*/ 634530 w 2647519"/>
                                  <a:gd name="connsiteY609" fmla="*/ 230504 h 2612594"/>
                                  <a:gd name="connsiteX610" fmla="*/ 598335 w 2647519"/>
                                  <a:gd name="connsiteY610" fmla="*/ 259079 h 2612594"/>
                                  <a:gd name="connsiteX611" fmla="*/ 493560 w 2647519"/>
                                  <a:gd name="connsiteY611" fmla="*/ 340994 h 2612594"/>
                                  <a:gd name="connsiteX612" fmla="*/ 471664 w 2647519"/>
                                  <a:gd name="connsiteY612" fmla="*/ 360034 h 2612594"/>
                                  <a:gd name="connsiteX613" fmla="*/ 450243 w 2647519"/>
                                  <a:gd name="connsiteY613" fmla="*/ 379593 h 2612594"/>
                                  <a:gd name="connsiteX614" fmla="*/ 450697 w 2647519"/>
                                  <a:gd name="connsiteY614" fmla="*/ 380047 h 2612594"/>
                                  <a:gd name="connsiteX615" fmla="*/ 285915 w 2647519"/>
                                  <a:gd name="connsiteY615" fmla="*/ 573404 h 2612594"/>
                                  <a:gd name="connsiteX616" fmla="*/ 252577 w 2647519"/>
                                  <a:gd name="connsiteY616" fmla="*/ 619124 h 2612594"/>
                                  <a:gd name="connsiteX617" fmla="*/ 237337 w 2647519"/>
                                  <a:gd name="connsiteY617" fmla="*/ 646747 h 2612594"/>
                                  <a:gd name="connsiteX618" fmla="*/ 222097 w 2647519"/>
                                  <a:gd name="connsiteY618" fmla="*/ 672464 h 2612594"/>
                                  <a:gd name="connsiteX619" fmla="*/ 193522 w 2647519"/>
                                  <a:gd name="connsiteY619" fmla="*/ 725804 h 2612594"/>
                                  <a:gd name="connsiteX620" fmla="*/ 162439 w 2647519"/>
                                  <a:gd name="connsiteY620" fmla="*/ 774785 h 2612594"/>
                                  <a:gd name="connsiteX621" fmla="*/ 162090 w 2647519"/>
                                  <a:gd name="connsiteY621" fmla="*/ 776287 h 2612594"/>
                                  <a:gd name="connsiteX622" fmla="*/ 151612 w 2647519"/>
                                  <a:gd name="connsiteY622" fmla="*/ 804862 h 2612594"/>
                                  <a:gd name="connsiteX623" fmla="*/ 143992 w 2647519"/>
                                  <a:gd name="connsiteY623" fmla="*/ 818197 h 2612594"/>
                                  <a:gd name="connsiteX624" fmla="*/ 142087 w 2647519"/>
                                  <a:gd name="connsiteY624" fmla="*/ 820102 h 2612594"/>
                                  <a:gd name="connsiteX625" fmla="*/ 133634 w 2647519"/>
                                  <a:gd name="connsiteY625" fmla="*/ 848201 h 2612594"/>
                                  <a:gd name="connsiteX626" fmla="*/ 131610 w 2647519"/>
                                  <a:gd name="connsiteY626" fmla="*/ 864870 h 2612594"/>
                                  <a:gd name="connsiteX627" fmla="*/ 129705 w 2647519"/>
                                  <a:gd name="connsiteY627" fmla="*/ 888682 h 2612594"/>
                                  <a:gd name="connsiteX628" fmla="*/ 116370 w 2647519"/>
                                  <a:gd name="connsiteY628" fmla="*/ 927735 h 2612594"/>
                                  <a:gd name="connsiteX629" fmla="*/ 103987 w 2647519"/>
                                  <a:gd name="connsiteY629" fmla="*/ 966787 h 2612594"/>
                                  <a:gd name="connsiteX630" fmla="*/ 90652 w 2647519"/>
                                  <a:gd name="connsiteY630" fmla="*/ 1023937 h 2612594"/>
                                  <a:gd name="connsiteX631" fmla="*/ 83032 w 2647519"/>
                                  <a:gd name="connsiteY631" fmla="*/ 1076325 h 2612594"/>
                                  <a:gd name="connsiteX632" fmla="*/ 78270 w 2647519"/>
                                  <a:gd name="connsiteY632" fmla="*/ 1128712 h 2612594"/>
                                  <a:gd name="connsiteX633" fmla="*/ 84937 w 2647519"/>
                                  <a:gd name="connsiteY633" fmla="*/ 1092517 h 2612594"/>
                                  <a:gd name="connsiteX634" fmla="*/ 85555 w 2647519"/>
                                  <a:gd name="connsiteY634" fmla="*/ 1089530 h 2612594"/>
                                  <a:gd name="connsiteX635" fmla="*/ 86842 w 2647519"/>
                                  <a:gd name="connsiteY635" fmla="*/ 1075372 h 2612594"/>
                                  <a:gd name="connsiteX636" fmla="*/ 94462 w 2647519"/>
                                  <a:gd name="connsiteY636" fmla="*/ 1022985 h 2612594"/>
                                  <a:gd name="connsiteX637" fmla="*/ 96848 w 2647519"/>
                                  <a:gd name="connsiteY637" fmla="*/ 1023781 h 2612594"/>
                                  <a:gd name="connsiteX638" fmla="*/ 97055 w 2647519"/>
                                  <a:gd name="connsiteY638" fmla="*/ 1022896 h 2612594"/>
                                  <a:gd name="connsiteX639" fmla="*/ 94463 w 2647519"/>
                                  <a:gd name="connsiteY639" fmla="*/ 1022032 h 2612594"/>
                                  <a:gd name="connsiteX640" fmla="*/ 107798 w 2647519"/>
                                  <a:gd name="connsiteY640" fmla="*/ 964882 h 2612594"/>
                                  <a:gd name="connsiteX641" fmla="*/ 120180 w 2647519"/>
                                  <a:gd name="connsiteY641" fmla="*/ 925829 h 2612594"/>
                                  <a:gd name="connsiteX642" fmla="*/ 133454 w 2647519"/>
                                  <a:gd name="connsiteY642" fmla="*/ 886956 h 2612594"/>
                                  <a:gd name="connsiteX643" fmla="*/ 132563 w 2647519"/>
                                  <a:gd name="connsiteY643" fmla="*/ 886777 h 2612594"/>
                                  <a:gd name="connsiteX644" fmla="*/ 134468 w 2647519"/>
                                  <a:gd name="connsiteY644" fmla="*/ 862965 h 2612594"/>
                                  <a:gd name="connsiteX645" fmla="*/ 144945 w 2647519"/>
                                  <a:gd name="connsiteY645" fmla="*/ 818197 h 2612594"/>
                                  <a:gd name="connsiteX646" fmla="*/ 152565 w 2647519"/>
                                  <a:gd name="connsiteY646" fmla="*/ 804862 h 2612594"/>
                                  <a:gd name="connsiteX647" fmla="*/ 152821 w 2647519"/>
                                  <a:gd name="connsiteY647" fmla="*/ 804166 h 2612594"/>
                                  <a:gd name="connsiteX648" fmla="*/ 163043 w 2647519"/>
                                  <a:gd name="connsiteY648" fmla="*/ 776287 h 2612594"/>
                                  <a:gd name="connsiteX649" fmla="*/ 194475 w 2647519"/>
                                  <a:gd name="connsiteY649" fmla="*/ 726757 h 2612594"/>
                                  <a:gd name="connsiteX650" fmla="*/ 223050 w 2647519"/>
                                  <a:gd name="connsiteY650" fmla="*/ 673417 h 2612594"/>
                                  <a:gd name="connsiteX651" fmla="*/ 238290 w 2647519"/>
                                  <a:gd name="connsiteY651" fmla="*/ 647700 h 2612594"/>
                                  <a:gd name="connsiteX652" fmla="*/ 253530 w 2647519"/>
                                  <a:gd name="connsiteY652" fmla="*/ 620077 h 2612594"/>
                                  <a:gd name="connsiteX653" fmla="*/ 286868 w 2647519"/>
                                  <a:gd name="connsiteY653" fmla="*/ 574357 h 2612594"/>
                                  <a:gd name="connsiteX654" fmla="*/ 451650 w 2647519"/>
                                  <a:gd name="connsiteY654" fmla="*/ 381000 h 2612594"/>
                                  <a:gd name="connsiteX655" fmla="*/ 495465 w 2647519"/>
                                  <a:gd name="connsiteY655" fmla="*/ 340995 h 2612594"/>
                                  <a:gd name="connsiteX656" fmla="*/ 600240 w 2647519"/>
                                  <a:gd name="connsiteY656" fmla="*/ 259080 h 2612594"/>
                                  <a:gd name="connsiteX657" fmla="*/ 636435 w 2647519"/>
                                  <a:gd name="connsiteY657" fmla="*/ 230505 h 2612594"/>
                                  <a:gd name="connsiteX658" fmla="*/ 684060 w 2647519"/>
                                  <a:gd name="connsiteY658" fmla="*/ 205740 h 2612594"/>
                                  <a:gd name="connsiteX659" fmla="*/ 714540 w 2647519"/>
                                  <a:gd name="connsiteY659" fmla="*/ 189547 h 2612594"/>
                                  <a:gd name="connsiteX660" fmla="*/ 730733 w 2647519"/>
                                  <a:gd name="connsiteY660" fmla="*/ 180975 h 2612594"/>
                                  <a:gd name="connsiteX661" fmla="*/ 748830 w 2647519"/>
                                  <a:gd name="connsiteY661" fmla="*/ 174307 h 2612594"/>
                                  <a:gd name="connsiteX662" fmla="*/ 808838 w 2647519"/>
                                  <a:gd name="connsiteY662" fmla="*/ 147637 h 2612594"/>
                                  <a:gd name="connsiteX663" fmla="*/ 974573 w 2647519"/>
                                  <a:gd name="connsiteY663" fmla="*/ 83820 h 2612594"/>
                                  <a:gd name="connsiteX664" fmla="*/ 1018388 w 2647519"/>
                                  <a:gd name="connsiteY664" fmla="*/ 78105 h 2612594"/>
                                  <a:gd name="connsiteX665" fmla="*/ 1049820 w 2647519"/>
                                  <a:gd name="connsiteY665" fmla="*/ 66675 h 2612594"/>
                                  <a:gd name="connsiteX666" fmla="*/ 1086015 w 2647519"/>
                                  <a:gd name="connsiteY666" fmla="*/ 57150 h 2612594"/>
                                  <a:gd name="connsiteX667" fmla="*/ 1162215 w 2647519"/>
                                  <a:gd name="connsiteY667" fmla="*/ 46672 h 2612594"/>
                                  <a:gd name="connsiteX668" fmla="*/ 1272229 w 2647519"/>
                                  <a:gd name="connsiteY668" fmla="*/ 41076 h 2612594"/>
                                  <a:gd name="connsiteX669" fmla="*/ 1360655 w 2647519"/>
                                  <a:gd name="connsiteY669" fmla="*/ 44043 h 2612594"/>
                                  <a:gd name="connsiteX670" fmla="*/ 1404150 w 2647519"/>
                                  <a:gd name="connsiteY670" fmla="*/ 0 h 2612594"/>
                                  <a:gd name="connsiteX671" fmla="*/ 1448917 w 2647519"/>
                                  <a:gd name="connsiteY671" fmla="*/ 2857 h 2612594"/>
                                  <a:gd name="connsiteX672" fmla="*/ 1494637 w 2647519"/>
                                  <a:gd name="connsiteY672" fmla="*/ 7620 h 2612594"/>
                                  <a:gd name="connsiteX673" fmla="*/ 1525117 w 2647519"/>
                                  <a:gd name="connsiteY673" fmla="*/ 15240 h 2612594"/>
                                  <a:gd name="connsiteX674" fmla="*/ 1545120 w 2647519"/>
                                  <a:gd name="connsiteY674" fmla="*/ 24765 h 2612594"/>
                                  <a:gd name="connsiteX675" fmla="*/ 1569885 w 2647519"/>
                                  <a:gd name="connsiteY675" fmla="*/ 20002 h 2612594"/>
                                  <a:gd name="connsiteX676" fmla="*/ 1607032 w 2647519"/>
                                  <a:gd name="connsiteY676" fmla="*/ 28575 h 2612594"/>
                                  <a:gd name="connsiteX677" fmla="*/ 1629892 w 2647519"/>
                                  <a:gd name="connsiteY677" fmla="*/ 35242 h 2612594"/>
                                  <a:gd name="connsiteX678" fmla="*/ 1628940 w 2647519"/>
                                  <a:gd name="connsiteY678" fmla="*/ 36195 h 2612594"/>
                                  <a:gd name="connsiteX679" fmla="*/ 1627987 w 2647519"/>
                                  <a:gd name="connsiteY679" fmla="*/ 42862 h 2612594"/>
                                  <a:gd name="connsiteX680" fmla="*/ 1588935 w 2647519"/>
                                  <a:gd name="connsiteY680" fmla="*/ 40005 h 2612594"/>
                                  <a:gd name="connsiteX681" fmla="*/ 1575600 w 2647519"/>
                                  <a:gd name="connsiteY681" fmla="*/ 36195 h 2612594"/>
                                  <a:gd name="connsiteX682" fmla="*/ 1562265 w 2647519"/>
                                  <a:gd name="connsiteY682" fmla="*/ 33337 h 2612594"/>
                                  <a:gd name="connsiteX683" fmla="*/ 1536547 w 2647519"/>
                                  <a:gd name="connsiteY683" fmla="*/ 27622 h 2612594"/>
                                  <a:gd name="connsiteX684" fmla="*/ 1510830 w 2647519"/>
                                  <a:gd name="connsiteY684" fmla="*/ 21907 h 2612594"/>
                                  <a:gd name="connsiteX685" fmla="*/ 1484160 w 2647519"/>
                                  <a:gd name="connsiteY685" fmla="*/ 18097 h 2612594"/>
                                  <a:gd name="connsiteX686" fmla="*/ 1454633 w 2647519"/>
                                  <a:gd name="connsiteY686" fmla="*/ 18097 h 2612594"/>
                                  <a:gd name="connsiteX687" fmla="*/ 1430820 w 2647519"/>
                                  <a:gd name="connsiteY687" fmla="*/ 18097 h 2612594"/>
                                  <a:gd name="connsiteX688" fmla="*/ 1393673 w 2647519"/>
                                  <a:gd name="connsiteY688" fmla="*/ 18097 h 2612594"/>
                                  <a:gd name="connsiteX689" fmla="*/ 1391928 w 2647519"/>
                                  <a:gd name="connsiteY689" fmla="*/ 17540 h 2612594"/>
                                  <a:gd name="connsiteX690" fmla="*/ 1375575 w 2647519"/>
                                  <a:gd name="connsiteY690" fmla="*/ 25717 h 2612594"/>
                                  <a:gd name="connsiteX691" fmla="*/ 1381290 w 2647519"/>
                                  <a:gd name="connsiteY691" fmla="*/ 35242 h 2612594"/>
                                  <a:gd name="connsiteX692" fmla="*/ 1438440 w 2647519"/>
                                  <a:gd name="connsiteY692" fmla="*/ 46672 h 2612594"/>
                                  <a:gd name="connsiteX693" fmla="*/ 1413008 w 2647519"/>
                                  <a:gd name="connsiteY693" fmla="*/ 47116 h 2612594"/>
                                  <a:gd name="connsiteX694" fmla="*/ 1413437 w 2647519"/>
                                  <a:gd name="connsiteY694" fmla="*/ 47149 h 2612594"/>
                                  <a:gd name="connsiteX695" fmla="*/ 1440345 w 2647519"/>
                                  <a:gd name="connsiteY695" fmla="*/ 46672 h 2612594"/>
                                  <a:gd name="connsiteX696" fmla="*/ 1463205 w 2647519"/>
                                  <a:gd name="connsiteY696" fmla="*/ 49530 h 2612594"/>
                                  <a:gd name="connsiteX697" fmla="*/ 1507020 w 2647519"/>
                                  <a:gd name="connsiteY697" fmla="*/ 58102 h 2612594"/>
                                  <a:gd name="connsiteX698" fmla="*/ 1527975 w 2647519"/>
                                  <a:gd name="connsiteY698" fmla="*/ 60960 h 2612594"/>
                                  <a:gd name="connsiteX699" fmla="*/ 1563218 w 2647519"/>
                                  <a:gd name="connsiteY699" fmla="*/ 68580 h 2612594"/>
                                  <a:gd name="connsiteX700" fmla="*/ 1599413 w 2647519"/>
                                  <a:gd name="connsiteY700" fmla="*/ 76200 h 2612594"/>
                                  <a:gd name="connsiteX701" fmla="*/ 1634655 w 2647519"/>
                                  <a:gd name="connsiteY701" fmla="*/ 84772 h 2612594"/>
                                  <a:gd name="connsiteX702" fmla="*/ 1669898 w 2647519"/>
                                  <a:gd name="connsiteY702" fmla="*/ 95250 h 2612594"/>
                                  <a:gd name="connsiteX703" fmla="*/ 1687043 w 2647519"/>
                                  <a:gd name="connsiteY703" fmla="*/ 100012 h 2612594"/>
                                  <a:gd name="connsiteX704" fmla="*/ 1704188 w 2647519"/>
                                  <a:gd name="connsiteY704" fmla="*/ 105727 h 2612594"/>
                                  <a:gd name="connsiteX705" fmla="*/ 1704409 w 2647519"/>
                                  <a:gd name="connsiteY705" fmla="*/ 105929 h 2612594"/>
                                  <a:gd name="connsiteX706" fmla="*/ 1716704 w 2647519"/>
                                  <a:gd name="connsiteY706" fmla="*/ 108049 h 2612594"/>
                                  <a:gd name="connsiteX707" fmla="*/ 1746499 w 2647519"/>
                                  <a:gd name="connsiteY707" fmla="*/ 119121 h 2612594"/>
                                  <a:gd name="connsiteX708" fmla="*/ 1750661 w 2647519"/>
                                  <a:gd name="connsiteY708" fmla="*/ 125427 h 2612594"/>
                                  <a:gd name="connsiteX709" fmla="*/ 1751813 w 2647519"/>
                                  <a:gd name="connsiteY709" fmla="*/ 125730 h 2612594"/>
                                  <a:gd name="connsiteX710" fmla="*/ 1778483 w 2647519"/>
                                  <a:gd name="connsiteY710" fmla="*/ 136207 h 2612594"/>
                                  <a:gd name="connsiteX711" fmla="*/ 1801343 w 2647519"/>
                                  <a:gd name="connsiteY711" fmla="*/ 145732 h 2612594"/>
                                  <a:gd name="connsiteX712" fmla="*/ 1824203 w 2647519"/>
                                  <a:gd name="connsiteY712" fmla="*/ 156210 h 2612594"/>
                                  <a:gd name="connsiteX713" fmla="*/ 1841348 w 2647519"/>
                                  <a:gd name="connsiteY713" fmla="*/ 165735 h 2612594"/>
                                  <a:gd name="connsiteX714" fmla="*/ 1852778 w 2647519"/>
                                  <a:gd name="connsiteY714" fmla="*/ 171450 h 2612594"/>
                                  <a:gd name="connsiteX715" fmla="*/ 1865160 w 2647519"/>
                                  <a:gd name="connsiteY715" fmla="*/ 178117 h 2612594"/>
                                  <a:gd name="connsiteX716" fmla="*/ 1907070 w 2647519"/>
                                  <a:gd name="connsiteY716" fmla="*/ 201930 h 2612594"/>
                                  <a:gd name="connsiteX717" fmla="*/ 1960410 w 2647519"/>
                                  <a:gd name="connsiteY717" fmla="*/ 236220 h 2612594"/>
                                  <a:gd name="connsiteX718" fmla="*/ 1988033 w 2647519"/>
                                  <a:gd name="connsiteY718" fmla="*/ 255270 h 2612594"/>
                                  <a:gd name="connsiteX719" fmla="*/ 1988833 w 2647519"/>
                                  <a:gd name="connsiteY719" fmla="*/ 255841 h 2612594"/>
                                  <a:gd name="connsiteX720" fmla="*/ 2002949 w 2647519"/>
                                  <a:gd name="connsiteY720" fmla="*/ 264417 h 2612594"/>
                                  <a:gd name="connsiteX721" fmla="*/ 2540483 w 2647519"/>
                                  <a:gd name="connsiteY721" fmla="*/ 1275397 h 2612594"/>
                                  <a:gd name="connsiteX722" fmla="*/ 2540081 w 2647519"/>
                                  <a:gd name="connsiteY722" fmla="*/ 1283368 h 2612594"/>
                                  <a:gd name="connsiteX723" fmla="*/ 2550960 w 2647519"/>
                                  <a:gd name="connsiteY723" fmla="*/ 1284922 h 2612594"/>
                                  <a:gd name="connsiteX724" fmla="*/ 2561437 w 2647519"/>
                                  <a:gd name="connsiteY724" fmla="*/ 1292542 h 2612594"/>
                                  <a:gd name="connsiteX725" fmla="*/ 2566200 w 2647519"/>
                                  <a:gd name="connsiteY725" fmla="*/ 1318259 h 2612594"/>
                                  <a:gd name="connsiteX726" fmla="*/ 2584297 w 2647519"/>
                                  <a:gd name="connsiteY726" fmla="*/ 1348739 h 2612594"/>
                                  <a:gd name="connsiteX727" fmla="*/ 2591918 w 2647519"/>
                                  <a:gd name="connsiteY727" fmla="*/ 1349432 h 2612594"/>
                                  <a:gd name="connsiteX728" fmla="*/ 2591918 w 2647519"/>
                                  <a:gd name="connsiteY728" fmla="*/ 1342072 h 2612594"/>
                                  <a:gd name="connsiteX729" fmla="*/ 2599661 w 2647519"/>
                                  <a:gd name="connsiteY729" fmla="*/ 1320563 h 2612594"/>
                                  <a:gd name="connsiteX730" fmla="*/ 2599537 w 2647519"/>
                                  <a:gd name="connsiteY730" fmla="*/ 1316355 h 2612594"/>
                                  <a:gd name="connsiteX731" fmla="*/ 2607157 w 2647519"/>
                                  <a:gd name="connsiteY731" fmla="*/ 1290637 h 2612594"/>
                                  <a:gd name="connsiteX732" fmla="*/ 2617635 w 2647519"/>
                                  <a:gd name="connsiteY732" fmla="*/ 1290637 h 2612594"/>
                                  <a:gd name="connsiteX733" fmla="*/ 2633827 w 2647519"/>
                                  <a:gd name="connsiteY733" fmla="*/ 1280160 h 2612594"/>
                                  <a:gd name="connsiteX734" fmla="*/ 2635732 w 2647519"/>
                                  <a:gd name="connsiteY734" fmla="*/ 1322070 h 2612594"/>
                                  <a:gd name="connsiteX735" fmla="*/ 2630970 w 2647519"/>
                                  <a:gd name="connsiteY735" fmla="*/ 1342072 h 2612594"/>
                                  <a:gd name="connsiteX736" fmla="*/ 2625255 w 2647519"/>
                                  <a:gd name="connsiteY736" fmla="*/ 1361122 h 2612594"/>
                                  <a:gd name="connsiteX737" fmla="*/ 2622397 w 2647519"/>
                                  <a:gd name="connsiteY737" fmla="*/ 1392555 h 2612594"/>
                                  <a:gd name="connsiteX738" fmla="*/ 2621445 w 2647519"/>
                                  <a:gd name="connsiteY738" fmla="*/ 1408747 h 2612594"/>
                                  <a:gd name="connsiteX739" fmla="*/ 2619540 w 2647519"/>
                                  <a:gd name="connsiteY739" fmla="*/ 1424940 h 2612594"/>
                                  <a:gd name="connsiteX740" fmla="*/ 2615479 w 2647519"/>
                                  <a:gd name="connsiteY740" fmla="*/ 1427648 h 2612594"/>
                                  <a:gd name="connsiteX741" fmla="*/ 2615730 w 2647519"/>
                                  <a:gd name="connsiteY741" fmla="*/ 1428749 h 2612594"/>
                                  <a:gd name="connsiteX742" fmla="*/ 2619621 w 2647519"/>
                                  <a:gd name="connsiteY742" fmla="*/ 1426155 h 2612594"/>
                                  <a:gd name="connsiteX743" fmla="*/ 2621445 w 2647519"/>
                                  <a:gd name="connsiteY743" fmla="*/ 1410652 h 2612594"/>
                                  <a:gd name="connsiteX744" fmla="*/ 2622397 w 2647519"/>
                                  <a:gd name="connsiteY744" fmla="*/ 1394460 h 2612594"/>
                                  <a:gd name="connsiteX745" fmla="*/ 2625255 w 2647519"/>
                                  <a:gd name="connsiteY745" fmla="*/ 1363027 h 2612594"/>
                                  <a:gd name="connsiteX746" fmla="*/ 2630970 w 2647519"/>
                                  <a:gd name="connsiteY746" fmla="*/ 1343977 h 2612594"/>
                                  <a:gd name="connsiteX747" fmla="*/ 2635732 w 2647519"/>
                                  <a:gd name="connsiteY747" fmla="*/ 1323975 h 2612594"/>
                                  <a:gd name="connsiteX748" fmla="*/ 2643352 w 2647519"/>
                                  <a:gd name="connsiteY748" fmla="*/ 1329690 h 2612594"/>
                                  <a:gd name="connsiteX749" fmla="*/ 2642400 w 2647519"/>
                                  <a:gd name="connsiteY749" fmla="*/ 1343977 h 2612594"/>
                                  <a:gd name="connsiteX750" fmla="*/ 2640495 w 2647519"/>
                                  <a:gd name="connsiteY750" fmla="*/ 1358265 h 2612594"/>
                                  <a:gd name="connsiteX751" fmla="*/ 2639542 w 2647519"/>
                                  <a:gd name="connsiteY751" fmla="*/ 1384935 h 2612594"/>
                                  <a:gd name="connsiteX752" fmla="*/ 2637637 w 2647519"/>
                                  <a:gd name="connsiteY752" fmla="*/ 1416367 h 2612594"/>
                                  <a:gd name="connsiteX753" fmla="*/ 2632875 w 2647519"/>
                                  <a:gd name="connsiteY753" fmla="*/ 1449705 h 2612594"/>
                                  <a:gd name="connsiteX754" fmla="*/ 2627160 w 2647519"/>
                                  <a:gd name="connsiteY754" fmla="*/ 1484947 h 2612594"/>
                                  <a:gd name="connsiteX755" fmla="*/ 2620492 w 2647519"/>
                                  <a:gd name="connsiteY755" fmla="*/ 1519237 h 2612594"/>
                                  <a:gd name="connsiteX756" fmla="*/ 2608110 w 2647519"/>
                                  <a:gd name="connsiteY756" fmla="*/ 1591627 h 2612594"/>
                                  <a:gd name="connsiteX757" fmla="*/ 2596680 w 2647519"/>
                                  <a:gd name="connsiteY757" fmla="*/ 1598295 h 2612594"/>
                                  <a:gd name="connsiteX758" fmla="*/ 2582392 w 2647519"/>
                                  <a:gd name="connsiteY758" fmla="*/ 1640205 h 2612594"/>
                                  <a:gd name="connsiteX759" fmla="*/ 2578582 w 2647519"/>
                                  <a:gd name="connsiteY759" fmla="*/ 1680210 h 2612594"/>
                                  <a:gd name="connsiteX760" fmla="*/ 2576677 w 2647519"/>
                                  <a:gd name="connsiteY760" fmla="*/ 1685925 h 2612594"/>
                                  <a:gd name="connsiteX761" fmla="*/ 2560485 w 2647519"/>
                                  <a:gd name="connsiteY761" fmla="*/ 1729740 h 2612594"/>
                                  <a:gd name="connsiteX762" fmla="*/ 2555722 w 2647519"/>
                                  <a:gd name="connsiteY762" fmla="*/ 1733550 h 2612594"/>
                                  <a:gd name="connsiteX763" fmla="*/ 2535720 w 2647519"/>
                                  <a:gd name="connsiteY763" fmla="*/ 1780222 h 2612594"/>
                                  <a:gd name="connsiteX764" fmla="*/ 2556675 w 2647519"/>
                                  <a:gd name="connsiteY764" fmla="*/ 1733550 h 2612594"/>
                                  <a:gd name="connsiteX765" fmla="*/ 2561437 w 2647519"/>
                                  <a:gd name="connsiteY765" fmla="*/ 1729740 h 2612594"/>
                                  <a:gd name="connsiteX766" fmla="*/ 2530957 w 2647519"/>
                                  <a:gd name="connsiteY766" fmla="*/ 1816417 h 2612594"/>
                                  <a:gd name="connsiteX767" fmla="*/ 2514765 w 2647519"/>
                                  <a:gd name="connsiteY767" fmla="*/ 1824990 h 2612594"/>
                                  <a:gd name="connsiteX768" fmla="*/ 2511407 w 2647519"/>
                                  <a:gd name="connsiteY768" fmla="*/ 1831707 h 2612594"/>
                                  <a:gd name="connsiteX769" fmla="*/ 2511908 w 2647519"/>
                                  <a:gd name="connsiteY769" fmla="*/ 1832609 h 2612594"/>
                                  <a:gd name="connsiteX770" fmla="*/ 2515718 w 2647519"/>
                                  <a:gd name="connsiteY770" fmla="*/ 1824989 h 2612594"/>
                                  <a:gd name="connsiteX771" fmla="*/ 2531910 w 2647519"/>
                                  <a:gd name="connsiteY771" fmla="*/ 1816417 h 2612594"/>
                                  <a:gd name="connsiteX772" fmla="*/ 2520480 w 2647519"/>
                                  <a:gd name="connsiteY772" fmla="*/ 1848802 h 2612594"/>
                                  <a:gd name="connsiteX773" fmla="*/ 2499525 w 2647519"/>
                                  <a:gd name="connsiteY773" fmla="*/ 1886902 h 2612594"/>
                                  <a:gd name="connsiteX774" fmla="*/ 2489048 w 2647519"/>
                                  <a:gd name="connsiteY774" fmla="*/ 1905952 h 2612594"/>
                                  <a:gd name="connsiteX775" fmla="*/ 2477618 w 2647519"/>
                                  <a:gd name="connsiteY775" fmla="*/ 1925002 h 2612594"/>
                                  <a:gd name="connsiteX776" fmla="*/ 2469045 w 2647519"/>
                                  <a:gd name="connsiteY776" fmla="*/ 1939289 h 2612594"/>
                                  <a:gd name="connsiteX777" fmla="*/ 2456663 w 2647519"/>
                                  <a:gd name="connsiteY777" fmla="*/ 1966912 h 2612594"/>
                                  <a:gd name="connsiteX778" fmla="*/ 2443328 w 2647519"/>
                                  <a:gd name="connsiteY778" fmla="*/ 1993582 h 2612594"/>
                                  <a:gd name="connsiteX779" fmla="*/ 2422373 w 2647519"/>
                                  <a:gd name="connsiteY779" fmla="*/ 2022157 h 2612594"/>
                                  <a:gd name="connsiteX780" fmla="*/ 2401418 w 2647519"/>
                                  <a:gd name="connsiteY780" fmla="*/ 2048827 h 2612594"/>
                                  <a:gd name="connsiteX781" fmla="*/ 2402291 w 2647519"/>
                                  <a:gd name="connsiteY781" fmla="*/ 2047029 h 2612594"/>
                                  <a:gd name="connsiteX782" fmla="*/ 2378557 w 2647519"/>
                                  <a:gd name="connsiteY782" fmla="*/ 2079307 h 2612594"/>
                                  <a:gd name="connsiteX783" fmla="*/ 2327122 w 2647519"/>
                                  <a:gd name="connsiteY783" fmla="*/ 2135505 h 2612594"/>
                                  <a:gd name="connsiteX784" fmla="*/ 2316996 w 2647519"/>
                                  <a:gd name="connsiteY784" fmla="*/ 2151085 h 2612594"/>
                                  <a:gd name="connsiteX785" fmla="*/ 2327122 w 2647519"/>
                                  <a:gd name="connsiteY785" fmla="*/ 2136457 h 2612594"/>
                                  <a:gd name="connsiteX786" fmla="*/ 2378557 w 2647519"/>
                                  <a:gd name="connsiteY786" fmla="*/ 2080259 h 2612594"/>
                                  <a:gd name="connsiteX787" fmla="*/ 2339505 w 2647519"/>
                                  <a:gd name="connsiteY787" fmla="*/ 2139314 h 2612594"/>
                                  <a:gd name="connsiteX788" fmla="*/ 2319383 w 2647519"/>
                                  <a:gd name="connsiteY788" fmla="*/ 2160389 h 2612594"/>
                                  <a:gd name="connsiteX789" fmla="*/ 2303230 w 2647519"/>
                                  <a:gd name="connsiteY789" fmla="*/ 2172263 h 2612594"/>
                                  <a:gd name="connsiteX790" fmla="*/ 2302357 w 2647519"/>
                                  <a:gd name="connsiteY790" fmla="*/ 2173605 h 2612594"/>
                                  <a:gd name="connsiteX791" fmla="*/ 2292258 w 2647519"/>
                                  <a:gd name="connsiteY791" fmla="*/ 2181374 h 2612594"/>
                                  <a:gd name="connsiteX792" fmla="*/ 2291880 w 2647519"/>
                                  <a:gd name="connsiteY792" fmla="*/ 2184082 h 2612594"/>
                                  <a:gd name="connsiteX793" fmla="*/ 2247112 w 2647519"/>
                                  <a:gd name="connsiteY793" fmla="*/ 2229802 h 2612594"/>
                                  <a:gd name="connsiteX794" fmla="*/ 2199487 w 2647519"/>
                                  <a:gd name="connsiteY794" fmla="*/ 2273617 h 2612594"/>
                                  <a:gd name="connsiteX795" fmla="*/ 2197285 w 2647519"/>
                                  <a:gd name="connsiteY795" fmla="*/ 2275215 h 2612594"/>
                                  <a:gd name="connsiteX796" fmla="*/ 2181390 w 2647519"/>
                                  <a:gd name="connsiteY796" fmla="*/ 2295524 h 2612594"/>
                                  <a:gd name="connsiteX797" fmla="*/ 2143290 w 2647519"/>
                                  <a:gd name="connsiteY797" fmla="*/ 2324099 h 2612594"/>
                                  <a:gd name="connsiteX798" fmla="*/ 2107681 w 2647519"/>
                                  <a:gd name="connsiteY798" fmla="*/ 2350806 h 2612594"/>
                                  <a:gd name="connsiteX799" fmla="*/ 2107553 w 2647519"/>
                                  <a:gd name="connsiteY799" fmla="*/ 2350961 h 2612594"/>
                                  <a:gd name="connsiteX800" fmla="*/ 2143290 w 2647519"/>
                                  <a:gd name="connsiteY800" fmla="*/ 2325052 h 2612594"/>
                                  <a:gd name="connsiteX801" fmla="*/ 2181390 w 2647519"/>
                                  <a:gd name="connsiteY801" fmla="*/ 2296477 h 2612594"/>
                                  <a:gd name="connsiteX802" fmla="*/ 2149957 w 2647519"/>
                                  <a:gd name="connsiteY802" fmla="*/ 2327909 h 2612594"/>
                                  <a:gd name="connsiteX803" fmla="*/ 2124359 w 2647519"/>
                                  <a:gd name="connsiteY803" fmla="*/ 2344578 h 2612594"/>
                                  <a:gd name="connsiteX804" fmla="*/ 2106651 w 2647519"/>
                                  <a:gd name="connsiteY804" fmla="*/ 2352057 h 2612594"/>
                                  <a:gd name="connsiteX805" fmla="*/ 2106142 w 2647519"/>
                                  <a:gd name="connsiteY805" fmla="*/ 2352675 h 2612594"/>
                                  <a:gd name="connsiteX806" fmla="*/ 2087092 w 2647519"/>
                                  <a:gd name="connsiteY806" fmla="*/ 2365057 h 2612594"/>
                                  <a:gd name="connsiteX807" fmla="*/ 2079914 w 2647519"/>
                                  <a:gd name="connsiteY807" fmla="*/ 2368384 h 2612594"/>
                                  <a:gd name="connsiteX808" fmla="*/ 2061852 w 2647519"/>
                                  <a:gd name="connsiteY808" fmla="*/ 2383036 h 2612594"/>
                                  <a:gd name="connsiteX809" fmla="*/ 2044230 w 2647519"/>
                                  <a:gd name="connsiteY809" fmla="*/ 2395537 h 2612594"/>
                                  <a:gd name="connsiteX810" fmla="*/ 2017560 w 2647519"/>
                                  <a:gd name="connsiteY810" fmla="*/ 2412682 h 2612594"/>
                                  <a:gd name="connsiteX811" fmla="*/ 2008988 w 2647519"/>
                                  <a:gd name="connsiteY811" fmla="*/ 2413635 h 2612594"/>
                                  <a:gd name="connsiteX812" fmla="*/ 1999460 w 2647519"/>
                                  <a:gd name="connsiteY812" fmla="*/ 2417870 h 2612594"/>
                                  <a:gd name="connsiteX813" fmla="*/ 1997979 w 2647519"/>
                                  <a:gd name="connsiteY813" fmla="*/ 2418995 h 2612594"/>
                                  <a:gd name="connsiteX814" fmla="*/ 2009940 w 2647519"/>
                                  <a:gd name="connsiteY814" fmla="*/ 2414587 h 2612594"/>
                                  <a:gd name="connsiteX815" fmla="*/ 2018513 w 2647519"/>
                                  <a:gd name="connsiteY815" fmla="*/ 2413635 h 2612594"/>
                                  <a:gd name="connsiteX816" fmla="*/ 1984223 w 2647519"/>
                                  <a:gd name="connsiteY816" fmla="*/ 2439352 h 2612594"/>
                                  <a:gd name="connsiteX817" fmla="*/ 1962315 w 2647519"/>
                                  <a:gd name="connsiteY817" fmla="*/ 2450783 h 2612594"/>
                                  <a:gd name="connsiteX818" fmla="*/ 1940408 w 2647519"/>
                                  <a:gd name="connsiteY818" fmla="*/ 2461260 h 2612594"/>
                                  <a:gd name="connsiteX819" fmla="*/ 1924934 w 2647519"/>
                                  <a:gd name="connsiteY819" fmla="*/ 2463581 h 2612594"/>
                                  <a:gd name="connsiteX820" fmla="*/ 1922310 w 2647519"/>
                                  <a:gd name="connsiteY820" fmla="*/ 2465070 h 2612594"/>
                                  <a:gd name="connsiteX821" fmla="*/ 1849920 w 2647519"/>
                                  <a:gd name="connsiteY821" fmla="*/ 2496502 h 2612594"/>
                                  <a:gd name="connsiteX822" fmla="*/ 1846229 w 2647519"/>
                                  <a:gd name="connsiteY822" fmla="*/ 2497341 h 2612594"/>
                                  <a:gd name="connsiteX823" fmla="*/ 1824203 w 2647519"/>
                                  <a:gd name="connsiteY823" fmla="*/ 2511742 h 2612594"/>
                                  <a:gd name="connsiteX824" fmla="*/ 1836585 w 2647519"/>
                                  <a:gd name="connsiteY824" fmla="*/ 2515552 h 2612594"/>
                                  <a:gd name="connsiteX825" fmla="*/ 1790865 w 2647519"/>
                                  <a:gd name="connsiteY825" fmla="*/ 2535555 h 2612594"/>
                                  <a:gd name="connsiteX826" fmla="*/ 1794675 w 2647519"/>
                                  <a:gd name="connsiteY826" fmla="*/ 2522220 h 2612594"/>
                                  <a:gd name="connsiteX827" fmla="*/ 1779435 w 2647519"/>
                                  <a:gd name="connsiteY827" fmla="*/ 2527935 h 2612594"/>
                                  <a:gd name="connsiteX828" fmla="*/ 1765148 w 2647519"/>
                                  <a:gd name="connsiteY828" fmla="*/ 2532697 h 2612594"/>
                                  <a:gd name="connsiteX829" fmla="*/ 1735620 w 2647519"/>
                                  <a:gd name="connsiteY829" fmla="*/ 2542222 h 2612594"/>
                                  <a:gd name="connsiteX830" fmla="*/ 1731675 w 2647519"/>
                                  <a:gd name="connsiteY830" fmla="*/ 2537487 h 2612594"/>
                                  <a:gd name="connsiteX831" fmla="*/ 1717522 w 2647519"/>
                                  <a:gd name="connsiteY831" fmla="*/ 2540317 h 2612594"/>
                                  <a:gd name="connsiteX832" fmla="*/ 1700377 w 2647519"/>
                                  <a:gd name="connsiteY832" fmla="*/ 2544127 h 2612594"/>
                                  <a:gd name="connsiteX833" fmla="*/ 1665135 w 2647519"/>
                                  <a:gd name="connsiteY833" fmla="*/ 2552700 h 2612594"/>
                                  <a:gd name="connsiteX834" fmla="*/ 1663973 w 2647519"/>
                                  <a:gd name="connsiteY834" fmla="*/ 2553240 h 2612594"/>
                                  <a:gd name="connsiteX835" fmla="*/ 1697520 w 2647519"/>
                                  <a:gd name="connsiteY835" fmla="*/ 2545079 h 2612594"/>
                                  <a:gd name="connsiteX836" fmla="*/ 1714665 w 2647519"/>
                                  <a:gd name="connsiteY836" fmla="*/ 2541269 h 2612594"/>
                                  <a:gd name="connsiteX837" fmla="*/ 1728952 w 2647519"/>
                                  <a:gd name="connsiteY837" fmla="*/ 2538412 h 2612594"/>
                                  <a:gd name="connsiteX838" fmla="*/ 1734667 w 2647519"/>
                                  <a:gd name="connsiteY838" fmla="*/ 2543174 h 2612594"/>
                                  <a:gd name="connsiteX839" fmla="*/ 1764195 w 2647519"/>
                                  <a:gd name="connsiteY839" fmla="*/ 2533649 h 2612594"/>
                                  <a:gd name="connsiteX840" fmla="*/ 1778482 w 2647519"/>
                                  <a:gd name="connsiteY840" fmla="*/ 2528887 h 2612594"/>
                                  <a:gd name="connsiteX841" fmla="*/ 1793722 w 2647519"/>
                                  <a:gd name="connsiteY841" fmla="*/ 2523172 h 2612594"/>
                                  <a:gd name="connsiteX842" fmla="*/ 1789912 w 2647519"/>
                                  <a:gd name="connsiteY842" fmla="*/ 2536507 h 2612594"/>
                                  <a:gd name="connsiteX843" fmla="*/ 1749907 w 2647519"/>
                                  <a:gd name="connsiteY843" fmla="*/ 2555557 h 2612594"/>
                                  <a:gd name="connsiteX844" fmla="*/ 1747946 w 2647519"/>
                                  <a:gd name="connsiteY844" fmla="*/ 2555008 h 2612594"/>
                                  <a:gd name="connsiteX845" fmla="*/ 1720380 w 2647519"/>
                                  <a:gd name="connsiteY845" fmla="*/ 2566034 h 2612594"/>
                                  <a:gd name="connsiteX846" fmla="*/ 1697520 w 2647519"/>
                                  <a:gd name="connsiteY846" fmla="*/ 2572702 h 2612594"/>
                                  <a:gd name="connsiteX847" fmla="*/ 1663230 w 2647519"/>
                                  <a:gd name="connsiteY847" fmla="*/ 2581274 h 2612594"/>
                                  <a:gd name="connsiteX848" fmla="*/ 1649062 w 2647519"/>
                                  <a:gd name="connsiteY848" fmla="*/ 2580084 h 2612594"/>
                                  <a:gd name="connsiteX849" fmla="*/ 1619428 w 2647519"/>
                                  <a:gd name="connsiteY849" fmla="*/ 2585850 h 2612594"/>
                                  <a:gd name="connsiteX850" fmla="*/ 1618462 w 2647519"/>
                                  <a:gd name="connsiteY850" fmla="*/ 2587942 h 2612594"/>
                                  <a:gd name="connsiteX851" fmla="*/ 1539405 w 2647519"/>
                                  <a:gd name="connsiteY851" fmla="*/ 2603182 h 2612594"/>
                                  <a:gd name="connsiteX852" fmla="*/ 1521307 w 2647519"/>
                                  <a:gd name="connsiteY852" fmla="*/ 2598419 h 2612594"/>
                                  <a:gd name="connsiteX853" fmla="*/ 1506067 w 2647519"/>
                                  <a:gd name="connsiteY853" fmla="*/ 2598419 h 2612594"/>
                                  <a:gd name="connsiteX854" fmla="*/ 1479397 w 2647519"/>
                                  <a:gd name="connsiteY854" fmla="*/ 2606992 h 2612594"/>
                                  <a:gd name="connsiteX855" fmla="*/ 1455585 w 2647519"/>
                                  <a:gd name="connsiteY855" fmla="*/ 2608897 h 2612594"/>
                                  <a:gd name="connsiteX856" fmla="*/ 1431772 w 2647519"/>
                                  <a:gd name="connsiteY856" fmla="*/ 2609849 h 2612594"/>
                                  <a:gd name="connsiteX857" fmla="*/ 1429185 w 2647519"/>
                                  <a:gd name="connsiteY857" fmla="*/ 2608741 h 2612594"/>
                                  <a:gd name="connsiteX858" fmla="*/ 1407484 w 2647519"/>
                                  <a:gd name="connsiteY858" fmla="*/ 2612588 h 2612594"/>
                                  <a:gd name="connsiteX859" fmla="*/ 1381290 w 2647519"/>
                                  <a:gd name="connsiteY859" fmla="*/ 2607944 h 2612594"/>
                                  <a:gd name="connsiteX860" fmla="*/ 1382243 w 2647519"/>
                                  <a:gd name="connsiteY860" fmla="*/ 2606992 h 2612594"/>
                                  <a:gd name="connsiteX861" fmla="*/ 1387005 w 2647519"/>
                                  <a:gd name="connsiteY861" fmla="*/ 2600324 h 2612594"/>
                                  <a:gd name="connsiteX862" fmla="*/ 1365098 w 2647519"/>
                                  <a:gd name="connsiteY862" fmla="*/ 2597467 h 2612594"/>
                                  <a:gd name="connsiteX863" fmla="*/ 1375575 w 2647519"/>
                                  <a:gd name="connsiteY863" fmla="*/ 2591752 h 2612594"/>
                                  <a:gd name="connsiteX864" fmla="*/ 1407008 w 2647519"/>
                                  <a:gd name="connsiteY864" fmla="*/ 2590799 h 2612594"/>
                                  <a:gd name="connsiteX865" fmla="*/ 1437488 w 2647519"/>
                                  <a:gd name="connsiteY865" fmla="*/ 2589847 h 2612594"/>
                                  <a:gd name="connsiteX866" fmla="*/ 1481302 w 2647519"/>
                                  <a:gd name="connsiteY866" fmla="*/ 2590799 h 2612594"/>
                                  <a:gd name="connsiteX867" fmla="*/ 1511782 w 2647519"/>
                                  <a:gd name="connsiteY867" fmla="*/ 2587942 h 2612594"/>
                                  <a:gd name="connsiteX868" fmla="*/ 1568932 w 2647519"/>
                                  <a:gd name="connsiteY868" fmla="*/ 2575559 h 2612594"/>
                                  <a:gd name="connsiteX869" fmla="*/ 1607032 w 2647519"/>
                                  <a:gd name="connsiteY869" fmla="*/ 2566987 h 2612594"/>
                                  <a:gd name="connsiteX870" fmla="*/ 1635607 w 2647519"/>
                                  <a:gd name="connsiteY870" fmla="*/ 2566034 h 2612594"/>
                                  <a:gd name="connsiteX871" fmla="*/ 1637595 w 2647519"/>
                                  <a:gd name="connsiteY871" fmla="*/ 2565111 h 2612594"/>
                                  <a:gd name="connsiteX872" fmla="*/ 1609890 w 2647519"/>
                                  <a:gd name="connsiteY872" fmla="*/ 2566035 h 2612594"/>
                                  <a:gd name="connsiteX873" fmla="*/ 1571790 w 2647519"/>
                                  <a:gd name="connsiteY873" fmla="*/ 2574607 h 2612594"/>
                                  <a:gd name="connsiteX874" fmla="*/ 1514640 w 2647519"/>
                                  <a:gd name="connsiteY874" fmla="*/ 2586990 h 2612594"/>
                                  <a:gd name="connsiteX875" fmla="*/ 1484160 w 2647519"/>
                                  <a:gd name="connsiteY875" fmla="*/ 2589847 h 2612594"/>
                                  <a:gd name="connsiteX876" fmla="*/ 1440345 w 2647519"/>
                                  <a:gd name="connsiteY876" fmla="*/ 2588895 h 2612594"/>
                                  <a:gd name="connsiteX877" fmla="*/ 1409865 w 2647519"/>
                                  <a:gd name="connsiteY877" fmla="*/ 2589847 h 2612594"/>
                                  <a:gd name="connsiteX878" fmla="*/ 1378432 w 2647519"/>
                                  <a:gd name="connsiteY878" fmla="*/ 2590800 h 2612594"/>
                                  <a:gd name="connsiteX879" fmla="*/ 1379385 w 2647519"/>
                                  <a:gd name="connsiteY879" fmla="*/ 2586990 h 2612594"/>
                                  <a:gd name="connsiteX880" fmla="*/ 1386052 w 2647519"/>
                                  <a:gd name="connsiteY880" fmla="*/ 2577465 h 2612594"/>
                                  <a:gd name="connsiteX881" fmla="*/ 1679422 w 2647519"/>
                                  <a:gd name="connsiteY881" fmla="*/ 2528887 h 2612594"/>
                                  <a:gd name="connsiteX882" fmla="*/ 1878495 w 2647519"/>
                                  <a:gd name="connsiteY882" fmla="*/ 2453640 h 2612594"/>
                                  <a:gd name="connsiteX883" fmla="*/ 1930882 w 2647519"/>
                                  <a:gd name="connsiteY883" fmla="*/ 2426017 h 2612594"/>
                                  <a:gd name="connsiteX884" fmla="*/ 1960410 w 2647519"/>
                                  <a:gd name="connsiteY884" fmla="*/ 2410777 h 2612594"/>
                                  <a:gd name="connsiteX885" fmla="*/ 1990890 w 2647519"/>
                                  <a:gd name="connsiteY885" fmla="*/ 2394585 h 2612594"/>
                                  <a:gd name="connsiteX886" fmla="*/ 2048040 w 2647519"/>
                                  <a:gd name="connsiteY886" fmla="*/ 2360295 h 2612594"/>
                                  <a:gd name="connsiteX887" fmla="*/ 2093760 w 2647519"/>
                                  <a:gd name="connsiteY887" fmla="*/ 2325052 h 2612594"/>
                                  <a:gd name="connsiteX888" fmla="*/ 2179485 w 2647519"/>
                                  <a:gd name="connsiteY888" fmla="*/ 2258377 h 2612594"/>
                                  <a:gd name="connsiteX889" fmla="*/ 2203297 w 2647519"/>
                                  <a:gd name="connsiteY889" fmla="*/ 2239327 h 2612594"/>
                                  <a:gd name="connsiteX890" fmla="*/ 2226157 w 2647519"/>
                                  <a:gd name="connsiteY890" fmla="*/ 2219325 h 2612594"/>
                                  <a:gd name="connsiteX891" fmla="*/ 2260447 w 2647519"/>
                                  <a:gd name="connsiteY891" fmla="*/ 2187892 h 2612594"/>
                                  <a:gd name="connsiteX892" fmla="*/ 2274735 w 2647519"/>
                                  <a:gd name="connsiteY892" fmla="*/ 2164080 h 2612594"/>
                                  <a:gd name="connsiteX893" fmla="*/ 2295258 w 2647519"/>
                                  <a:gd name="connsiteY893" fmla="*/ 2145267 h 2612594"/>
                                  <a:gd name="connsiteX894" fmla="*/ 2295423 w 2647519"/>
                                  <a:gd name="connsiteY894" fmla="*/ 2144085 h 2612594"/>
                                  <a:gd name="connsiteX895" fmla="*/ 2275688 w 2647519"/>
                                  <a:gd name="connsiteY895" fmla="*/ 2162175 h 2612594"/>
                                  <a:gd name="connsiteX896" fmla="*/ 2261400 w 2647519"/>
                                  <a:gd name="connsiteY896" fmla="*/ 2185987 h 2612594"/>
                                  <a:gd name="connsiteX897" fmla="*/ 2227110 w 2647519"/>
                                  <a:gd name="connsiteY897" fmla="*/ 2217420 h 2612594"/>
                                  <a:gd name="connsiteX898" fmla="*/ 2204250 w 2647519"/>
                                  <a:gd name="connsiteY898" fmla="*/ 2237422 h 2612594"/>
                                  <a:gd name="connsiteX899" fmla="*/ 2180438 w 2647519"/>
                                  <a:gd name="connsiteY899" fmla="*/ 2256472 h 2612594"/>
                                  <a:gd name="connsiteX900" fmla="*/ 2094713 w 2647519"/>
                                  <a:gd name="connsiteY900" fmla="*/ 2323147 h 2612594"/>
                                  <a:gd name="connsiteX901" fmla="*/ 2048993 w 2647519"/>
                                  <a:gd name="connsiteY901" fmla="*/ 2358390 h 2612594"/>
                                  <a:gd name="connsiteX902" fmla="*/ 1991843 w 2647519"/>
                                  <a:gd name="connsiteY902" fmla="*/ 2392680 h 2612594"/>
                                  <a:gd name="connsiteX903" fmla="*/ 1961363 w 2647519"/>
                                  <a:gd name="connsiteY903" fmla="*/ 2408872 h 2612594"/>
                                  <a:gd name="connsiteX904" fmla="*/ 1931835 w 2647519"/>
                                  <a:gd name="connsiteY904" fmla="*/ 2424112 h 2612594"/>
                                  <a:gd name="connsiteX905" fmla="*/ 1879448 w 2647519"/>
                                  <a:gd name="connsiteY905" fmla="*/ 2451735 h 2612594"/>
                                  <a:gd name="connsiteX906" fmla="*/ 1680375 w 2647519"/>
                                  <a:gd name="connsiteY906" fmla="*/ 2526982 h 2612594"/>
                                  <a:gd name="connsiteX907" fmla="*/ 1387005 w 2647519"/>
                                  <a:gd name="connsiteY907" fmla="*/ 2575560 h 2612594"/>
                                  <a:gd name="connsiteX908" fmla="*/ 1365098 w 2647519"/>
                                  <a:gd name="connsiteY908" fmla="*/ 2575560 h 2612594"/>
                                  <a:gd name="connsiteX909" fmla="*/ 1362240 w 2647519"/>
                                  <a:gd name="connsiteY909" fmla="*/ 2567940 h 2612594"/>
                                  <a:gd name="connsiteX910" fmla="*/ 1339380 w 2647519"/>
                                  <a:gd name="connsiteY910" fmla="*/ 2566987 h 2612594"/>
                                  <a:gd name="connsiteX911" fmla="*/ 1318425 w 2647519"/>
                                  <a:gd name="connsiteY911" fmla="*/ 2575560 h 2612594"/>
                                  <a:gd name="connsiteX912" fmla="*/ 1257465 w 2647519"/>
                                  <a:gd name="connsiteY912" fmla="*/ 2576512 h 2612594"/>
                                  <a:gd name="connsiteX913" fmla="*/ 1212698 w 2647519"/>
                                  <a:gd name="connsiteY913" fmla="*/ 2574607 h 2612594"/>
                                  <a:gd name="connsiteX914" fmla="*/ 1190790 w 2647519"/>
                                  <a:gd name="connsiteY914" fmla="*/ 2572702 h 2612594"/>
                                  <a:gd name="connsiteX915" fmla="*/ 1168883 w 2647519"/>
                                  <a:gd name="connsiteY915" fmla="*/ 2568892 h 2612594"/>
                                  <a:gd name="connsiteX916" fmla="*/ 1182080 w 2647519"/>
                                  <a:gd name="connsiteY916" fmla="*/ 2554816 h 2612594"/>
                                  <a:gd name="connsiteX917" fmla="*/ 1179360 w 2647519"/>
                                  <a:gd name="connsiteY917" fmla="*/ 2555557 h 2612594"/>
                                  <a:gd name="connsiteX918" fmla="*/ 1130192 w 2647519"/>
                                  <a:gd name="connsiteY918" fmla="*/ 2546452 h 2612594"/>
                                  <a:gd name="connsiteX919" fmla="*/ 1127925 w 2647519"/>
                                  <a:gd name="connsiteY919" fmla="*/ 2546985 h 2612594"/>
                                  <a:gd name="connsiteX920" fmla="*/ 1033628 w 2647519"/>
                                  <a:gd name="connsiteY920" fmla="*/ 2529840 h 2612594"/>
                                  <a:gd name="connsiteX921" fmla="*/ 996480 w 2647519"/>
                                  <a:gd name="connsiteY921" fmla="*/ 2522220 h 2612594"/>
                                  <a:gd name="connsiteX922" fmla="*/ 964095 w 2647519"/>
                                  <a:gd name="connsiteY922" fmla="*/ 2516505 h 2612594"/>
                                  <a:gd name="connsiteX923" fmla="*/ 925043 w 2647519"/>
                                  <a:gd name="connsiteY923" fmla="*/ 2498407 h 2612594"/>
                                  <a:gd name="connsiteX924" fmla="*/ 876465 w 2647519"/>
                                  <a:gd name="connsiteY924" fmla="*/ 2480310 h 2612594"/>
                                  <a:gd name="connsiteX925" fmla="*/ 825983 w 2647519"/>
                                  <a:gd name="connsiteY925" fmla="*/ 2460307 h 2612594"/>
                                  <a:gd name="connsiteX926" fmla="*/ 834555 w 2647519"/>
                                  <a:gd name="connsiteY926" fmla="*/ 2453640 h 2612594"/>
                                  <a:gd name="connsiteX927" fmla="*/ 869798 w 2647519"/>
                                  <a:gd name="connsiteY927" fmla="*/ 2460307 h 2612594"/>
                                  <a:gd name="connsiteX928" fmla="*/ 885038 w 2647519"/>
                                  <a:gd name="connsiteY928" fmla="*/ 2473642 h 2612594"/>
                                  <a:gd name="connsiteX929" fmla="*/ 937425 w 2647519"/>
                                  <a:gd name="connsiteY929" fmla="*/ 2488882 h 2612594"/>
                                  <a:gd name="connsiteX930" fmla="*/ 1041248 w 2647519"/>
                                  <a:gd name="connsiteY930" fmla="*/ 2515552 h 2612594"/>
                                  <a:gd name="connsiteX931" fmla="*/ 1066965 w 2647519"/>
                                  <a:gd name="connsiteY931" fmla="*/ 2520315 h 2612594"/>
                                  <a:gd name="connsiteX932" fmla="*/ 1094588 w 2647519"/>
                                  <a:gd name="connsiteY932" fmla="*/ 2525077 h 2612594"/>
                                  <a:gd name="connsiteX933" fmla="*/ 1125068 w 2647519"/>
                                  <a:gd name="connsiteY933" fmla="*/ 2531745 h 2612594"/>
                                  <a:gd name="connsiteX934" fmla="*/ 1158657 w 2647519"/>
                                  <a:gd name="connsiteY934" fmla="*/ 2539008 h 2612594"/>
                                  <a:gd name="connsiteX935" fmla="*/ 1161262 w 2647519"/>
                                  <a:gd name="connsiteY935" fmla="*/ 2538412 h 2612594"/>
                                  <a:gd name="connsiteX936" fmla="*/ 1192695 w 2647519"/>
                                  <a:gd name="connsiteY936" fmla="*/ 2543175 h 2612594"/>
                                  <a:gd name="connsiteX937" fmla="*/ 1193647 w 2647519"/>
                                  <a:gd name="connsiteY937" fmla="*/ 2541270 h 2612594"/>
                                  <a:gd name="connsiteX938" fmla="*/ 1239367 w 2647519"/>
                                  <a:gd name="connsiteY938" fmla="*/ 2543175 h 2612594"/>
                                  <a:gd name="connsiteX939" fmla="*/ 1246987 w 2647519"/>
                                  <a:gd name="connsiteY939" fmla="*/ 2544127 h 2612594"/>
                                  <a:gd name="connsiteX940" fmla="*/ 1317472 w 2647519"/>
                                  <a:gd name="connsiteY940" fmla="*/ 2544127 h 2612594"/>
                                  <a:gd name="connsiteX941" fmla="*/ 1368907 w 2647519"/>
                                  <a:gd name="connsiteY941" fmla="*/ 2546032 h 2612594"/>
                                  <a:gd name="connsiteX942" fmla="*/ 1429867 w 2647519"/>
                                  <a:gd name="connsiteY942" fmla="*/ 2541270 h 2612594"/>
                                  <a:gd name="connsiteX943" fmla="*/ 1437487 w 2647519"/>
                                  <a:gd name="connsiteY943" fmla="*/ 2541270 h 2612594"/>
                                  <a:gd name="connsiteX944" fmla="*/ 1440345 w 2647519"/>
                                  <a:gd name="connsiteY944" fmla="*/ 2548890 h 2612594"/>
                                  <a:gd name="connsiteX945" fmla="*/ 1500352 w 2647519"/>
                                  <a:gd name="connsiteY945" fmla="*/ 2541270 h 2612594"/>
                                  <a:gd name="connsiteX946" fmla="*/ 1540357 w 2647519"/>
                                  <a:gd name="connsiteY946" fmla="*/ 2531745 h 2612594"/>
                                  <a:gd name="connsiteX947" fmla="*/ 1563217 w 2647519"/>
                                  <a:gd name="connsiteY947" fmla="*/ 2527935 h 2612594"/>
                                  <a:gd name="connsiteX948" fmla="*/ 1577505 w 2647519"/>
                                  <a:gd name="connsiteY948" fmla="*/ 2526030 h 2612594"/>
                                  <a:gd name="connsiteX949" fmla="*/ 1608937 w 2647519"/>
                                  <a:gd name="connsiteY949" fmla="*/ 2518410 h 2612594"/>
                                  <a:gd name="connsiteX950" fmla="*/ 1634655 w 2647519"/>
                                  <a:gd name="connsiteY950" fmla="*/ 2512695 h 2612594"/>
                                  <a:gd name="connsiteX951" fmla="*/ 1660372 w 2647519"/>
                                  <a:gd name="connsiteY951" fmla="*/ 2506027 h 2612594"/>
                                  <a:gd name="connsiteX952" fmla="*/ 1707545 w 2647519"/>
                                  <a:gd name="connsiteY952" fmla="*/ 2497863 h 2612594"/>
                                  <a:gd name="connsiteX953" fmla="*/ 1713713 w 2647519"/>
                                  <a:gd name="connsiteY953" fmla="*/ 2495550 h 2612594"/>
                                  <a:gd name="connsiteX954" fmla="*/ 1664183 w 2647519"/>
                                  <a:gd name="connsiteY954" fmla="*/ 2504122 h 2612594"/>
                                  <a:gd name="connsiteX955" fmla="*/ 1638465 w 2647519"/>
                                  <a:gd name="connsiteY955" fmla="*/ 2510790 h 2612594"/>
                                  <a:gd name="connsiteX956" fmla="*/ 1612748 w 2647519"/>
                                  <a:gd name="connsiteY956" fmla="*/ 2516505 h 2612594"/>
                                  <a:gd name="connsiteX957" fmla="*/ 1581315 w 2647519"/>
                                  <a:gd name="connsiteY957" fmla="*/ 2524125 h 2612594"/>
                                  <a:gd name="connsiteX958" fmla="*/ 1567028 w 2647519"/>
                                  <a:gd name="connsiteY958" fmla="*/ 2526030 h 2612594"/>
                                  <a:gd name="connsiteX959" fmla="*/ 1544168 w 2647519"/>
                                  <a:gd name="connsiteY959" fmla="*/ 2529840 h 2612594"/>
                                  <a:gd name="connsiteX960" fmla="*/ 1482255 w 2647519"/>
                                  <a:gd name="connsiteY960" fmla="*/ 2535555 h 2612594"/>
                                  <a:gd name="connsiteX961" fmla="*/ 1440345 w 2647519"/>
                                  <a:gd name="connsiteY961" fmla="*/ 2539365 h 2612594"/>
                                  <a:gd name="connsiteX962" fmla="*/ 1432725 w 2647519"/>
                                  <a:gd name="connsiteY962" fmla="*/ 2539365 h 2612594"/>
                                  <a:gd name="connsiteX963" fmla="*/ 1371765 w 2647519"/>
                                  <a:gd name="connsiteY963" fmla="*/ 2544127 h 2612594"/>
                                  <a:gd name="connsiteX964" fmla="*/ 1320330 w 2647519"/>
                                  <a:gd name="connsiteY964" fmla="*/ 2542222 h 2612594"/>
                                  <a:gd name="connsiteX965" fmla="*/ 1249845 w 2647519"/>
                                  <a:gd name="connsiteY965" fmla="*/ 2542222 h 2612594"/>
                                  <a:gd name="connsiteX966" fmla="*/ 1242225 w 2647519"/>
                                  <a:gd name="connsiteY966" fmla="*/ 2541270 h 2612594"/>
                                  <a:gd name="connsiteX967" fmla="*/ 1212698 w 2647519"/>
                                  <a:gd name="connsiteY967" fmla="*/ 2528887 h 2612594"/>
                                  <a:gd name="connsiteX968" fmla="*/ 1196505 w 2647519"/>
                                  <a:gd name="connsiteY968" fmla="*/ 2539365 h 2612594"/>
                                  <a:gd name="connsiteX969" fmla="*/ 1196464 w 2647519"/>
                                  <a:gd name="connsiteY969" fmla="*/ 2539447 h 2612594"/>
                                  <a:gd name="connsiteX970" fmla="*/ 1209840 w 2647519"/>
                                  <a:gd name="connsiteY970" fmla="*/ 2530792 h 2612594"/>
                                  <a:gd name="connsiteX971" fmla="*/ 1239368 w 2647519"/>
                                  <a:gd name="connsiteY971" fmla="*/ 2543174 h 2612594"/>
                                  <a:gd name="connsiteX972" fmla="*/ 1193648 w 2647519"/>
                                  <a:gd name="connsiteY972" fmla="*/ 2541269 h 2612594"/>
                                  <a:gd name="connsiteX973" fmla="*/ 1194008 w 2647519"/>
                                  <a:gd name="connsiteY973" fmla="*/ 2541036 h 2612594"/>
                                  <a:gd name="connsiteX974" fmla="*/ 1164120 w 2647519"/>
                                  <a:gd name="connsiteY974" fmla="*/ 2536507 h 2612594"/>
                                  <a:gd name="connsiteX975" fmla="*/ 1128878 w 2647519"/>
                                  <a:gd name="connsiteY975" fmla="*/ 2528887 h 2612594"/>
                                  <a:gd name="connsiteX976" fmla="*/ 1098398 w 2647519"/>
                                  <a:gd name="connsiteY976" fmla="*/ 2522220 h 2612594"/>
                                  <a:gd name="connsiteX977" fmla="*/ 1070775 w 2647519"/>
                                  <a:gd name="connsiteY977" fmla="*/ 2517457 h 2612594"/>
                                  <a:gd name="connsiteX978" fmla="*/ 1045058 w 2647519"/>
                                  <a:gd name="connsiteY978" fmla="*/ 2512695 h 2612594"/>
                                  <a:gd name="connsiteX979" fmla="*/ 941235 w 2647519"/>
                                  <a:gd name="connsiteY979" fmla="*/ 2486025 h 2612594"/>
                                  <a:gd name="connsiteX980" fmla="*/ 888848 w 2647519"/>
                                  <a:gd name="connsiteY980" fmla="*/ 2470785 h 2612594"/>
                                  <a:gd name="connsiteX981" fmla="*/ 873608 w 2647519"/>
                                  <a:gd name="connsiteY981" fmla="*/ 2457450 h 2612594"/>
                                  <a:gd name="connsiteX982" fmla="*/ 838365 w 2647519"/>
                                  <a:gd name="connsiteY982" fmla="*/ 2450782 h 2612594"/>
                                  <a:gd name="connsiteX983" fmla="*/ 785978 w 2647519"/>
                                  <a:gd name="connsiteY983" fmla="*/ 2424112 h 2612594"/>
                                  <a:gd name="connsiteX984" fmla="*/ 770738 w 2647519"/>
                                  <a:gd name="connsiteY984" fmla="*/ 2425065 h 2612594"/>
                                  <a:gd name="connsiteX985" fmla="*/ 716445 w 2647519"/>
                                  <a:gd name="connsiteY985" fmla="*/ 2397442 h 2612594"/>
                                  <a:gd name="connsiteX986" fmla="*/ 706920 w 2647519"/>
                                  <a:gd name="connsiteY986" fmla="*/ 2380297 h 2612594"/>
                                  <a:gd name="connsiteX987" fmla="*/ 708825 w 2647519"/>
                                  <a:gd name="connsiteY987" fmla="*/ 2379345 h 2612594"/>
                                  <a:gd name="connsiteX988" fmla="*/ 742163 w 2647519"/>
                                  <a:gd name="connsiteY988" fmla="*/ 2397442 h 2612594"/>
                                  <a:gd name="connsiteX989" fmla="*/ 775500 w 2647519"/>
                                  <a:gd name="connsiteY989" fmla="*/ 2415540 h 2612594"/>
                                  <a:gd name="connsiteX990" fmla="*/ 785025 w 2647519"/>
                                  <a:gd name="connsiteY990" fmla="*/ 2409825 h 2612594"/>
                                  <a:gd name="connsiteX991" fmla="*/ 745973 w 2647519"/>
                                  <a:gd name="connsiteY991" fmla="*/ 2384107 h 2612594"/>
                                  <a:gd name="connsiteX992" fmla="*/ 713588 w 2647519"/>
                                  <a:gd name="connsiteY992" fmla="*/ 2369820 h 2612594"/>
                                  <a:gd name="connsiteX993" fmla="*/ 668820 w 2647519"/>
                                  <a:gd name="connsiteY993" fmla="*/ 2344102 h 2612594"/>
                                  <a:gd name="connsiteX994" fmla="*/ 630720 w 2647519"/>
                                  <a:gd name="connsiteY994" fmla="*/ 2319337 h 2612594"/>
                                  <a:gd name="connsiteX995" fmla="*/ 570713 w 2647519"/>
                                  <a:gd name="connsiteY995" fmla="*/ 2293620 h 2612594"/>
                                  <a:gd name="connsiteX996" fmla="*/ 547853 w 2647519"/>
                                  <a:gd name="connsiteY996" fmla="*/ 2274570 h 2612594"/>
                                  <a:gd name="connsiteX997" fmla="*/ 552615 w 2647519"/>
                                  <a:gd name="connsiteY997" fmla="*/ 2272665 h 2612594"/>
                                  <a:gd name="connsiteX998" fmla="*/ 575475 w 2647519"/>
                                  <a:gd name="connsiteY998" fmla="*/ 2279332 h 2612594"/>
                                  <a:gd name="connsiteX999" fmla="*/ 527850 w 2647519"/>
                                  <a:gd name="connsiteY999" fmla="*/ 2229802 h 2612594"/>
                                  <a:gd name="connsiteX1000" fmla="*/ 501180 w 2647519"/>
                                  <a:gd name="connsiteY1000" fmla="*/ 2207895 h 2612594"/>
                                  <a:gd name="connsiteX1001" fmla="*/ 476415 w 2647519"/>
                                  <a:gd name="connsiteY1001" fmla="*/ 2185987 h 2612594"/>
                                  <a:gd name="connsiteX1002" fmla="*/ 444983 w 2647519"/>
                                  <a:gd name="connsiteY1002" fmla="*/ 2160270 h 2612594"/>
                                  <a:gd name="connsiteX1003" fmla="*/ 399263 w 2647519"/>
                                  <a:gd name="connsiteY1003" fmla="*/ 2109787 h 2612594"/>
                                  <a:gd name="connsiteX1004" fmla="*/ 396126 w 2647519"/>
                                  <a:gd name="connsiteY1004" fmla="*/ 2099983 h 2612594"/>
                                  <a:gd name="connsiteX1005" fmla="*/ 386880 w 2647519"/>
                                  <a:gd name="connsiteY1005" fmla="*/ 2090737 h 2612594"/>
                                  <a:gd name="connsiteX1006" fmla="*/ 355448 w 2647519"/>
                                  <a:gd name="connsiteY1006" fmla="*/ 2056447 h 2612594"/>
                                  <a:gd name="connsiteX1007" fmla="*/ 351638 w 2647519"/>
                                  <a:gd name="connsiteY1007" fmla="*/ 2039302 h 2612594"/>
                                  <a:gd name="connsiteX1008" fmla="*/ 339255 w 2647519"/>
                                  <a:gd name="connsiteY1008" fmla="*/ 2022157 h 2612594"/>
                                  <a:gd name="connsiteX1009" fmla="*/ 337780 w 2647519"/>
                                  <a:gd name="connsiteY1009" fmla="*/ 2019844 h 2612594"/>
                                  <a:gd name="connsiteX1010" fmla="*/ 323062 w 2647519"/>
                                  <a:gd name="connsiteY1010" fmla="*/ 2009774 h 2612594"/>
                                  <a:gd name="connsiteX1011" fmla="*/ 294487 w 2647519"/>
                                  <a:gd name="connsiteY1011" fmla="*/ 1968817 h 2612594"/>
                                  <a:gd name="connsiteX1012" fmla="*/ 278295 w 2647519"/>
                                  <a:gd name="connsiteY1012" fmla="*/ 1930717 h 2612594"/>
                                  <a:gd name="connsiteX1013" fmla="*/ 276390 w 2647519"/>
                                  <a:gd name="connsiteY1013" fmla="*/ 1930717 h 2612594"/>
                                  <a:gd name="connsiteX1014" fmla="*/ 254483 w 2647519"/>
                                  <a:gd name="connsiteY1014" fmla="*/ 1888807 h 2612594"/>
                                  <a:gd name="connsiteX1015" fmla="*/ 233528 w 2647519"/>
                                  <a:gd name="connsiteY1015" fmla="*/ 1846897 h 2612594"/>
                                  <a:gd name="connsiteX1016" fmla="*/ 211620 w 2647519"/>
                                  <a:gd name="connsiteY1016" fmla="*/ 1798320 h 2612594"/>
                                  <a:gd name="connsiteX1017" fmla="*/ 191618 w 2647519"/>
                                  <a:gd name="connsiteY1017" fmla="*/ 1748790 h 2612594"/>
                                  <a:gd name="connsiteX1018" fmla="*/ 211620 w 2647519"/>
                                  <a:gd name="connsiteY1018" fmla="*/ 1782127 h 2612594"/>
                                  <a:gd name="connsiteX1019" fmla="*/ 231623 w 2647519"/>
                                  <a:gd name="connsiteY1019" fmla="*/ 1824037 h 2612594"/>
                                  <a:gd name="connsiteX1020" fmla="*/ 238290 w 2647519"/>
                                  <a:gd name="connsiteY1020" fmla="*/ 1846897 h 2612594"/>
                                  <a:gd name="connsiteX1021" fmla="*/ 241046 w 2647519"/>
                                  <a:gd name="connsiteY1021" fmla="*/ 1850938 h 2612594"/>
                                  <a:gd name="connsiteX1022" fmla="*/ 237654 w 2647519"/>
                                  <a:gd name="connsiteY1022" fmla="*/ 1833303 h 2612594"/>
                                  <a:gd name="connsiteX1023" fmla="*/ 228809 w 2647519"/>
                                  <a:gd name="connsiteY1023" fmla="*/ 1817250 h 2612594"/>
                                  <a:gd name="connsiteX1024" fmla="*/ 214411 w 2647519"/>
                                  <a:gd name="connsiteY1024" fmla="*/ 1784874 h 2612594"/>
                                  <a:gd name="connsiteX1025" fmla="*/ 197332 w 2647519"/>
                                  <a:gd name="connsiteY1025" fmla="*/ 1756409 h 2612594"/>
                                  <a:gd name="connsiteX1026" fmla="*/ 176377 w 2647519"/>
                                  <a:gd name="connsiteY1026" fmla="*/ 1699259 h 2612594"/>
                                  <a:gd name="connsiteX1027" fmla="*/ 158424 w 2647519"/>
                                  <a:gd name="connsiteY1027" fmla="*/ 1640674 h 2612594"/>
                                  <a:gd name="connsiteX1028" fmla="*/ 152529 w 2647519"/>
                                  <a:gd name="connsiteY1028" fmla="*/ 1623596 h 2612594"/>
                                  <a:gd name="connsiteX1029" fmla="*/ 126853 w 2647519"/>
                                  <a:gd name="connsiteY1029" fmla="*/ 1521108 h 2612594"/>
                                  <a:gd name="connsiteX1030" fmla="*/ 115498 w 2647519"/>
                                  <a:gd name="connsiteY1030" fmla="*/ 1446707 h 2612594"/>
                                  <a:gd name="connsiteX1031" fmla="*/ 115417 w 2647519"/>
                                  <a:gd name="connsiteY1031" fmla="*/ 1448752 h 2612594"/>
                                  <a:gd name="connsiteX1032" fmla="*/ 116370 w 2647519"/>
                                  <a:gd name="connsiteY1032" fmla="*/ 1463992 h 2612594"/>
                                  <a:gd name="connsiteX1033" fmla="*/ 121132 w 2647519"/>
                                  <a:gd name="connsiteY1033" fmla="*/ 1499235 h 2612594"/>
                                  <a:gd name="connsiteX1034" fmla="*/ 126847 w 2647519"/>
                                  <a:gd name="connsiteY1034" fmla="*/ 1535430 h 2612594"/>
                                  <a:gd name="connsiteX1035" fmla="*/ 117322 w 2647519"/>
                                  <a:gd name="connsiteY1035" fmla="*/ 1503997 h 2612594"/>
                                  <a:gd name="connsiteX1036" fmla="*/ 110655 w 2647519"/>
                                  <a:gd name="connsiteY1036" fmla="*/ 1463992 h 2612594"/>
                                  <a:gd name="connsiteX1037" fmla="*/ 103035 w 2647519"/>
                                  <a:gd name="connsiteY1037" fmla="*/ 1463992 h 2612594"/>
                                  <a:gd name="connsiteX1038" fmla="*/ 98272 w 2647519"/>
                                  <a:gd name="connsiteY1038" fmla="*/ 1427797 h 2612594"/>
                                  <a:gd name="connsiteX1039" fmla="*/ 91605 w 2647519"/>
                                  <a:gd name="connsiteY1039" fmla="*/ 1404937 h 2612594"/>
                                  <a:gd name="connsiteX1040" fmla="*/ 85890 w 2647519"/>
                                  <a:gd name="connsiteY1040" fmla="*/ 1383030 h 2612594"/>
                                  <a:gd name="connsiteX1041" fmla="*/ 69697 w 2647519"/>
                                  <a:gd name="connsiteY1041" fmla="*/ 1365885 h 2612594"/>
                                  <a:gd name="connsiteX1042" fmla="*/ 64935 w 2647519"/>
                                  <a:gd name="connsiteY1042" fmla="*/ 1365885 h 2612594"/>
                                  <a:gd name="connsiteX1043" fmla="*/ 60172 w 2647519"/>
                                  <a:gd name="connsiteY1043" fmla="*/ 1342072 h 2612594"/>
                                  <a:gd name="connsiteX1044" fmla="*/ 58267 w 2647519"/>
                                  <a:gd name="connsiteY1044" fmla="*/ 1311592 h 2612594"/>
                                  <a:gd name="connsiteX1045" fmla="*/ 62077 w 2647519"/>
                                  <a:gd name="connsiteY1045" fmla="*/ 1268730 h 2612594"/>
                                  <a:gd name="connsiteX1046" fmla="*/ 63982 w 2647519"/>
                                  <a:gd name="connsiteY1046" fmla="*/ 1253490 h 2612594"/>
                                  <a:gd name="connsiteX1047" fmla="*/ 67226 w 2647519"/>
                                  <a:gd name="connsiteY1047" fmla="*/ 1243037 h 2612594"/>
                                  <a:gd name="connsiteX1048" fmla="*/ 65649 w 2647519"/>
                                  <a:gd name="connsiteY1048" fmla="*/ 1219200 h 2612594"/>
                                  <a:gd name="connsiteX1049" fmla="*/ 67792 w 2647519"/>
                                  <a:gd name="connsiteY1049" fmla="*/ 1183957 h 2612594"/>
                                  <a:gd name="connsiteX1050" fmla="*/ 71602 w 2647519"/>
                                  <a:gd name="connsiteY1050" fmla="*/ 1176814 h 2612594"/>
                                  <a:gd name="connsiteX1051" fmla="*/ 71602 w 2647519"/>
                                  <a:gd name="connsiteY1051" fmla="*/ 1172527 h 2612594"/>
                                  <a:gd name="connsiteX1052" fmla="*/ 63982 w 2647519"/>
                                  <a:gd name="connsiteY1052" fmla="*/ 1186815 h 2612594"/>
                                  <a:gd name="connsiteX1053" fmla="*/ 57315 w 2647519"/>
                                  <a:gd name="connsiteY1053" fmla="*/ 1177290 h 2612594"/>
                                  <a:gd name="connsiteX1054" fmla="*/ 44932 w 2647519"/>
                                  <a:gd name="connsiteY1054" fmla="*/ 1160145 h 2612594"/>
                                  <a:gd name="connsiteX1055" fmla="*/ 42670 w 2647519"/>
                                  <a:gd name="connsiteY1055" fmla="*/ 1146572 h 2612594"/>
                                  <a:gd name="connsiteX1056" fmla="*/ 42075 w 2647519"/>
                                  <a:gd name="connsiteY1056" fmla="*/ 1147762 h 2612594"/>
                                  <a:gd name="connsiteX1057" fmla="*/ 38265 w 2647519"/>
                                  <a:gd name="connsiteY1057" fmla="*/ 1185862 h 2612594"/>
                                  <a:gd name="connsiteX1058" fmla="*/ 35407 w 2647519"/>
                                  <a:gd name="connsiteY1058" fmla="*/ 1223962 h 2612594"/>
                                  <a:gd name="connsiteX1059" fmla="*/ 32550 w 2647519"/>
                                  <a:gd name="connsiteY1059" fmla="*/ 1253490 h 2612594"/>
                                  <a:gd name="connsiteX1060" fmla="*/ 32550 w 2647519"/>
                                  <a:gd name="connsiteY1060" fmla="*/ 1314449 h 2612594"/>
                                  <a:gd name="connsiteX1061" fmla="*/ 33502 w 2647519"/>
                                  <a:gd name="connsiteY1061" fmla="*/ 1345882 h 2612594"/>
                                  <a:gd name="connsiteX1062" fmla="*/ 35407 w 2647519"/>
                                  <a:gd name="connsiteY1062" fmla="*/ 1377314 h 2612594"/>
                                  <a:gd name="connsiteX1063" fmla="*/ 26835 w 2647519"/>
                                  <a:gd name="connsiteY1063" fmla="*/ 1406842 h 2612594"/>
                                  <a:gd name="connsiteX1064" fmla="*/ 24930 w 2647519"/>
                                  <a:gd name="connsiteY1064" fmla="*/ 1406842 h 2612594"/>
                                  <a:gd name="connsiteX1065" fmla="*/ 19215 w 2647519"/>
                                  <a:gd name="connsiteY1065" fmla="*/ 1349692 h 2612594"/>
                                  <a:gd name="connsiteX1066" fmla="*/ 19215 w 2647519"/>
                                  <a:gd name="connsiteY1066" fmla="*/ 1290637 h 2612594"/>
                                  <a:gd name="connsiteX1067" fmla="*/ 23977 w 2647519"/>
                                  <a:gd name="connsiteY1067" fmla="*/ 1244917 h 2612594"/>
                                  <a:gd name="connsiteX1068" fmla="*/ 32546 w 2647519"/>
                                  <a:gd name="connsiteY1068" fmla="*/ 1253485 h 2612594"/>
                                  <a:gd name="connsiteX1069" fmla="*/ 24930 w 2647519"/>
                                  <a:gd name="connsiteY1069" fmla="*/ 1243965 h 2612594"/>
                                  <a:gd name="connsiteX1070" fmla="*/ 23025 w 2647519"/>
                                  <a:gd name="connsiteY1070" fmla="*/ 1209675 h 2612594"/>
                                  <a:gd name="connsiteX1071" fmla="*/ 24930 w 2647519"/>
                                  <a:gd name="connsiteY1071" fmla="*/ 1157287 h 2612594"/>
                                  <a:gd name="connsiteX1072" fmla="*/ 25882 w 2647519"/>
                                  <a:gd name="connsiteY1072" fmla="*/ 1143000 h 2612594"/>
                                  <a:gd name="connsiteX1073" fmla="*/ 28740 w 2647519"/>
                                  <a:gd name="connsiteY1073" fmla="*/ 1119187 h 2612594"/>
                                  <a:gd name="connsiteX1074" fmla="*/ 40170 w 2647519"/>
                                  <a:gd name="connsiteY1074" fmla="*/ 1076325 h 2612594"/>
                                  <a:gd name="connsiteX1075" fmla="*/ 45865 w 2647519"/>
                                  <a:gd name="connsiteY1075" fmla="*/ 1047851 h 2612594"/>
                                  <a:gd name="connsiteX1076" fmla="*/ 43980 w 2647519"/>
                                  <a:gd name="connsiteY1076" fmla="*/ 1041082 h 2612594"/>
                                  <a:gd name="connsiteX1077" fmla="*/ 37312 w 2647519"/>
                                  <a:gd name="connsiteY1077" fmla="*/ 1079182 h 2612594"/>
                                  <a:gd name="connsiteX1078" fmla="*/ 25882 w 2647519"/>
                                  <a:gd name="connsiteY1078" fmla="*/ 1122045 h 2612594"/>
                                  <a:gd name="connsiteX1079" fmla="*/ 23025 w 2647519"/>
                                  <a:gd name="connsiteY1079" fmla="*/ 1145857 h 2612594"/>
                                  <a:gd name="connsiteX1080" fmla="*/ 22072 w 2647519"/>
                                  <a:gd name="connsiteY1080" fmla="*/ 1160145 h 2612594"/>
                                  <a:gd name="connsiteX1081" fmla="*/ 20167 w 2647519"/>
                                  <a:gd name="connsiteY1081" fmla="*/ 1212532 h 2612594"/>
                                  <a:gd name="connsiteX1082" fmla="*/ 22072 w 2647519"/>
                                  <a:gd name="connsiteY1082" fmla="*/ 1246822 h 2612594"/>
                                  <a:gd name="connsiteX1083" fmla="*/ 17310 w 2647519"/>
                                  <a:gd name="connsiteY1083" fmla="*/ 1292542 h 2612594"/>
                                  <a:gd name="connsiteX1084" fmla="*/ 17310 w 2647519"/>
                                  <a:gd name="connsiteY1084" fmla="*/ 1351597 h 2612594"/>
                                  <a:gd name="connsiteX1085" fmla="*/ 23025 w 2647519"/>
                                  <a:gd name="connsiteY1085" fmla="*/ 1408747 h 2612594"/>
                                  <a:gd name="connsiteX1086" fmla="*/ 24930 w 2647519"/>
                                  <a:gd name="connsiteY1086" fmla="*/ 1408747 h 2612594"/>
                                  <a:gd name="connsiteX1087" fmla="*/ 37312 w 2647519"/>
                                  <a:gd name="connsiteY1087" fmla="*/ 1463040 h 2612594"/>
                                  <a:gd name="connsiteX1088" fmla="*/ 43980 w 2647519"/>
                                  <a:gd name="connsiteY1088" fmla="*/ 1507807 h 2612594"/>
                                  <a:gd name="connsiteX1089" fmla="*/ 58267 w 2647519"/>
                                  <a:gd name="connsiteY1089" fmla="*/ 1553527 h 2612594"/>
                                  <a:gd name="connsiteX1090" fmla="*/ 80770 w 2647519"/>
                                  <a:gd name="connsiteY1090" fmla="*/ 1651843 h 2612594"/>
                                  <a:gd name="connsiteX1091" fmla="*/ 82734 w 2647519"/>
                                  <a:gd name="connsiteY1091" fmla="*/ 1670685 h 2612594"/>
                                  <a:gd name="connsiteX1092" fmla="*/ 86843 w 2647519"/>
                                  <a:gd name="connsiteY1092" fmla="*/ 1670685 h 2612594"/>
                                  <a:gd name="connsiteX1093" fmla="*/ 107798 w 2647519"/>
                                  <a:gd name="connsiteY1093" fmla="*/ 1721167 h 2612594"/>
                                  <a:gd name="connsiteX1094" fmla="*/ 115418 w 2647519"/>
                                  <a:gd name="connsiteY1094" fmla="*/ 1746885 h 2612594"/>
                                  <a:gd name="connsiteX1095" fmla="*/ 101130 w 2647519"/>
                                  <a:gd name="connsiteY1095" fmla="*/ 1724977 h 2612594"/>
                                  <a:gd name="connsiteX1096" fmla="*/ 85890 w 2647519"/>
                                  <a:gd name="connsiteY1096" fmla="*/ 1690687 h 2612594"/>
                                  <a:gd name="connsiteX1097" fmla="*/ 84938 w 2647519"/>
                                  <a:gd name="connsiteY1097" fmla="*/ 1700212 h 2612594"/>
                                  <a:gd name="connsiteX1098" fmla="*/ 76651 w 2647519"/>
                                  <a:gd name="connsiteY1098" fmla="*/ 1674524 h 2612594"/>
                                  <a:gd name="connsiteX1099" fmla="*/ 70650 w 2647519"/>
                                  <a:gd name="connsiteY1099" fmla="*/ 1675447 h 2612594"/>
                                  <a:gd name="connsiteX1100" fmla="*/ 63982 w 2647519"/>
                                  <a:gd name="connsiteY1100" fmla="*/ 1653540 h 2612594"/>
                                  <a:gd name="connsiteX1101" fmla="*/ 41122 w 2647519"/>
                                  <a:gd name="connsiteY1101" fmla="*/ 1601152 h 2612594"/>
                                  <a:gd name="connsiteX1102" fmla="*/ 26835 w 2647519"/>
                                  <a:gd name="connsiteY1102" fmla="*/ 1554480 h 2612594"/>
                                  <a:gd name="connsiteX1103" fmla="*/ 25882 w 2647519"/>
                                  <a:gd name="connsiteY1103" fmla="*/ 1515427 h 2612594"/>
                                  <a:gd name="connsiteX1104" fmla="*/ 19215 w 2647519"/>
                                  <a:gd name="connsiteY1104" fmla="*/ 1469707 h 2612594"/>
                                  <a:gd name="connsiteX1105" fmla="*/ 14452 w 2647519"/>
                                  <a:gd name="connsiteY1105" fmla="*/ 1423987 h 2612594"/>
                                  <a:gd name="connsiteX1106" fmla="*/ 3975 w 2647519"/>
                                  <a:gd name="connsiteY1106" fmla="*/ 1390650 h 2612594"/>
                                  <a:gd name="connsiteX1107" fmla="*/ 10642 w 2647519"/>
                                  <a:gd name="connsiteY1107" fmla="*/ 1213485 h 2612594"/>
                                  <a:gd name="connsiteX1108" fmla="*/ 17310 w 2647519"/>
                                  <a:gd name="connsiteY1108" fmla="*/ 1167765 h 2612594"/>
                                  <a:gd name="connsiteX1109" fmla="*/ 11595 w 2647519"/>
                                  <a:gd name="connsiteY1109" fmla="*/ 1143000 h 2612594"/>
                                  <a:gd name="connsiteX1110" fmla="*/ 23025 w 2647519"/>
                                  <a:gd name="connsiteY1110" fmla="*/ 1074420 h 2612594"/>
                                  <a:gd name="connsiteX1111" fmla="*/ 25882 w 2647519"/>
                                  <a:gd name="connsiteY1111" fmla="*/ 1058227 h 2612594"/>
                                  <a:gd name="connsiteX1112" fmla="*/ 33502 w 2647519"/>
                                  <a:gd name="connsiteY1112" fmla="*/ 1002982 h 2612594"/>
                                  <a:gd name="connsiteX1113" fmla="*/ 53505 w 2647519"/>
                                  <a:gd name="connsiteY1113" fmla="*/ 962977 h 2612594"/>
                                  <a:gd name="connsiteX1114" fmla="*/ 48742 w 2647519"/>
                                  <a:gd name="connsiteY1114" fmla="*/ 1017270 h 2612594"/>
                                  <a:gd name="connsiteX1115" fmla="*/ 53503 w 2647519"/>
                                  <a:gd name="connsiteY1115" fmla="*/ 1007964 h 2612594"/>
                                  <a:gd name="connsiteX1116" fmla="*/ 56362 w 2647519"/>
                                  <a:gd name="connsiteY1116" fmla="*/ 985718 h 2612594"/>
                                  <a:gd name="connsiteX1117" fmla="*/ 57315 w 2647519"/>
                                  <a:gd name="connsiteY1117" fmla="*/ 961072 h 2612594"/>
                                  <a:gd name="connsiteX1118" fmla="*/ 65887 w 2647519"/>
                                  <a:gd name="connsiteY1118" fmla="*/ 929639 h 2612594"/>
                                  <a:gd name="connsiteX1119" fmla="*/ 79222 w 2647519"/>
                                  <a:gd name="connsiteY1119" fmla="*/ 882014 h 2612594"/>
                                  <a:gd name="connsiteX1120" fmla="*/ 95415 w 2647519"/>
                                  <a:gd name="connsiteY1120" fmla="*/ 833437 h 2612594"/>
                                  <a:gd name="connsiteX1121" fmla="*/ 96628 w 2647519"/>
                                  <a:gd name="connsiteY1121" fmla="*/ 832072 h 2612594"/>
                                  <a:gd name="connsiteX1122" fmla="*/ 103988 w 2647519"/>
                                  <a:gd name="connsiteY1122" fmla="*/ 793432 h 2612594"/>
                                  <a:gd name="connsiteX1123" fmla="*/ 114465 w 2647519"/>
                                  <a:gd name="connsiteY1123" fmla="*/ 765809 h 2612594"/>
                                  <a:gd name="connsiteX1124" fmla="*/ 126848 w 2647519"/>
                                  <a:gd name="connsiteY1124" fmla="*/ 742949 h 2612594"/>
                                  <a:gd name="connsiteX1125" fmla="*/ 151613 w 2647519"/>
                                  <a:gd name="connsiteY1125" fmla="*/ 695324 h 2612594"/>
                                  <a:gd name="connsiteX1126" fmla="*/ 171615 w 2647519"/>
                                  <a:gd name="connsiteY1126" fmla="*/ 652462 h 2612594"/>
                                  <a:gd name="connsiteX1127" fmla="*/ 200190 w 2647519"/>
                                  <a:gd name="connsiteY1127" fmla="*/ 597217 h 2612594"/>
                                  <a:gd name="connsiteX1128" fmla="*/ 221145 w 2647519"/>
                                  <a:gd name="connsiteY1128" fmla="*/ 573404 h 2612594"/>
                                  <a:gd name="connsiteX1129" fmla="*/ 238290 w 2647519"/>
                                  <a:gd name="connsiteY1129" fmla="*/ 540067 h 2612594"/>
                                  <a:gd name="connsiteX1130" fmla="*/ 252578 w 2647519"/>
                                  <a:gd name="connsiteY1130" fmla="*/ 519112 h 2612594"/>
                                  <a:gd name="connsiteX1131" fmla="*/ 267818 w 2647519"/>
                                  <a:gd name="connsiteY1131" fmla="*/ 511492 h 2612594"/>
                                  <a:gd name="connsiteX1132" fmla="*/ 271628 w 2647519"/>
                                  <a:gd name="connsiteY1132" fmla="*/ 505777 h 2612594"/>
                                  <a:gd name="connsiteX1133" fmla="*/ 286868 w 2647519"/>
                                  <a:gd name="connsiteY1133" fmla="*/ 475297 h 2612594"/>
                                  <a:gd name="connsiteX1134" fmla="*/ 316395 w 2647519"/>
                                  <a:gd name="connsiteY1134" fmla="*/ 441007 h 2612594"/>
                                  <a:gd name="connsiteX1135" fmla="*/ 317199 w 2647519"/>
                                  <a:gd name="connsiteY1135" fmla="*/ 455339 h 2612594"/>
                                  <a:gd name="connsiteX1136" fmla="*/ 315045 w 2647519"/>
                                  <a:gd name="connsiteY1136" fmla="*/ 461363 h 2612594"/>
                                  <a:gd name="connsiteX1137" fmla="*/ 345922 w 2647519"/>
                                  <a:gd name="connsiteY1137" fmla="*/ 429577 h 2612594"/>
                                  <a:gd name="connsiteX1138" fmla="*/ 361162 w 2647519"/>
                                  <a:gd name="connsiteY1138" fmla="*/ 409575 h 2612594"/>
                                  <a:gd name="connsiteX1139" fmla="*/ 381165 w 2647519"/>
                                  <a:gd name="connsiteY1139" fmla="*/ 390525 h 2612594"/>
                                  <a:gd name="connsiteX1140" fmla="*/ 382889 w 2647519"/>
                                  <a:gd name="connsiteY1140" fmla="*/ 392440 h 2612594"/>
                                  <a:gd name="connsiteX1141" fmla="*/ 382118 w 2647519"/>
                                  <a:gd name="connsiteY1141" fmla="*/ 391477 h 2612594"/>
                                  <a:gd name="connsiteX1142" fmla="*/ 406883 w 2647519"/>
                                  <a:gd name="connsiteY1142" fmla="*/ 366712 h 2612594"/>
                                  <a:gd name="connsiteX1143" fmla="*/ 431648 w 2647519"/>
                                  <a:gd name="connsiteY1143" fmla="*/ 343852 h 2612594"/>
                                  <a:gd name="connsiteX1144" fmla="*/ 458318 w 2647519"/>
                                  <a:gd name="connsiteY1144" fmla="*/ 315277 h 2612594"/>
                                  <a:gd name="connsiteX1145" fmla="*/ 495465 w 2647519"/>
                                  <a:gd name="connsiteY1145" fmla="*/ 287654 h 2612594"/>
                                  <a:gd name="connsiteX1146" fmla="*/ 535470 w 2647519"/>
                                  <a:gd name="connsiteY1146" fmla="*/ 258127 h 2612594"/>
                                  <a:gd name="connsiteX1147" fmla="*/ 559389 w 2647519"/>
                                  <a:gd name="connsiteY1147" fmla="*/ 241440 h 2612594"/>
                                  <a:gd name="connsiteX1148" fmla="*/ 575475 w 2647519"/>
                                  <a:gd name="connsiteY1148" fmla="*/ 226694 h 2612594"/>
                                  <a:gd name="connsiteX1149" fmla="*/ 604050 w 2647519"/>
                                  <a:gd name="connsiteY1149" fmla="*/ 209549 h 2612594"/>
                                  <a:gd name="connsiteX1150" fmla="*/ 634530 w 2647519"/>
                                  <a:gd name="connsiteY1150" fmla="*/ 193357 h 2612594"/>
                                  <a:gd name="connsiteX1151" fmla="*/ 638565 w 2647519"/>
                                  <a:gd name="connsiteY1151" fmla="*/ 191282 h 2612594"/>
                                  <a:gd name="connsiteX1152" fmla="*/ 648937 w 2647519"/>
                                  <a:gd name="connsiteY1152" fmla="*/ 181094 h 2612594"/>
                                  <a:gd name="connsiteX1153" fmla="*/ 665963 w 2647519"/>
                                  <a:gd name="connsiteY1153" fmla="*/ 168592 h 2612594"/>
                                  <a:gd name="connsiteX1154" fmla="*/ 684656 w 2647519"/>
                                  <a:gd name="connsiteY1154" fmla="*/ 159067 h 2612594"/>
                                  <a:gd name="connsiteX1155" fmla="*/ 697880 w 2647519"/>
                                  <a:gd name="connsiteY1155" fmla="*/ 156023 h 2612594"/>
                                  <a:gd name="connsiteX1156" fmla="*/ 700252 w 2647519"/>
                                  <a:gd name="connsiteY1156" fmla="*/ 154304 h 2612594"/>
                                  <a:gd name="connsiteX1157" fmla="*/ 959332 w 2647519"/>
                                  <a:gd name="connsiteY1157" fmla="*/ 49529 h 2612594"/>
                                  <a:gd name="connsiteX1158" fmla="*/ 968945 w 2647519"/>
                                  <a:gd name="connsiteY1158" fmla="*/ 47439 h 2612594"/>
                                  <a:gd name="connsiteX1159" fmla="*/ 995527 w 2647519"/>
                                  <a:gd name="connsiteY1159" fmla="*/ 38099 h 2612594"/>
                                  <a:gd name="connsiteX1160" fmla="*/ 1013863 w 2647519"/>
                                  <a:gd name="connsiteY1160" fmla="*/ 34408 h 2612594"/>
                                  <a:gd name="connsiteX1161" fmla="*/ 1023424 w 2647519"/>
                                  <a:gd name="connsiteY1161" fmla="*/ 34327 h 2612594"/>
                                  <a:gd name="connsiteX1162" fmla="*/ 1026960 w 2647519"/>
                                  <a:gd name="connsiteY1162" fmla="*/ 33337 h 2612594"/>
                                  <a:gd name="connsiteX1163" fmla="*/ 1244130 w 2647519"/>
                                  <a:gd name="connsiteY1163" fmla="*/ 4762 h 2612594"/>
                                  <a:gd name="connsiteX1164" fmla="*/ 1305804 w 2647519"/>
                                  <a:gd name="connsiteY1164" fmla="*/ 4524 h 2612594"/>
                                  <a:gd name="connsiteX1165" fmla="*/ 1371765 w 2647519"/>
                                  <a:gd name="connsiteY1165" fmla="*/ 5714 h 2612594"/>
                                  <a:gd name="connsiteX1166" fmla="*/ 1372993 w 2647519"/>
                                  <a:gd name="connsiteY1166" fmla="*/ 6635 h 2612594"/>
                                  <a:gd name="connsiteX1167" fmla="*/ 1405103 w 2647519"/>
                                  <a:gd name="connsiteY1167" fmla="*/ 2857 h 2612594"/>
                                  <a:gd name="connsiteX1168" fmla="*/ 1434630 w 2647519"/>
                                  <a:gd name="connsiteY1168" fmla="*/ 7619 h 2612594"/>
                                  <a:gd name="connsiteX1169" fmla="*/ 1464158 w 2647519"/>
                                  <a:gd name="connsiteY1169" fmla="*/ 13334 h 2612594"/>
                                  <a:gd name="connsiteX1170" fmla="*/ 1479392 w 2647519"/>
                                  <a:gd name="connsiteY1170" fmla="*/ 16797 h 2612594"/>
                                  <a:gd name="connsiteX1171" fmla="*/ 1463205 w 2647519"/>
                                  <a:gd name="connsiteY1171" fmla="*/ 12382 h 2612594"/>
                                  <a:gd name="connsiteX1172" fmla="*/ 1433677 w 2647519"/>
                                  <a:gd name="connsiteY1172" fmla="*/ 6667 h 2612594"/>
                                  <a:gd name="connsiteX1173" fmla="*/ 1404150 w 2647519"/>
                                  <a:gd name="connsiteY1173" fmla="*/ 1905 h 2612594"/>
                                  <a:gd name="connsiteX1174" fmla="*/ 1404150 w 2647519"/>
                                  <a:gd name="connsiteY1174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4" y="2520821"/>
                                    </a:moveTo>
                                    <a:lnTo>
                                      <a:pt x="1643880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3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2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6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3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4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6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1" y="2265793"/>
                                    </a:lnTo>
                                    <a:close/>
                                    <a:moveTo>
                                      <a:pt x="2099802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80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61" y="2217358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6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5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5"/>
                                    </a:moveTo>
                                    <a:lnTo>
                                      <a:pt x="477272" y="2155822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4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2" y="2051897"/>
                                    </a:lnTo>
                                    <a:lnTo>
                                      <a:pt x="2291272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1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60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5"/>
                                    </a:lnTo>
                                    <a:lnTo>
                                      <a:pt x="2141046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900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2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0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1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8" y="2365909"/>
                                    </a:lnTo>
                                    <a:lnTo>
                                      <a:pt x="1809483" y="2392922"/>
                                    </a:lnTo>
                                    <a:cubicBezTo>
                                      <a:pt x="1768715" y="2410756"/>
                                      <a:pt x="1726785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10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3" y="1686218"/>
                                    </a:lnTo>
                                    <a:lnTo>
                                      <a:pt x="2513218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1" y="1451152"/>
                                    </a:lnTo>
                                    <a:lnTo>
                                      <a:pt x="2586542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599181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6" y="1369207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7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0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0" y="383325"/>
                                    </a:lnTo>
                                    <a:lnTo>
                                      <a:pt x="456651" y="391477"/>
                                    </a:lnTo>
                                    <a:lnTo>
                                      <a:pt x="454684" y="394338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52" y="590631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4" y="394338"/>
                                    </a:lnTo>
                                    <a:lnTo>
                                      <a:pt x="464430" y="383325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6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50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4" y="364272"/>
                                      <a:pt x="504752" y="361295"/>
                                    </a:cubicBezTo>
                                    <a:lnTo>
                                      <a:pt x="512657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8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8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3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5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7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3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9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1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9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cubicBezTo>
                                      <a:pt x="2525242" y="1820227"/>
                                      <a:pt x="2519527" y="1823085"/>
                                      <a:pt x="2514765" y="1824990"/>
                                    </a:cubicBez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6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6" y="2155031"/>
                                      <a:pt x="2319383" y="2160389"/>
                                    </a:cubicBezTo>
                                    <a:lnTo>
                                      <a:pt x="2303230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5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1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4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60" y="2417870"/>
                                    </a:lnTo>
                                    <a:lnTo>
                                      <a:pt x="1997979" y="2418995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80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6" y="1850938"/>
                                    </a:lnTo>
                                    <a:lnTo>
                                      <a:pt x="237654" y="1833303"/>
                                    </a:lnTo>
                                    <a:lnTo>
                                      <a:pt x="228809" y="1817250"/>
                                    </a:lnTo>
                                    <a:lnTo>
                                      <a:pt x="214411" y="1784874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4" y="1640674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9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6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2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9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5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24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0F4DB05" id="Group 73" o:spid="_x0000_s1052" style="position:absolute;left:0;text-align:left;margin-left:-3.55pt;margin-top:-45.85pt;width:590.55pt;height:184.45pt;z-index:251692032;mso-height-relative:margin" coordorigin="" coordsize="75000,2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st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38T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zA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GAgLm7FQJHKCzarCQF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">
                <v:line id="Straight Connector 74" o:spid="_x0000_s1053" style="position:absolute;visibility:visible;mso-wrap-style:square" from="0,13817" to="52920,1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" strokecolor="#3c76a6 [3208]" strokeweight="2pt">
                  <v:shadow on="t" color="black" opacity="24903f" origin=",.5" offset="0,.55556mm"/>
                  <o:lock v:ext="edit" shapetype="f"/>
                </v:line>
                <v:group id="Group 75" o:spid="_x0000_s1054" style="position:absolute;left:52781;width:22219;height:23425" coordorigin="" coordsize="22218,2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Text Box 76" o:spid="_x0000_s1055" type="#_x0000_t202" style="position:absolute;left:4722;top:7497;width:12140;height:1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<v:textbox>
                      <w:txbxContent>
                        <w:p w14:paraId="30E83476" w14:textId="77777777" w:rsidR="007974C7" w:rsidRPr="003E1473" w:rsidRDefault="007974C7" w:rsidP="007974C7">
                          <w:pPr>
                            <w:jc w:val="center"/>
                            <w:rPr>
                              <w:b/>
                              <w:bCs/>
                              <w:color w:val="1E3B53" w:themeColor="accent5" w:themeShade="80"/>
                            </w:rPr>
                          </w:pPr>
                          <w:proofErr w:type="spellStart"/>
                          <w:r w:rsidRPr="003E1473">
                            <w:rPr>
                              <w:b/>
                              <w:bCs/>
                              <w:color w:val="1E3B53" w:themeColor="accent5" w:themeShade="80"/>
                            </w:rPr>
                            <w:t>მეცნიერება</w:t>
                          </w:r>
                          <w:proofErr w:type="spellEnd"/>
                        </w:p>
                        <w:p w14:paraId="57316656" w14:textId="77777777" w:rsidR="007974C7" w:rsidRPr="003E1473" w:rsidRDefault="007974C7" w:rsidP="007974C7">
                          <w:pPr>
                            <w:jc w:val="center"/>
                            <w:rPr>
                              <w:b/>
                              <w:bCs/>
                              <w:color w:val="1E3B53" w:themeColor="accent5" w:themeShade="80"/>
                            </w:rPr>
                          </w:pPr>
                          <w:proofErr w:type="spellStart"/>
                          <w:r w:rsidRPr="003E1473">
                            <w:rPr>
                              <w:b/>
                              <w:bCs/>
                              <w:color w:val="1E3B53" w:themeColor="accent5" w:themeShade="80"/>
                            </w:rPr>
                            <w:t>მომავალი</w:t>
                          </w:r>
                          <w:proofErr w:type="spellEnd"/>
                        </w:p>
                        <w:p w14:paraId="1D2FD86C" w14:textId="77777777" w:rsidR="007974C7" w:rsidRPr="00C43426" w:rsidRDefault="007974C7" w:rsidP="007974C7">
                          <w:pPr>
                            <w:jc w:val="center"/>
                            <w:rPr>
                              <w:b/>
                              <w:bCs/>
                              <w:color w:val="1E3B53" w:themeColor="accent5" w:themeShade="80"/>
                            </w:rPr>
                          </w:pPr>
                          <w:proofErr w:type="spellStart"/>
                          <w:r w:rsidRPr="003E1473">
                            <w:rPr>
                              <w:b/>
                              <w:bCs/>
                              <w:color w:val="1E3B53" w:themeColor="accent5" w:themeShade="80"/>
                            </w:rPr>
                            <w:t>საქართველო</w:t>
                          </w:r>
                          <w:proofErr w:type="spellEnd"/>
                        </w:p>
                        <w:p w14:paraId="3AA1F764" w14:textId="46D69392" w:rsidR="00BE734D" w:rsidRPr="00C43426" w:rsidRDefault="00BE734D" w:rsidP="00BE734D">
                          <w:pPr>
                            <w:jc w:val="center"/>
                            <w:rPr>
                              <w:b/>
                              <w:bCs/>
                              <w:color w:val="1E3B53" w:themeColor="accent5" w:themeShade="80"/>
                            </w:rPr>
                          </w:pPr>
                        </w:p>
                      </w:txbxContent>
                    </v:textbox>
                  </v:shape>
                  <v:group id="Group 77" o:spid="_x0000_s1056" alt="&quot;&quot;" style="position:absolute;width:22218;height:23425" coordorigin="59106,98227" coordsize="22221,2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: Shape 10" o:spid="_x0000_s1057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<v:fill opacity="13107f" color2="#0072c7 [3205]" o:opacity2=".25" focusposition="1" focussize="" focus="100%" type="gradientRadial"/>
                      <v:stroke joinstyle="miter"/>
                      <v:path arrowok="t" o:connecttype="custom" o:connectlocs="1208104,2180203;1197719,2185792;1198341,2186059;1294454,2123455;1260877,2131447;1210511,2137841;1208113,2131447;1243289,2128250;1294454,2123455;1381794,2115089;1379743,2115668;1380794,2115463;755222,2103076;790797,2112267;805987,2113065;848358,2133845;867545,2137841;868745,2138241;873141,2133845;889929,2138640;906718,2142636;939799,2150327;940295,2149829;978669,2156223;997056,2159419;1015444,2161018;1053018,2162616;1104183,2161816;1106404,2161816;1111378,2159019;1122571,2155423;1133963,2155223;1141758,2156222;1143856,2161816;1161743,2161816;1156148,2169808;1152950,2173805;1142557,2178600;1123370,2178600;1098587,2177002;1045023,2175403;1005051,2172206;969875,2167411;934699,2161816;881136,2153825;839564,2140239;840045,2139890;815581,2132247;793995,2122656;769212,2114665;743630,2105873;755222,2103076;1225821,2085941;1213607,2087805;1129133,2092069;1156947,2095483;1164142,2093885;1213708,2088291;1221865,2086705;1301718,2074362;1260230,2080691;1274467,2081098;1294953,2077302;1453162,2072513;1323041,2107154;1388889,2092487;618915,2056323;710852,2095483;743630,2105873;768413,2114664;793196,2122656;814781,2132246;809984,2136242;797193,2133844;751624,2117062;729240,2108270;706855,2098680;677275,2088291;651692,2077102;631706,2066712;618915,2056323;656490,2036344;700459,2058721;694864,2061918;643699,2037142;656490,2036344;494201,1981998;548563,2012368;559756,2025155;534173,2011568;514986,1999581;494201,1981998;589528,1961491;589536,1961719;592236,1964986;592533,1963617;1757042,1909030;1754139,1909272;1706172,1943637;1659003,1969211;1625426,1989191;1607039,1997183;1587852,2005175;1564668,2017163;1547080,2027552;1521497,2037942;1495116,2047532;1487920,2054725;1476728,2058721;1448748,2063516;1412772,2074705;1379995,2085094;1344019,2095484;1299249,2106673;1236093,2117062;1234494,2119460;1204128,2127049;1204915,2127452;1238637,2119023;1239291,2117062;1302448,2106673;1347217,2095484;1383192,2085094;1415970,2074705;1451945,2063516;1479927,2058721;1460985,2070083;1461539,2069910;1481526,2057921;1492718,2053926;1493463,2053719;1498314,2048331;1524696,2038741;1550279,2028352;1567867,2017962;1591050,2005974;1610237,1997982;1623394,1992264;1630224,1987592;1663801,1967613;1710968,1942039;386138,1897978;389173,1900581;390210,1901108;1762408,1877115;1762133,1877304;1762133,1877532;1763404,1877713;1763732,1877304;1779679,1865185;1774959,1868445;1774125,1869312;1777361,1867241;320861,1824930;351055,1860469;327114,1831749;1836283,1824907;1836212,1824932;1835683,1828553;1822892,1842939;1807702,1859722;1808617,1859511;1822892,1843738;1835683,1829352;1836283,1824907;399001,1806910;400584,1808838;400664,1808573;280747,1788593;301533,1802180;302553,1803381;312025,1805476;333510,1825356;363090,1849332;375881,1866914;383076,1875705;413455,1901280;404662,1908472;376370,1877046;375082,1877304;401856,1907042;404662,1908472;413456,1901280;489404,1961219;474215,1966014;479810,1970010;457426,1970809;443036,1961219;429445,1950830;395868,1922857;364689,1894886;335909,1866914;322319,1853328;309527,1838943;314324,1832549;330313,1846934;347901,1860520;369486,1883697;371321,1885271;347901,1860520;331112,1846934;315123,1832549;297535,1810970;280747,1788593;2041942,1661522;2041536,1661695;2032805,1682645;2033549,1561399;2012362,1591991;2001969,1611172;1991577,1628754;1966793,1661522;1945208,1694288;1926022,1720662;1924422,1721639;1923112,1723579;1925222,1722260;1944409,1695887;1965994,1663120;1990777,1630354;2001170,1612771;2011563,1593591;2033148,1562422;2116291,1550434;2105898,1581602;2087511,1615169;2069123,1649534;2052335,1671112;2063527,1648735;2073121,1626357;2080316,1614370;2089909,1598386;2098703,1582402;2116291,1550434;2064545,1481928;2045140,1516069;2044783,1516889;2064327,1482502;2075187,1404602;2051864,1468304;2002803,1568557;1995620,1579910;1995574,1580004;1978785,1608775;1961997,1639944;1942810,1663920;1926821,1691092;1832485,1797385;1801306,1823758;1798315,1826032;1797025,1827338;1783987,1837963;1773326,1850131;1734152,1879702;1728014,1883578;1711342,1897165;1708935,1898728;1705372,1902079;1674193,1922858;1643014,1942039;1639445,1943847;1618335,1957555;1611791,1960854;1605440,1965215;1583855,1977203;1563687,1985111;1518737,2007776;1413279,2047095;1339791,2065985;1399181,2054725;1410374,2052327;1446349,2039540;1468733,2032347;1504709,2013965;1545481,1999580;1571603,1989339;1583056,1982797;1593447,1979601;1607838,1971609;1611619,1968982;1621429,1959621;1643014,1946834;1667571,1934800;1676591,1929251;1707770,1908472;1721361,1895685;1736551,1886094;1775724,1856525;1803705,1830151;1834883,1803778;1929219,1697485;1942201,1675422;1942810,1673509;1963595,1641541;1969991,1631951;1978495,1620160;1981183,1615169;1997971,1586398;2030749,1518466;2062728,1445740;2072121,1416169;2162659,1333853;2160261,1335451;2160261,1335451;2170210,1286488;2169923,1287901;2172252,1290696;2179448,1298688;2184244,1295491;2184365,1294878;2181047,1297090;2173052,1289897;2163084,1195702;2162526,1195733;2161515,1195789;2161860,1199588;2161061,1219568;2157863,1231556;2138676,1261925;2133879,1288299;2129083,1297090;2121088,1335451;2112294,1365820;2102700,1395391;2097105,1418567;2090709,1442543;2095809,1434612;2100302,1417767;2104299,1393792;2113893,1364222;2122687,1333853;2130682,1295491;2135478,1286700;2140275,1260327;2159462,1229958;2146671,1291495;2137077,1342643;2115492,1408177;2111222,1414817;2109396,1424761;2103500,1441744;2081115,1490494;2070722,1516069;2064327,1529655;2056332,1544041;2034747,1582402;2011563,1619964;1981983,1670313;1949205,1719863;1927620,1747835;1904436,1775007;1896441,1786196;1887648,1797385;1874057,1808573;1851829,1833176;1852471,1835746;1829287,1859722;1804504,1877304;1784518,1893288;1765585,1907119;1768529,1906874;1789315,1891689;1809301,1875705;1834084,1858123;1857269,1834147;1856469,1830951;1878853,1806176;1892445,1794987;1901238,1783799;1909233,1772610;1932417,1745437;1954002,1717465;1986780,1667915;2016359,1617567;2039544,1580004;2061129,1541643;2069123,1527257;2075519,1513671;2085912,1488097;2108297,1439346;2117090,1406580;2138676,1341046;2148270,1289897;2161061,1228359;2163945,1217550;2161860,1217170;2162659,1197191;2180247,1178809;2170938,1217586;2170939,1217586;2180248,1178810;2187442,1170817;2182646,1181207;2181547,1202985;2181047,1223564;2173052,1248156;2173052,1250965;2182646,1223564;2184244,1181206;2187972,1173134;2153065,1136452;2147827,1148830;2145871,1166822;2143349,1158417;2142426,1159603;2145072,1168420;2143473,1181207;2146671,1191596;2149149,1191459;2147470,1186001;2149069,1173214;2153065,1136452;2220220,1114874;2221819,1115673;2221019,1149239;2221819,1172416;2219420,1214772;2217022,1238748;2209827,1273913;2207429,1303483;2195437,1357828;2184244,1404980;2164259,1413772;2165857,1408977;2169055,1375411;2181047,1340246;2190640,1334652;2190640,1334651;2201033,1273913;2206629,1245142;2211426,1215572;2215424,1187600;2217022,1161227;2217822,1138850;2219420,1126861;2220220,1114874;112596,744315;112994,744514;113031,744402;160829,629764;143241,662531;128851,674519;128816,675284;127425,705879;127465,705806;128851,675318;143241,663329;160829,630563;161428,630962;161728,630363;170422,560234;159229,568226;142441,603390;146282,606462;146407,605922;143241,603390;160029,568226;169940,561149;231980,514680;230970,515488;226684,531963;223985,540254;150436,674519;140042,707285;130449,740851;109663,811180;96073,859132;89677,895096;86479,913477;84081,931859;76886,981409;74487,1011778;78485,1043746;80358,1026327;80084,1020569;83282,987003;90476,937453;96183,930607;104469,875170;104067,865526;111965,842891;116665,823887;115260,827164;110463,825566;98471,859932;99271,879112;93674,915875;92875,922269;84881,931859;87278,913477;90476,895096;96872,859132;110463,811180;131249,740851;140842,707285;151235,674519;224784,540254;231980,514680;246371,434761;246370,434761;250367,437958;250367,437957;390426,320978;390272,321100;389806,321628;383277,328468;381626,330868;380547,332087;375881,338858;327115,396400;313524,412384;299934,429166;239838,495568;300733,428367;314323,411584;327914,395600;376681,338058;381626,330868;389806,321628;410720,265868;403820,268271;398688,270176;397467,271725;388673,279717;366288,294102;351099,310886;336709,327668;327115,336460;326790,336052;317722,346950;302332,366030;277549,393203;281546,397997;281622,397930;278348,394002;303131,366829;327914,336460;337508,327669;351898,310886;367087,294103;389472,279718;398266,271726;407860,268129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5;580541,178220;554160,195003;528577,211786;487805,242155;449431,272524;412705,304553;415854,308488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4;626910,146252;611720,151846;598129,159039;572547,172625;532574,193404;502195,217380;414255,286110;395877,302086;377898,318497;378279,318878;239974,481113;211993,519475;199202,542652;186411,564229;162427,608984;136338,650082;136046,651342;127251,675318;120855,686506;119257,688105;112162,711681;110463,725667;108864,745647;97672,778414;87278,811180;76086,859132;69690,903088;65694,947043;71289,916674;71808,914168;72888,902288;79284,858333;81287,859001;81460,858259;79285,857534;90477,809582;100870,776815;112011,744198;111263,744048;112862,724069;121655,686506;128051,675318;128266,674734;136845,651342;163227,609784;187211,565029;200002,543451;212793,520274;240774,481913;379079,319677;415854,286111;503794,217380;534173,193405;574146,172626;599728,159039;613319,151847;628509,146252;678875,123874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79;1440866,90658;1465873,99948;1469366,105239;1470333,105493;1492718,114284;1511905,122276;1531092,131068;1545482,139060;1555075,143855;1565468,149449;1600644,169429;1645413,198200;1668598,214184;1669269,214663;1681117,221858;2132280,1070119;2131943,1076807;2141074,1078111;2149868,1084504;2153865,1106082;2169054,1131656;2175451,1132238;2175451,1126062;2181950,1108015;2181846,1104485;2188241,1082906;2197036,1082906;2210626,1074115;2212225,1109280;2208228,1126062;2203431,1142046;2201033,1168420;2200234,1182006;2198635,1195593;2195226,1197865;2195437,1198789;2198703,1196612;2200234,1183604;2201033,1170018;2203431,1143645;2208228,1127661;2212225,1110878;2218621,1115673;2217822,1127661;2216223,1139649;2215423,1162027;2213824,1188399;2209827,1216372;2205030,1245941;2199434,1274712;2189041,1335451;2179448,1341046;2167456,1376210;2164258,1409776;2162659,1414572;2149069,1451334;2145071,1454531;2128283,1493691;2145871,1454531;2149868,1451334;2124285,1524061;2110695,1531254;2107876,1536890;2108297,1537646;2111495,1531253;2125085,1524061;2115492,1551233;2097904,1583201;2089110,1599185;2079517,1615169;2072321,1627156;2061929,1650333;2050736,1672710;2033148,1696686;2015560,1719064;2016293,1717555;1996373,1744638;1953202,1791791;1944703,1804863;1953202,1792589;1996373,1745437;1963595,1794987;1946707,1812669;1933149,1822632;1932416,1823758;1923940,1830277;1923623,1832549;1886048,1870910;1846075,1907673;1844227,1909014;1830886,1926054;1798908,1950030;1769021,1972438;1768913,1972568;1798908,1950830;1830886,1926854;1804504,1953227;1783019,1967213;1768156,1973488;1767729,1974007;1751740,1984396;1745715,1987187;1730555,1999481;1715765,2009970;1693380,2024355;1686186,2025155;1678189,2028708;1676946,2029652;1686985,2025954;1694180,2025155;1665400,2046733;1647012,2056324;1628625,2065115;1615637,2067062;1613435,2068311;1552676,2094684;1549579,2095388;1531092,2107471;1541484,2110668;1503110,2127452;1506308,2116263;1493517,2121058;1481526,2125054;1456742,2133046;1453431,2129073;1441552,2131447;1427162,2134644;1397583,2141837;1396607,2142290;1424764,2135443;1439154,2132246;1451146,2129849;1455942,2133844;1480726,2125852;1492717,2121857;1505508,2117062;1502311,2128250;1468733,2144234;1467088,2143774;1443951,2153025;1424764,2158620;1395984,2165812;1384092,2164814;1359220,2169652;1358409,2171407;1292055,2184194;1276865,2180197;1264073,2180197;1241689,2187391;1221703,2188989;1201716,2189788;1199545,2188858;1181331,2192086;1159346,2188189;1160145,2187391;1164142,2181796;1145755,2179399;1154549,2174604;1180931,2173804;1206514,2173005;1243288,2173804;1268870,2171407;1316837,2161017;1348816,2153825;1372799,2153025;1374468,2152250;1351214,2153026;1319236,2160218;1271269,2170608;1245686,2173005;1208912,2172206;1183329,2173005;1156947,2173805;1157747,2170608;1163342,2162616;1409574,2121857;1576660,2058721;1620630,2035544;1645413,2022757;1670996,2009171;1718963,1980400;1757337,1950830;1829287,1894886;1849273,1878902;1868460,1862120;1897240,1835746;1909233,1815766;1926458,1799981;1926596,1798990;1910032,1814168;1898040,1834147;1869260,1860521;1850073,1877304;1830087,1893288;1758136,1949231;1719763,1978802;1671795,2007573;1646213,2021159;1621429,2033946;1577460,2057123;1410374,2120258;1164142,2161018;1145755,2161018;1143356,2154624;1124170,2153825;1106582,2161018;1055417,2161816;1017843,2160218;999455,2158620;981068,2155423;992144,2143613;989861,2144234;948594,2136595;946691,2137042;867546,2122656;836366,2116263;809185,2111468;776408,2096283;735635,2081098;693265,2064315;700459,2058721;730040,2064315;742831,2075504;786800,2088291;873941,2110668;895526,2114665;918711,2118660;944293,2124255;972485,2130349;974671,2129849;1001054,2133845;1001853,2132247;1040227,2133845;1046622,2134644;1105782,2134644;1148952,2136242;1200117,2132247;1206513,2132247;1208912,2138640;1259277,2132247;1292854,2124255;1312041,2121058;1324033,2119460;1350414,2113066;1372000,2108271;1393585,2102676;1433178,2095826;1438355,2093886;1396784,2101078;1375198,2106673;1353613,2111468;1327231,2117861;1315239,2119460;1296052,2122656;1244088,2127452;1208912,2130648;1202516,2130648;1151351,2134644;1108181,2133046;1049021,2133046;1042625,2132247;1017843,2121857;1004252,2130648;1004217,2130717;1015444,2123455;1040227,2133844;1001854,2132246;1002156,2132050;977070,2128250;947491,2121857;921908,2116263;898724,2112267;877139,2108271;789998,2085894;746029,2073106;733237,2061918;703657,2056323;659688,2033946;646897,2034745;601327,2011568;593333,1997183;594932,1996384;622913,2011568;650893,2026753;658888,2021958;626111,2000380;598929,1988392;561355,1966813;529376,1946034;479011,1924457;459824,1908473;463821,1906874;483008,1912468;443036,1870910;420651,1852529;399865,1834147;373484,1812570;335110,1770212;332477,1761986;324716,1754228;298335,1725457;295137,1711072;284744,1696686;283506,1694745;271153,1686296;247169,1651931;233579,1619964;231980,1619964;213593,1584799;196005,1549635;177617,1508876;160829,1467318;177617,1495290;194406,1530454;200002,1549635;202315,1553025;199468,1538229;192044,1524759;179960,1497594;165625,1473711;148037,1425759;132969,1376604;128021,1362274;106470,1276282;96940,1213856;96872,1215572;97672,1228359;101669,1257930;106465,1288299;98471,1261925;92875,1228359;86479,1228359;82482,1197990;76886,1178809;72089,1160428;58498,1146043;54501,1146043;50504,1126062;48905,1100488;52103,1064525;53701,1051738;56424,1042967;55101,1022967;56899,993396;60097,987403;60097,983806;53701,995794;48106,987802;37712,973417;35814,962029;35314,963027;32117,994995;29718,1026963;27320,1051738;27320,1102885;28119,1129259;29718,1155632;22523,1180408;20924,1180408;16128,1132456;16128,1082906;20124,1044545;27317,1051734;20924,1043746;19325,1014975;20924,971019;21723,959032;24122,939051;33716,903088;38495,879197;36913,873517;31317,905485;21723,941449;19325,961429;18525,973417;16927,1017372;18525,1046143;14529,1084504;14529,1134054;19325,1182006;20924,1182006;31317,1227560;36913,1265122;48905,1303483;67792,1385975;69440,1401784;72889,1401784;90477,1444141;96873,1465720;84881,1447338;72089,1418567;71290,1426559;64335,1405006;59298,1405780;53701,1387399;34515,1343443;22523,1304283;21723,1271516;16128,1233154;12130,1194793;3336,1166822;8932,1018172;14529,979811;9732,959032;19325,901490;21723,887903;28119,841550;44908,807984;40910,853538;44906,845730;47306,827064;48106,806385;55300,780011;66493,740052;80084,699293;81102,698148;87279,665727;96073,642550;106466,623370;127252,583410;144040,547447;168024,501094;185612,481113;200002,453142;211994,435560;224785,429166;227983,424371;240774,398797;265557,370026;266232,382051;264424,387106;290340,360436;303131,343653;319920,327669;321367,329276;320720,328468;341505,307689;362291,288508;384676,264532;415854,241355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10" o:spid="_x0000_s1058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<v:fill opacity="22873f"/>
      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10" o:spid="_x0000_s1059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<v:fill opacity="23644f"/>
                      <v:stroke joinstyle="miter"/>
      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10" o:spid="_x0000_s1060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<v:fill opacity="15677f"/>
                      <v:stroke joinstyle="miter"/>
      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</v:group>
              </v:group>
            </w:pict>
          </mc:Fallback>
        </mc:AlternateContent>
      </w:r>
      <w:r w:rsidR="00B971EE" w:rsidRPr="00B971EE">
        <w:t xml:space="preserve"> </w:t>
      </w:r>
      <w:r w:rsidR="00B971EE" w:rsidRPr="00B971EE">
        <w:rPr>
          <w:b/>
          <w:noProof/>
          <w:color w:val="2C567A" w:themeColor="accent1"/>
          <w:sz w:val="28"/>
          <w:szCs w:val="28"/>
        </w:rPr>
        <w:t>პარალელური სესიები</w:t>
      </w:r>
      <w:r w:rsidR="0070397A" w:rsidRPr="0070397A">
        <w:rPr>
          <w:rFonts w:cstheme="minorHAnsi"/>
          <w:b/>
          <w:color w:val="2C567A" w:themeColor="accent1"/>
          <w:sz w:val="28"/>
          <w:szCs w:val="28"/>
        </w:rPr>
        <w:t xml:space="preserve"> (14:45 – 16:00)</w:t>
      </w:r>
    </w:p>
    <w:p w14:paraId="6AE870B7" w14:textId="7E1F4025" w:rsidR="00BE734D" w:rsidRPr="0091067C" w:rsidRDefault="005F06A0" w:rsidP="0091067C">
      <w:pPr>
        <w:spacing w:before="120" w:line="240" w:lineRule="auto"/>
        <w:rPr>
          <w:rFonts w:cstheme="minorHAnsi"/>
          <w:color w:val="2C567A" w:themeColor="accent1"/>
          <w:sz w:val="18"/>
          <w:szCs w:val="18"/>
        </w:rPr>
      </w:pPr>
      <w:r w:rsidRPr="005F06A0">
        <w:rPr>
          <w:rFonts w:cstheme="minorHAnsi"/>
          <w:b/>
          <w:color w:val="2C567A" w:themeColor="accent1"/>
        </w:rPr>
        <w:t>17</w:t>
      </w:r>
      <w:r w:rsidR="00BE734D" w:rsidRPr="005F06A0">
        <w:rPr>
          <w:rFonts w:cstheme="minorHAnsi"/>
          <w:b/>
          <w:color w:val="2C567A" w:themeColor="accent1"/>
        </w:rPr>
        <w:t xml:space="preserve"> </w:t>
      </w:r>
      <w:r w:rsidR="00B971EE">
        <w:rPr>
          <w:rFonts w:cstheme="minorHAnsi"/>
          <w:b/>
          <w:color w:val="2C567A" w:themeColor="accent1"/>
          <w:lang w:val="ka-GE"/>
        </w:rPr>
        <w:t>მარტი</w:t>
      </w:r>
      <w:r w:rsidR="00BE734D" w:rsidRPr="005F06A0">
        <w:rPr>
          <w:rFonts w:cstheme="minorHAnsi"/>
          <w:b/>
          <w:color w:val="2C567A" w:themeColor="accent1"/>
        </w:rPr>
        <w:t xml:space="preserve"> 2023</w:t>
      </w:r>
      <w:r w:rsidR="0070397A">
        <w:rPr>
          <w:rFonts w:cstheme="minorHAnsi"/>
          <w:b/>
          <w:color w:val="2C567A" w:themeColor="accent1"/>
        </w:rPr>
        <w:t xml:space="preserve"> </w:t>
      </w:r>
      <w:r w:rsidR="0070397A">
        <w:rPr>
          <w:rFonts w:cstheme="minorHAnsi"/>
          <w:b/>
          <w:color w:val="2C567A" w:themeColor="accent1"/>
        </w:rPr>
        <w:tab/>
      </w:r>
      <w:r w:rsidR="0070397A">
        <w:rPr>
          <w:rFonts w:cstheme="minorHAnsi"/>
          <w:b/>
          <w:color w:val="2C567A" w:themeColor="accent1"/>
        </w:rPr>
        <w:tab/>
      </w:r>
    </w:p>
    <w:p w14:paraId="422EC758" w14:textId="77777777" w:rsidR="0070397A" w:rsidRDefault="0070397A" w:rsidP="00625BE6">
      <w:pPr>
        <w:spacing w:before="0" w:after="0" w:line="240" w:lineRule="auto"/>
        <w:jc w:val="both"/>
        <w:rPr>
          <w:rFonts w:cstheme="minorHAnsi"/>
          <w:b/>
          <w:color w:val="2C567A" w:themeColor="accent1"/>
        </w:rPr>
      </w:pPr>
    </w:p>
    <w:p w14:paraId="6DD8CA97" w14:textId="77777777" w:rsidR="00BA766C" w:rsidRDefault="00BA766C" w:rsidP="003455CD">
      <w:pPr>
        <w:spacing w:before="0" w:after="0" w:line="240" w:lineRule="auto"/>
        <w:ind w:left="2160" w:hanging="2160"/>
        <w:jc w:val="both"/>
        <w:rPr>
          <w:rFonts w:cstheme="minorHAnsi"/>
          <w:b/>
          <w:bCs/>
          <w:color w:val="2C567A" w:themeColor="accent1"/>
          <w:sz w:val="22"/>
          <w:szCs w:val="22"/>
        </w:rPr>
      </w:pPr>
    </w:p>
    <w:p w14:paraId="43956451" w14:textId="77777777" w:rsidR="00BA766C" w:rsidRDefault="00BA766C" w:rsidP="003455CD">
      <w:pPr>
        <w:spacing w:before="0" w:after="0" w:line="240" w:lineRule="auto"/>
        <w:ind w:left="2160" w:hanging="2160"/>
        <w:jc w:val="both"/>
        <w:rPr>
          <w:rFonts w:cstheme="minorHAnsi"/>
          <w:b/>
          <w:bCs/>
          <w:color w:val="2C567A" w:themeColor="accent1"/>
          <w:sz w:val="22"/>
          <w:szCs w:val="22"/>
        </w:rPr>
      </w:pPr>
    </w:p>
    <w:p w14:paraId="1F8AD2DE" w14:textId="77777777" w:rsidR="00BA766C" w:rsidRDefault="00BA766C" w:rsidP="003455CD">
      <w:pPr>
        <w:spacing w:before="0" w:after="0" w:line="240" w:lineRule="auto"/>
        <w:ind w:left="2160" w:hanging="2160"/>
        <w:jc w:val="both"/>
        <w:rPr>
          <w:rFonts w:cstheme="minorHAnsi"/>
          <w:b/>
          <w:bCs/>
          <w:color w:val="2C567A" w:themeColor="accent1"/>
          <w:sz w:val="22"/>
          <w:szCs w:val="22"/>
        </w:rPr>
      </w:pPr>
    </w:p>
    <w:p w14:paraId="41B97C74" w14:textId="77777777" w:rsidR="00BA766C" w:rsidRDefault="00BA766C" w:rsidP="00BA766C">
      <w:pPr>
        <w:spacing w:before="0" w:after="0" w:line="240" w:lineRule="auto"/>
        <w:ind w:left="2160" w:hanging="2160"/>
        <w:rPr>
          <w:rFonts w:cstheme="minorHAnsi"/>
          <w:b/>
          <w:bCs/>
          <w:color w:val="2C567A" w:themeColor="accent1"/>
          <w:sz w:val="22"/>
          <w:szCs w:val="22"/>
        </w:rPr>
      </w:pPr>
    </w:p>
    <w:p w14:paraId="01C2127D" w14:textId="77777777" w:rsidR="00BA766C" w:rsidRDefault="00BA766C" w:rsidP="00BA766C">
      <w:pPr>
        <w:spacing w:before="0" w:after="0" w:line="240" w:lineRule="auto"/>
        <w:ind w:left="2160" w:hanging="2160"/>
        <w:rPr>
          <w:rFonts w:cstheme="minorHAnsi"/>
          <w:b/>
          <w:bCs/>
          <w:color w:val="2C567A" w:themeColor="accent1"/>
          <w:sz w:val="22"/>
          <w:szCs w:val="22"/>
        </w:rPr>
      </w:pPr>
    </w:p>
    <w:p w14:paraId="21E723F1" w14:textId="03E84C41" w:rsidR="00BE734D" w:rsidRPr="00BA766C" w:rsidRDefault="003455CD" w:rsidP="00BA766C">
      <w:pPr>
        <w:spacing w:before="0" w:after="0" w:line="240" w:lineRule="auto"/>
        <w:ind w:left="2160" w:hanging="2160"/>
        <w:rPr>
          <w:rFonts w:cstheme="minorHAnsi"/>
          <w:b/>
          <w:bCs/>
          <w:color w:val="2C567A" w:themeColor="accent1"/>
          <w:sz w:val="22"/>
          <w:szCs w:val="22"/>
        </w:rPr>
      </w:pPr>
      <w:r w:rsidRPr="00BA766C">
        <w:rPr>
          <w:rFonts w:cstheme="minorHAnsi"/>
          <w:b/>
          <w:bCs/>
          <w:color w:val="2C567A" w:themeColor="accent1"/>
          <w:sz w:val="22"/>
          <w:szCs w:val="22"/>
        </w:rPr>
        <w:t>პარალელური სესია I</w:t>
      </w:r>
      <w:r w:rsidR="00BE734D" w:rsidRPr="00BA766C">
        <w:rPr>
          <w:rFonts w:cstheme="minorHAnsi"/>
          <w:color w:val="2C567A" w:themeColor="accent1"/>
          <w:sz w:val="22"/>
          <w:szCs w:val="22"/>
        </w:rPr>
        <w:tab/>
      </w:r>
      <w:r w:rsidRPr="00BA766C">
        <w:rPr>
          <w:rFonts w:cstheme="minorHAnsi"/>
          <w:b/>
          <w:bCs/>
          <w:color w:val="2C567A" w:themeColor="accent1"/>
          <w:sz w:val="22"/>
          <w:szCs w:val="22"/>
        </w:rPr>
        <w:t xml:space="preserve">„როგორ </w:t>
      </w:r>
      <w:r w:rsidR="008E091B" w:rsidRPr="00BA766C">
        <w:rPr>
          <w:rFonts w:cstheme="minorHAnsi"/>
          <w:b/>
          <w:bCs/>
          <w:color w:val="2C567A" w:themeColor="accent1"/>
          <w:sz w:val="22"/>
          <w:szCs w:val="22"/>
          <w:lang w:val="ka-GE"/>
        </w:rPr>
        <w:t>დავნერგოთ</w:t>
      </w:r>
      <w:r w:rsidRPr="00BA766C">
        <w:rPr>
          <w:rFonts w:cstheme="minorHAnsi"/>
          <w:b/>
          <w:bCs/>
          <w:color w:val="2C567A" w:themeColor="accent1"/>
          <w:sz w:val="22"/>
          <w:szCs w:val="22"/>
        </w:rPr>
        <w:t xml:space="preserve"> საქართველოში მეცნიერება-ბიზნესის თანამშრომლობისთვის მნიშვნელოვანი სამეცნიერო პრიორიტეტები?</w:t>
      </w:r>
      <w:r w:rsidR="00047FE5" w:rsidRPr="00BA766C">
        <w:rPr>
          <w:rFonts w:cstheme="minorHAnsi"/>
          <w:b/>
          <w:bCs/>
          <w:iCs/>
          <w:color w:val="2C567A" w:themeColor="accent1"/>
          <w:sz w:val="22"/>
          <w:szCs w:val="22"/>
        </w:rPr>
        <w:t>”</w:t>
      </w:r>
    </w:p>
    <w:p w14:paraId="1CA5F57C" w14:textId="238D7862" w:rsidR="003455CD" w:rsidRPr="00BA766C" w:rsidRDefault="003455CD" w:rsidP="00BA766C">
      <w:pPr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                                        </w:t>
      </w:r>
      <w:r w:rsidR="00D66C1F" w:rsidRPr="00BA766C">
        <w:rPr>
          <w:rFonts w:cstheme="minorHAnsi"/>
          <w:color w:val="2C567A" w:themeColor="accent1"/>
          <w:sz w:val="22"/>
          <w:szCs w:val="22"/>
        </w:rPr>
        <w:t xml:space="preserve">   </w:t>
      </w:r>
      <w:r w:rsidR="00536DFC" w:rsidRPr="00BA766C">
        <w:rPr>
          <w:rFonts w:cstheme="minorHAnsi"/>
          <w:color w:val="2C567A" w:themeColor="accent1"/>
          <w:sz w:val="22"/>
          <w:szCs w:val="22"/>
        </w:rPr>
        <w:t xml:space="preserve"> </w:t>
      </w:r>
      <w:r w:rsidR="007D5751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  <w:r w:rsidRPr="00BA766C">
        <w:rPr>
          <w:rFonts w:cstheme="minorHAnsi"/>
          <w:color w:val="2C567A" w:themeColor="accent1"/>
          <w:sz w:val="22"/>
          <w:szCs w:val="22"/>
        </w:rPr>
        <w:t>დამტკიცების პრიორიტეტებისა და განხორციელებისთვის აუცილებელი ნაბიჯები, მაგ. Smart</w:t>
      </w:r>
      <w:r w:rsidR="00D66C1F" w:rsidRPr="00BA766C">
        <w:rPr>
          <w:rFonts w:cstheme="minorHAnsi"/>
          <w:color w:val="2C567A" w:themeColor="accent1"/>
          <w:sz w:val="22"/>
          <w:szCs w:val="22"/>
        </w:rPr>
        <w:t xml:space="preserve"> </w:t>
      </w:r>
      <w:r w:rsidRPr="00BA766C">
        <w:rPr>
          <w:rFonts w:cstheme="minorHAnsi"/>
          <w:color w:val="2C567A" w:themeColor="accent1"/>
          <w:sz w:val="22"/>
          <w:szCs w:val="22"/>
        </w:rPr>
        <w:t xml:space="preserve">სპეციალიზაცია </w:t>
      </w:r>
    </w:p>
    <w:p w14:paraId="04B89962" w14:textId="2631CDC8" w:rsidR="0055282B" w:rsidRPr="00BA766C" w:rsidRDefault="0055282B" w:rsidP="00BA766C">
      <w:pPr>
        <w:spacing w:before="0" w:after="0" w:line="240" w:lineRule="auto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 xml:space="preserve">(ინტერპრეტაცია </w:t>
      </w:r>
    </w:p>
    <w:p w14:paraId="4DD76371" w14:textId="777CAAFD" w:rsidR="002C5B4B" w:rsidRPr="00BA766C" w:rsidRDefault="0055282B" w:rsidP="00BA766C">
      <w:pPr>
        <w:spacing w:before="0" w:after="0" w:line="240" w:lineRule="auto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ინგლისურად)</w:t>
      </w:r>
      <w:r w:rsidR="002C5B4B" w:rsidRPr="00BA766C">
        <w:rPr>
          <w:rFonts w:cstheme="minorHAnsi"/>
          <w:color w:val="2C567A" w:themeColor="accent1"/>
          <w:sz w:val="22"/>
          <w:szCs w:val="22"/>
        </w:rPr>
        <w:tab/>
      </w:r>
      <w:r w:rsidR="002C5B4B" w:rsidRPr="00BA766C">
        <w:rPr>
          <w:rFonts w:cstheme="minorHAnsi"/>
          <w:color w:val="2C567A" w:themeColor="accent1"/>
          <w:sz w:val="22"/>
          <w:szCs w:val="22"/>
        </w:rPr>
        <w:tab/>
      </w:r>
      <w:r w:rsidR="002800DF" w:rsidRPr="00BA766C">
        <w:rPr>
          <w:rFonts w:cstheme="minorHAnsi"/>
          <w:color w:val="2C567A" w:themeColor="accent1"/>
          <w:sz w:val="22"/>
          <w:szCs w:val="22"/>
        </w:rPr>
        <w:t>მოდერაცია: მარიამ ბეციაშვილი, მეცნიერების დეპარტამენტის უფროსის მოადგილე</w:t>
      </w:r>
    </w:p>
    <w:p w14:paraId="06671B8C" w14:textId="21E6575E" w:rsidR="003D261E" w:rsidRPr="00BA766C" w:rsidRDefault="003D261E" w:rsidP="00BA766C">
      <w:pPr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="002800DF" w:rsidRPr="00BA766C">
        <w:rPr>
          <w:rFonts w:cstheme="minorHAnsi"/>
          <w:color w:val="2C567A" w:themeColor="accent1"/>
          <w:sz w:val="22"/>
          <w:szCs w:val="22"/>
        </w:rPr>
        <w:t>მონაწილეე</w:t>
      </w:r>
      <w:r w:rsidR="00014055" w:rsidRPr="00BA766C">
        <w:rPr>
          <w:rFonts w:cstheme="minorHAnsi"/>
          <w:color w:val="2C567A" w:themeColor="accent1"/>
          <w:sz w:val="22"/>
          <w:szCs w:val="22"/>
          <w:lang w:val="ka-GE"/>
        </w:rPr>
        <w:t>ბი</w:t>
      </w:r>
      <w:r w:rsidR="002800DF" w:rsidRPr="00BA766C">
        <w:rPr>
          <w:rFonts w:cstheme="minorHAnsi"/>
          <w:color w:val="2C567A" w:themeColor="accent1"/>
          <w:sz w:val="22"/>
          <w:szCs w:val="22"/>
        </w:rPr>
        <w:t>: საქართველოს პარლამენტის განათლებისა და მეცნიერების კომიტეტი, სამინისტროები, ბიზნეს ასოციაციები,</w:t>
      </w:r>
    </w:p>
    <w:p w14:paraId="38C0EA4B" w14:textId="2BC78FDA" w:rsidR="003D261E" w:rsidRPr="00BA766C" w:rsidRDefault="0033774A" w:rsidP="00BA766C">
      <w:pPr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="00205654" w:rsidRPr="00BA766C">
        <w:rPr>
          <w:rFonts w:cstheme="minorHAnsi"/>
          <w:color w:val="2C567A" w:themeColor="accent1"/>
          <w:sz w:val="22"/>
          <w:szCs w:val="22"/>
        </w:rPr>
        <w:t>უნივერსიტეტებისა და კვლევითი ინსტიტუტების, ბიზნეს ასოციაციების, დაფინანსების სააგენტოების ადმინისტრაცია, საქართველოს მეცნიერებათა ეროვნული აკადემია</w:t>
      </w:r>
      <w:r w:rsidR="003D261E" w:rsidRPr="00BA766C">
        <w:rPr>
          <w:rFonts w:cstheme="minorHAnsi"/>
          <w:color w:val="2C567A" w:themeColor="accent1"/>
          <w:sz w:val="22"/>
          <w:szCs w:val="22"/>
        </w:rPr>
        <w:tab/>
      </w:r>
    </w:p>
    <w:p w14:paraId="542E6A22" w14:textId="422315C8" w:rsidR="00205654" w:rsidRPr="00BA766C" w:rsidRDefault="00C7702D" w:rsidP="00BA766C">
      <w:pPr>
        <w:spacing w:before="0" w:after="0" w:line="240" w:lineRule="auto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>ოთახი</w:t>
      </w:r>
      <w:r w:rsidR="003D261E" w:rsidRPr="00BA766C">
        <w:rPr>
          <w:rFonts w:cstheme="minorHAnsi"/>
          <w:color w:val="2C567A" w:themeColor="accent1"/>
          <w:sz w:val="22"/>
          <w:szCs w:val="22"/>
        </w:rPr>
        <w:t>:</w:t>
      </w:r>
      <w:r w:rsidR="003D261E" w:rsidRPr="00BA766C">
        <w:rPr>
          <w:rFonts w:cstheme="minorHAnsi"/>
          <w:color w:val="2C567A" w:themeColor="accent1"/>
          <w:sz w:val="22"/>
          <w:szCs w:val="22"/>
        </w:rPr>
        <w:tab/>
      </w:r>
      <w:r w:rsidR="003D261E" w:rsidRPr="00BA766C">
        <w:rPr>
          <w:rFonts w:cstheme="minorHAnsi"/>
          <w:color w:val="2C567A" w:themeColor="accent1"/>
          <w:sz w:val="22"/>
          <w:szCs w:val="22"/>
        </w:rPr>
        <w:tab/>
      </w:r>
      <w:r w:rsidR="003D261E" w:rsidRPr="00BA766C">
        <w:rPr>
          <w:rFonts w:cstheme="minorHAnsi"/>
          <w:color w:val="2C567A" w:themeColor="accent1"/>
          <w:sz w:val="22"/>
          <w:szCs w:val="22"/>
        </w:rPr>
        <w:tab/>
      </w:r>
      <w:r w:rsidR="00205654" w:rsidRPr="00BA766C">
        <w:rPr>
          <w:rFonts w:cstheme="minorHAnsi"/>
          <w:color w:val="2C567A" w:themeColor="accent1"/>
          <w:sz w:val="22"/>
          <w:szCs w:val="22"/>
        </w:rPr>
        <w:t>ევროკავშირის დაძმობილების ექსპერტები: ვოლფგანგ პოლტი, კრისტიან ჰარტმანი</w:t>
      </w:r>
    </w:p>
    <w:p w14:paraId="67C2D94C" w14:textId="0F22E80B" w:rsidR="00047FE5" w:rsidRPr="00BA766C" w:rsidRDefault="00205654" w:rsidP="00BA766C">
      <w:pPr>
        <w:spacing w:before="0" w:after="0" w:line="240" w:lineRule="auto"/>
        <w:ind w:left="2160" w:hanging="225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 xml:space="preserve">                                                 </w:t>
      </w:r>
      <w:r w:rsidR="007D5751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  <w:r w:rsidRPr="00BA766C">
        <w:rPr>
          <w:rFonts w:cstheme="minorHAnsi"/>
          <w:color w:val="2C567A" w:themeColor="accent1"/>
          <w:sz w:val="22"/>
          <w:szCs w:val="22"/>
        </w:rPr>
        <w:t>სესიის შედეგი: მეცნიერებისა და ბიზნესის თანამშრომლობისთვის მნიშვნელოვანი პრიორიტეტების განხორციელების გეგმა</w:t>
      </w:r>
    </w:p>
    <w:p w14:paraId="37DCED53" w14:textId="77777777" w:rsidR="00205654" w:rsidRPr="00BA766C" w:rsidRDefault="00205654" w:rsidP="00BA766C">
      <w:pPr>
        <w:spacing w:before="0" w:after="0" w:line="240" w:lineRule="auto"/>
        <w:rPr>
          <w:rFonts w:cstheme="minorHAnsi"/>
          <w:color w:val="2C567A" w:themeColor="accent1"/>
          <w:sz w:val="22"/>
          <w:szCs w:val="22"/>
        </w:rPr>
      </w:pPr>
    </w:p>
    <w:p w14:paraId="1D90FA34" w14:textId="25842131" w:rsidR="00F406DE" w:rsidRPr="00BA766C" w:rsidRDefault="00AB45F0" w:rsidP="0091067C">
      <w:pPr>
        <w:tabs>
          <w:tab w:val="left" w:pos="2340"/>
          <w:tab w:val="left" w:pos="2520"/>
          <w:tab w:val="left" w:pos="2610"/>
          <w:tab w:val="left" w:pos="2790"/>
        </w:tabs>
        <w:spacing w:before="0" w:after="0" w:line="240" w:lineRule="auto"/>
        <w:ind w:left="2160" w:hanging="2160"/>
        <w:rPr>
          <w:rFonts w:cstheme="minorHAnsi"/>
          <w:b/>
          <w:bCs/>
          <w:color w:val="2C567A" w:themeColor="accent1"/>
          <w:sz w:val="22"/>
          <w:szCs w:val="22"/>
        </w:rPr>
      </w:pPr>
      <w:r w:rsidRPr="00BA766C">
        <w:rPr>
          <w:rFonts w:cstheme="minorHAnsi"/>
          <w:b/>
          <w:bCs/>
          <w:color w:val="2C567A" w:themeColor="accent1"/>
          <w:sz w:val="22"/>
          <w:szCs w:val="22"/>
        </w:rPr>
        <w:t>პარალელური სესია</w:t>
      </w:r>
      <w:r w:rsidRPr="00BA766C">
        <w:rPr>
          <w:rFonts w:cstheme="minorHAnsi"/>
          <w:b/>
          <w:bCs/>
          <w:color w:val="2C567A" w:themeColor="accent1"/>
          <w:sz w:val="22"/>
          <w:szCs w:val="22"/>
          <w:lang w:val="ka-GE"/>
        </w:rPr>
        <w:t xml:space="preserve"> </w:t>
      </w:r>
      <w:r w:rsidR="00047FE5" w:rsidRPr="00BA766C">
        <w:rPr>
          <w:rFonts w:cstheme="minorHAnsi"/>
          <w:b/>
          <w:bCs/>
          <w:color w:val="2C567A" w:themeColor="accent1"/>
          <w:sz w:val="22"/>
          <w:szCs w:val="22"/>
        </w:rPr>
        <w:t>II</w:t>
      </w:r>
      <w:r w:rsidR="00047FE5" w:rsidRPr="00BA766C">
        <w:rPr>
          <w:rFonts w:cstheme="minorHAnsi"/>
          <w:color w:val="2C567A" w:themeColor="accent1"/>
          <w:sz w:val="22"/>
          <w:szCs w:val="22"/>
        </w:rPr>
        <w:tab/>
      </w:r>
      <w:r w:rsidR="00C335E0" w:rsidRPr="00BA766C">
        <w:rPr>
          <w:rFonts w:cstheme="minorHAnsi"/>
          <w:b/>
          <w:bCs/>
          <w:color w:val="2C567A" w:themeColor="accent1"/>
          <w:sz w:val="22"/>
          <w:szCs w:val="22"/>
        </w:rPr>
        <w:t>„გამოყენებითი კვლევის პროგრამა: R&amp;T&amp;I შედეგების თარგმნა ეკონომიკაში.</w:t>
      </w:r>
      <w:r w:rsidR="0023248C" w:rsidRPr="00BA766C">
        <w:rPr>
          <w:rFonts w:cstheme="minorHAnsi"/>
          <w:b/>
          <w:bCs/>
          <w:color w:val="2C567A" w:themeColor="accent1"/>
          <w:sz w:val="22"/>
          <w:szCs w:val="22"/>
        </w:rPr>
        <w:t xml:space="preserve"> </w:t>
      </w:r>
    </w:p>
    <w:p w14:paraId="1BC899C0" w14:textId="31A46B66" w:rsidR="00F406DE" w:rsidRPr="00BA766C" w:rsidRDefault="00F406DE" w:rsidP="00BA766C">
      <w:pPr>
        <w:spacing w:before="0" w:after="0" w:line="240" w:lineRule="auto"/>
        <w:ind w:left="2160" w:hanging="2160"/>
        <w:rPr>
          <w:rFonts w:cstheme="minorHAnsi"/>
          <w:b/>
          <w:bCs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(</w:t>
      </w:r>
      <w:r w:rsidR="00AB45F0" w:rsidRPr="00BA766C">
        <w:rPr>
          <w:rFonts w:cstheme="minorHAnsi"/>
          <w:color w:val="2C567A" w:themeColor="accent1"/>
          <w:sz w:val="22"/>
          <w:szCs w:val="22"/>
          <w:lang w:val="ka-GE"/>
        </w:rPr>
        <w:t>ქართულად</w:t>
      </w:r>
      <w:r w:rsidRPr="00BA766C">
        <w:rPr>
          <w:rFonts w:cstheme="minorHAnsi"/>
          <w:color w:val="2C567A" w:themeColor="accent1"/>
          <w:sz w:val="22"/>
          <w:szCs w:val="22"/>
        </w:rPr>
        <w:t>)</w:t>
      </w: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="00C335E0" w:rsidRPr="00BA766C">
        <w:rPr>
          <w:rFonts w:cstheme="minorHAnsi"/>
          <w:b/>
          <w:bCs/>
          <w:color w:val="2C567A" w:themeColor="accent1"/>
          <w:sz w:val="22"/>
          <w:szCs w:val="22"/>
        </w:rPr>
        <w:t>მეცნიერებისა და ბიზნესის თანამშრომლობა, როგორც ეკონომიკის ზრდის მთავარი გამაძლიერებელი.</w:t>
      </w:r>
    </w:p>
    <w:p w14:paraId="2D23E406" w14:textId="1FEF0E2D" w:rsidR="00F406DE" w:rsidRPr="00BA766C" w:rsidRDefault="00F406DE" w:rsidP="00BA766C">
      <w:pPr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="00014055" w:rsidRPr="00BA766C">
        <w:rPr>
          <w:rFonts w:cstheme="minorHAnsi"/>
          <w:color w:val="2C567A" w:themeColor="accent1"/>
          <w:sz w:val="22"/>
          <w:szCs w:val="22"/>
        </w:rPr>
        <w:t>ინოვაციის ვაუჩერი მცირე და საშუალო ბიზნესისთვის, რათა შექმნან ინოვაცია და ზრდა მეცნიერებისგან ექსპერტიზის მიღების გზით</w:t>
      </w:r>
    </w:p>
    <w:p w14:paraId="2AB664AD" w14:textId="6F8AA6A4" w:rsidR="00F406DE" w:rsidRPr="00BA766C" w:rsidRDefault="005F47D2" w:rsidP="00BA766C">
      <w:pPr>
        <w:spacing w:before="0" w:after="0" w:line="240" w:lineRule="auto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>ოთახ</w:t>
      </w:r>
      <w:r w:rsidR="003429AA" w:rsidRPr="00BA766C">
        <w:rPr>
          <w:rFonts w:cstheme="minorHAnsi"/>
          <w:color w:val="2C567A" w:themeColor="accent1"/>
          <w:sz w:val="22"/>
          <w:szCs w:val="22"/>
          <w:lang w:val="ka-GE"/>
        </w:rPr>
        <w:t>ი</w:t>
      </w:r>
      <w:r w:rsidR="00047FE5" w:rsidRPr="00BA766C">
        <w:rPr>
          <w:rFonts w:cstheme="minorHAnsi"/>
          <w:color w:val="2C567A" w:themeColor="accent1"/>
          <w:sz w:val="22"/>
          <w:szCs w:val="22"/>
        </w:rPr>
        <w:t>:</w:t>
      </w:r>
      <w:r w:rsidR="003B54B7" w:rsidRPr="00BA766C">
        <w:rPr>
          <w:rFonts w:cstheme="minorHAnsi"/>
          <w:color w:val="2C567A" w:themeColor="accent1"/>
          <w:sz w:val="22"/>
          <w:szCs w:val="22"/>
        </w:rPr>
        <w:tab/>
      </w:r>
      <w:r w:rsidR="003B54B7" w:rsidRPr="00BA766C">
        <w:rPr>
          <w:rFonts w:cstheme="minorHAnsi"/>
          <w:color w:val="2C567A" w:themeColor="accent1"/>
          <w:sz w:val="22"/>
          <w:szCs w:val="22"/>
        </w:rPr>
        <w:tab/>
      </w:r>
      <w:r w:rsidR="003B54B7" w:rsidRPr="00BA766C">
        <w:rPr>
          <w:rFonts w:cstheme="minorHAnsi"/>
          <w:color w:val="2C567A" w:themeColor="accent1"/>
          <w:sz w:val="22"/>
          <w:szCs w:val="22"/>
        </w:rPr>
        <w:tab/>
      </w:r>
      <w:r w:rsidR="00014055" w:rsidRPr="00BA766C">
        <w:rPr>
          <w:rFonts w:cstheme="minorHAnsi"/>
          <w:color w:val="2C567A" w:themeColor="accent1"/>
          <w:sz w:val="22"/>
          <w:szCs w:val="22"/>
        </w:rPr>
        <w:t>მოდერაცია: ქეთევან გაბიტაშვილი, მეცნიერების დეპარტამენტის უფროსი</w:t>
      </w:r>
    </w:p>
    <w:p w14:paraId="55883F30" w14:textId="5152C746" w:rsidR="00625BE6" w:rsidRPr="00BA766C" w:rsidRDefault="002959F5" w:rsidP="00BA766C">
      <w:pPr>
        <w:spacing w:before="0" w:after="0" w:line="240" w:lineRule="auto"/>
        <w:ind w:left="1440" w:firstLine="72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მონაწილეე</w:t>
      </w:r>
      <w:r w:rsidRPr="00BA766C">
        <w:rPr>
          <w:rFonts w:cstheme="minorHAnsi"/>
          <w:color w:val="2C567A" w:themeColor="accent1"/>
          <w:sz w:val="22"/>
          <w:szCs w:val="22"/>
          <w:lang w:val="ka-GE"/>
        </w:rPr>
        <w:t>ბი</w:t>
      </w:r>
      <w:r w:rsidR="00F406DE" w:rsidRPr="00BA766C">
        <w:rPr>
          <w:rFonts w:cstheme="minorHAnsi"/>
          <w:color w:val="2C567A" w:themeColor="accent1"/>
          <w:sz w:val="22"/>
          <w:szCs w:val="22"/>
        </w:rPr>
        <w:t>:</w:t>
      </w:r>
    </w:p>
    <w:p w14:paraId="62D8C777" w14:textId="77777777" w:rsidR="005E56BB" w:rsidRPr="00BA766C" w:rsidRDefault="003B54B7" w:rsidP="00BA766C">
      <w:pPr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="00BD5958" w:rsidRPr="00BA766C">
        <w:rPr>
          <w:rFonts w:cstheme="minorHAnsi"/>
          <w:color w:val="2C567A" w:themeColor="accent1"/>
          <w:sz w:val="22"/>
          <w:szCs w:val="22"/>
        </w:rPr>
        <w:t xml:space="preserve">ევროკავშირის დაძმობილების ექსპერტები: იოერნ გრუნევალდი, ემანუელ გლენკი </w:t>
      </w:r>
    </w:p>
    <w:p w14:paraId="46B0E334" w14:textId="0BE4EE5A" w:rsidR="00F406DE" w:rsidRPr="00BA766C" w:rsidRDefault="005E56BB" w:rsidP="00BA766C">
      <w:pPr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                                           </w:t>
      </w:r>
      <w:r w:rsidR="007D5751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  <w:r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  <w:r w:rsidR="00BD5958" w:rsidRPr="00BA766C">
        <w:rPr>
          <w:rFonts w:cstheme="minorHAnsi"/>
          <w:color w:val="2C567A" w:themeColor="accent1"/>
          <w:sz w:val="22"/>
          <w:szCs w:val="22"/>
        </w:rPr>
        <w:t>სესიის შედეგები:</w:t>
      </w:r>
      <w:r w:rsidR="00BD5958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  <w:r w:rsidR="00BD5958" w:rsidRPr="00BA766C">
        <w:rPr>
          <w:rFonts w:cstheme="minorHAnsi"/>
          <w:color w:val="2C567A" w:themeColor="accent1"/>
          <w:sz w:val="22"/>
          <w:szCs w:val="22"/>
        </w:rPr>
        <w:t>ინოვაციების ვაუჩერის საგრანტო მოწოდების შემუშავების ინსტრუქციები</w:t>
      </w:r>
    </w:p>
    <w:p w14:paraId="50579B1A" w14:textId="77777777" w:rsidR="007724B7" w:rsidRPr="00BA766C" w:rsidRDefault="007724B7" w:rsidP="00BA766C">
      <w:pPr>
        <w:spacing w:before="0" w:after="0" w:line="240" w:lineRule="auto"/>
        <w:ind w:left="2160" w:hanging="2160"/>
        <w:rPr>
          <w:rFonts w:cstheme="minorHAnsi"/>
          <w:b/>
          <w:bCs/>
          <w:color w:val="2C567A" w:themeColor="accent1"/>
          <w:sz w:val="22"/>
          <w:szCs w:val="22"/>
        </w:rPr>
      </w:pPr>
      <w:r w:rsidRPr="00BA766C">
        <w:rPr>
          <w:rFonts w:cstheme="minorHAnsi"/>
          <w:b/>
          <w:bCs/>
          <w:color w:val="2C567A" w:themeColor="accent1"/>
          <w:sz w:val="22"/>
          <w:szCs w:val="22"/>
        </w:rPr>
        <w:t>ჰიბრიდული</w:t>
      </w:r>
    </w:p>
    <w:p w14:paraId="507257FB" w14:textId="61FB1C1D" w:rsidR="0033774A" w:rsidRPr="00BA766C" w:rsidRDefault="007724B7" w:rsidP="0091067C">
      <w:pPr>
        <w:tabs>
          <w:tab w:val="left" w:pos="2340"/>
          <w:tab w:val="left" w:pos="2430"/>
          <w:tab w:val="left" w:pos="2520"/>
          <w:tab w:val="left" w:pos="2790"/>
        </w:tabs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b/>
          <w:bCs/>
          <w:color w:val="2C567A" w:themeColor="accent1"/>
          <w:sz w:val="22"/>
          <w:szCs w:val="22"/>
        </w:rPr>
        <w:t xml:space="preserve">პარალელური სესია </w:t>
      </w:r>
      <w:r w:rsidR="00A435BC" w:rsidRPr="00BA766C">
        <w:rPr>
          <w:rFonts w:cstheme="minorHAnsi"/>
          <w:b/>
          <w:bCs/>
          <w:color w:val="2C567A" w:themeColor="accent1"/>
          <w:sz w:val="22"/>
          <w:szCs w:val="22"/>
        </w:rPr>
        <w:t>III</w:t>
      </w:r>
      <w:r w:rsidR="0033774A" w:rsidRPr="00BA766C">
        <w:rPr>
          <w:rFonts w:cstheme="minorHAnsi"/>
          <w:color w:val="2C567A" w:themeColor="accent1"/>
          <w:sz w:val="22"/>
          <w:szCs w:val="22"/>
        </w:rPr>
        <w:tab/>
      </w:r>
      <w:r w:rsidR="0091067C">
        <w:rPr>
          <w:rFonts w:cstheme="minorHAnsi"/>
          <w:color w:val="2C567A" w:themeColor="accent1"/>
          <w:sz w:val="22"/>
          <w:szCs w:val="22"/>
        </w:rPr>
        <w:t xml:space="preserve"> </w:t>
      </w:r>
      <w:r w:rsidR="00696606" w:rsidRPr="00BA766C">
        <w:rPr>
          <w:rFonts w:cstheme="minorHAnsi"/>
          <w:b/>
          <w:bCs/>
          <w:color w:val="2C567A" w:themeColor="accent1"/>
          <w:sz w:val="22"/>
          <w:szCs w:val="22"/>
        </w:rPr>
        <w:t>"ჩვენი ინტერნაციონალიზაციის სტრატეგია არის შედეგზე ორიენტირებული გზა მეცნიერული სრულყოფისკენ"</w:t>
      </w:r>
    </w:p>
    <w:p w14:paraId="7FCD7AF0" w14:textId="77777777" w:rsidR="00696606" w:rsidRPr="00BA766C" w:rsidRDefault="0033774A" w:rsidP="00BA766C">
      <w:pPr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(</w:t>
      </w:r>
      <w:r w:rsidR="007724B7" w:rsidRPr="00BA766C">
        <w:rPr>
          <w:rFonts w:cstheme="minorHAnsi"/>
          <w:color w:val="2C567A" w:themeColor="accent1"/>
          <w:sz w:val="22"/>
          <w:szCs w:val="22"/>
          <w:lang w:val="ka-GE"/>
        </w:rPr>
        <w:t>ინგლისურად</w:t>
      </w:r>
      <w:r w:rsidRPr="00BA766C">
        <w:rPr>
          <w:rFonts w:cstheme="minorHAnsi"/>
          <w:color w:val="2C567A" w:themeColor="accent1"/>
          <w:sz w:val="22"/>
          <w:szCs w:val="22"/>
        </w:rPr>
        <w:t xml:space="preserve">) </w:t>
      </w: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="00696606" w:rsidRPr="00BA766C">
        <w:rPr>
          <w:rFonts w:cstheme="minorHAnsi"/>
          <w:color w:val="2C567A" w:themeColor="accent1"/>
          <w:sz w:val="22"/>
          <w:szCs w:val="22"/>
        </w:rPr>
        <w:t>მოდერაცია: რუსუდან ჯობავა, საერთაშორისო ურთიერთობებისა და ფონდების მოძიების დეპარტამენტის უფროსი</w:t>
      </w:r>
    </w:p>
    <w:p w14:paraId="6CDFB8D7" w14:textId="25C399C4" w:rsidR="00696606" w:rsidRPr="00BA766C" w:rsidRDefault="00696606" w:rsidP="00BA766C">
      <w:pPr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                                                 </w:t>
      </w:r>
      <w:r w:rsidR="007D5751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    </w:t>
      </w:r>
      <w:r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  <w:r w:rsidRPr="00BA766C">
        <w:rPr>
          <w:rFonts w:cstheme="minorHAnsi"/>
          <w:color w:val="2C567A" w:themeColor="accent1"/>
          <w:sz w:val="22"/>
          <w:szCs w:val="22"/>
        </w:rPr>
        <w:t>მონაწილეები: საერთაშორისო პარტნიორები, საგარეო საქმეთა სამინისტრო, საერთაშორისო ურთიერთობების დეპარტამენტები და უნივერსიტეტების კვლევითი დეპარტამენტები, დიასპორა</w:t>
      </w:r>
    </w:p>
    <w:p w14:paraId="1EB74EC6" w14:textId="4545F2B3" w:rsidR="0033774A" w:rsidRPr="00BA766C" w:rsidRDefault="00696606" w:rsidP="00BA766C">
      <w:pPr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>ოთახი</w:t>
      </w:r>
      <w:r w:rsidR="0070397A" w:rsidRPr="00BA766C">
        <w:rPr>
          <w:rFonts w:cstheme="minorHAnsi"/>
          <w:color w:val="2C567A" w:themeColor="accent1"/>
          <w:sz w:val="22"/>
          <w:szCs w:val="22"/>
        </w:rPr>
        <w:t>:</w:t>
      </w:r>
      <w:r w:rsidR="0033774A" w:rsidRPr="00BA766C">
        <w:rPr>
          <w:rFonts w:cstheme="minorHAnsi"/>
          <w:color w:val="2C567A" w:themeColor="accent1"/>
          <w:sz w:val="22"/>
          <w:szCs w:val="22"/>
        </w:rPr>
        <w:tab/>
      </w:r>
      <w:r w:rsidR="00C42A48" w:rsidRPr="00BA766C">
        <w:rPr>
          <w:rFonts w:cstheme="minorHAnsi"/>
          <w:color w:val="2C567A" w:themeColor="accent1"/>
          <w:sz w:val="22"/>
          <w:szCs w:val="22"/>
        </w:rPr>
        <w:t>ევროკავშირის დაძმობილების ექსპერტები: რაინჰარდ ბელოკი, კირსტენ კიენცლერი</w:t>
      </w:r>
    </w:p>
    <w:p w14:paraId="584899FC" w14:textId="77777777" w:rsidR="00336C97" w:rsidRPr="00BA766C" w:rsidRDefault="00C42A48" w:rsidP="00BA766C">
      <w:pPr>
        <w:spacing w:before="0" w:after="0" w:line="240" w:lineRule="auto"/>
        <w:rPr>
          <w:rFonts w:cstheme="minorHAnsi"/>
          <w:color w:val="2C567A" w:themeColor="accent1"/>
          <w:sz w:val="22"/>
          <w:szCs w:val="22"/>
          <w:lang w:val="ka-GE"/>
        </w:rPr>
      </w:pPr>
      <w:r w:rsidRPr="00BA766C">
        <w:rPr>
          <w:rFonts w:cstheme="minorHAnsi"/>
          <w:color w:val="2C567A" w:themeColor="accent1"/>
          <w:sz w:val="22"/>
          <w:szCs w:val="22"/>
        </w:rPr>
        <w:t>(დიასპორასთვის</w:t>
      </w:r>
      <w:r w:rsidR="00336C97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</w:p>
    <w:p w14:paraId="3760B505" w14:textId="4363644C" w:rsidR="00C42A48" w:rsidRPr="00BA766C" w:rsidRDefault="00336C97" w:rsidP="00BA766C">
      <w:pPr>
        <w:spacing w:before="0" w:after="0" w:line="240" w:lineRule="auto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ონლაინ</w:t>
      </w:r>
      <w:r w:rsidR="00C42A48" w:rsidRPr="00BA766C">
        <w:rPr>
          <w:rFonts w:cstheme="minorHAnsi"/>
          <w:color w:val="2C567A" w:themeColor="accent1"/>
          <w:sz w:val="22"/>
          <w:szCs w:val="22"/>
        </w:rPr>
        <w:t>)</w:t>
      </w:r>
      <w:r w:rsidR="00C42A48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  <w:r w:rsidR="0070397A" w:rsidRPr="00BA766C">
        <w:rPr>
          <w:rFonts w:cstheme="minorHAnsi"/>
          <w:color w:val="2C567A" w:themeColor="accent1"/>
          <w:sz w:val="22"/>
          <w:szCs w:val="22"/>
        </w:rPr>
        <w:tab/>
      </w:r>
      <w:r w:rsidR="007D5751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            </w:t>
      </w:r>
      <w:r w:rsidR="005533C7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  <w:r w:rsidR="00C42A48" w:rsidRPr="00BA766C">
        <w:rPr>
          <w:rFonts w:cstheme="minorHAnsi"/>
          <w:color w:val="2C567A" w:themeColor="accent1"/>
          <w:sz w:val="22"/>
          <w:szCs w:val="22"/>
        </w:rPr>
        <w:t>სესიის შედეგები:</w:t>
      </w:r>
    </w:p>
    <w:p w14:paraId="140D4BAC" w14:textId="0C52FE8C" w:rsidR="00C42A48" w:rsidRPr="00BA766C" w:rsidRDefault="00C42A48" w:rsidP="00BA766C">
      <w:pPr>
        <w:spacing w:before="0" w:after="0" w:line="240" w:lineRule="auto"/>
        <w:ind w:left="2160" w:hanging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                                             </w:t>
      </w:r>
      <w:r w:rsidRPr="00BA766C">
        <w:rPr>
          <w:rFonts w:cstheme="minorHAnsi"/>
          <w:color w:val="2C567A" w:themeColor="accent1"/>
          <w:sz w:val="22"/>
          <w:szCs w:val="22"/>
        </w:rPr>
        <w:t>• სამიზნე აუდიტორიის გაცნობა ფონდის მეცნიერების ინტერნაციონალიზაციის გეგმის შესახებ;</w:t>
      </w:r>
    </w:p>
    <w:p w14:paraId="7F3B700E" w14:textId="0EF80307" w:rsidR="002C5B4B" w:rsidRPr="00BA766C" w:rsidRDefault="00C42A48" w:rsidP="00BA766C">
      <w:pPr>
        <w:spacing w:before="0" w:after="0" w:line="240" w:lineRule="auto"/>
        <w:ind w:left="2160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 xml:space="preserve">• დაინტერესებული მხარეებისგან რეკომენდაციების მიღება სტრატეგიის </w:t>
      </w:r>
      <w:r w:rsidR="0036792C" w:rsidRPr="00BA766C">
        <w:rPr>
          <w:rFonts w:cstheme="minorHAnsi"/>
          <w:color w:val="2C567A" w:themeColor="accent1"/>
          <w:sz w:val="22"/>
          <w:szCs w:val="22"/>
        </w:rPr>
        <w:t xml:space="preserve">                   </w:t>
      </w:r>
      <w:r w:rsidRPr="00BA766C">
        <w:rPr>
          <w:rFonts w:cstheme="minorHAnsi"/>
          <w:color w:val="2C567A" w:themeColor="accent1"/>
          <w:sz w:val="22"/>
          <w:szCs w:val="22"/>
        </w:rPr>
        <w:t>განხორციელების შესახებ</w:t>
      </w:r>
      <w:r w:rsidR="0070397A" w:rsidRPr="00BA766C">
        <w:rPr>
          <w:rFonts w:cstheme="minorHAnsi"/>
          <w:color w:val="2C567A" w:themeColor="accent1"/>
          <w:sz w:val="22"/>
          <w:szCs w:val="22"/>
        </w:rPr>
        <w:t>.</w:t>
      </w:r>
    </w:p>
    <w:p w14:paraId="2A795410" w14:textId="1135D1C1" w:rsidR="00BB7ED2" w:rsidRPr="00BA766C" w:rsidRDefault="00931EC7" w:rsidP="00BA766C">
      <w:pPr>
        <w:spacing w:before="0" w:after="0" w:line="240" w:lineRule="auto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="00A435BC" w:rsidRPr="00BA766C">
        <w:rPr>
          <w:rFonts w:cstheme="minorHAnsi"/>
          <w:color w:val="2C567A" w:themeColor="accent1"/>
          <w:sz w:val="22"/>
          <w:szCs w:val="22"/>
        </w:rPr>
        <w:tab/>
      </w:r>
      <w:r w:rsidR="00A435BC" w:rsidRPr="00BA766C">
        <w:rPr>
          <w:rFonts w:cstheme="minorHAnsi"/>
          <w:color w:val="2C567A" w:themeColor="accent1"/>
          <w:sz w:val="22"/>
          <w:szCs w:val="22"/>
        </w:rPr>
        <w:tab/>
      </w:r>
    </w:p>
    <w:p w14:paraId="5AEC26D6" w14:textId="56A8F2D9" w:rsidR="00A435BC" w:rsidRPr="00BA766C" w:rsidRDefault="00A435BC" w:rsidP="00BA766C">
      <w:pPr>
        <w:spacing w:before="0" w:after="0" w:line="240" w:lineRule="auto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 xml:space="preserve"> </w:t>
      </w:r>
    </w:p>
    <w:p w14:paraId="0237B609" w14:textId="79728110" w:rsidR="00CA38A5" w:rsidRPr="00BA766C" w:rsidRDefault="0068057A" w:rsidP="0091067C">
      <w:pPr>
        <w:tabs>
          <w:tab w:val="left" w:pos="2340"/>
          <w:tab w:val="left" w:pos="2610"/>
          <w:tab w:val="left" w:pos="2880"/>
        </w:tabs>
        <w:spacing w:before="0" w:after="0" w:line="240" w:lineRule="auto"/>
        <w:ind w:left="2160" w:hanging="2160"/>
        <w:rPr>
          <w:rFonts w:cstheme="minorHAnsi"/>
          <w:b/>
          <w:bCs/>
          <w:color w:val="2C567A" w:themeColor="accent1"/>
          <w:sz w:val="22"/>
          <w:szCs w:val="22"/>
        </w:rPr>
      </w:pPr>
      <w:r w:rsidRPr="00BA766C">
        <w:rPr>
          <w:rFonts w:cstheme="minorHAnsi"/>
          <w:b/>
          <w:bCs/>
          <w:color w:val="2C567A" w:themeColor="accent1"/>
          <w:sz w:val="22"/>
          <w:szCs w:val="22"/>
        </w:rPr>
        <w:lastRenderedPageBreak/>
        <w:t>პარალელური სესია</w:t>
      </w:r>
      <w:r w:rsidRPr="00BA766C">
        <w:rPr>
          <w:rFonts w:cstheme="minorHAnsi"/>
          <w:b/>
          <w:bCs/>
          <w:color w:val="2C567A" w:themeColor="accent1"/>
          <w:sz w:val="22"/>
          <w:szCs w:val="22"/>
          <w:lang w:val="ka-GE"/>
        </w:rPr>
        <w:t xml:space="preserve"> </w:t>
      </w:r>
      <w:r w:rsidR="00A435BC" w:rsidRPr="00BA766C">
        <w:rPr>
          <w:rFonts w:cstheme="minorHAnsi"/>
          <w:b/>
          <w:bCs/>
          <w:color w:val="2C567A" w:themeColor="accent1"/>
          <w:sz w:val="22"/>
          <w:szCs w:val="22"/>
        </w:rPr>
        <w:t>IV</w:t>
      </w:r>
      <w:r w:rsidR="00A435BC" w:rsidRPr="00BA766C">
        <w:rPr>
          <w:rFonts w:cstheme="minorHAnsi"/>
          <w:b/>
          <w:bCs/>
          <w:color w:val="2C567A" w:themeColor="accent1"/>
          <w:sz w:val="22"/>
          <w:szCs w:val="22"/>
        </w:rPr>
        <w:tab/>
      </w:r>
      <w:r w:rsidR="0091067C">
        <w:rPr>
          <w:rFonts w:cstheme="minorHAnsi"/>
          <w:b/>
          <w:bCs/>
          <w:color w:val="2C567A" w:themeColor="accent1"/>
          <w:sz w:val="22"/>
          <w:szCs w:val="22"/>
        </w:rPr>
        <w:t xml:space="preserve"> </w:t>
      </w:r>
      <w:r w:rsidR="00CA38A5" w:rsidRPr="00BA766C">
        <w:rPr>
          <w:rFonts w:cstheme="minorHAnsi"/>
          <w:b/>
          <w:bCs/>
          <w:color w:val="2C567A" w:themeColor="accent1"/>
          <w:sz w:val="22"/>
          <w:szCs w:val="22"/>
        </w:rPr>
        <w:t>“</w:t>
      </w:r>
      <w:r w:rsidR="004916FB" w:rsidRPr="00BA766C">
        <w:rPr>
          <w:rFonts w:cstheme="minorHAnsi"/>
          <w:b/>
          <w:bCs/>
          <w:color w:val="2C567A" w:themeColor="accent1"/>
          <w:sz w:val="22"/>
          <w:szCs w:val="22"/>
        </w:rPr>
        <w:t>სამეცნიერო კომუნიკაცია ჩვენი ცხოვრების გასაუმჯობესებლად: ჩვენი ამბიციური გეგმები 2023-2025 წლებში</w:t>
      </w:r>
      <w:r w:rsidR="007E1812" w:rsidRPr="00BA766C">
        <w:rPr>
          <w:rFonts w:cstheme="minorHAnsi"/>
          <w:b/>
          <w:bCs/>
          <w:color w:val="2C567A" w:themeColor="accent1"/>
          <w:sz w:val="22"/>
          <w:szCs w:val="22"/>
        </w:rPr>
        <w:t>”</w:t>
      </w:r>
      <w:r w:rsidR="00CA38A5" w:rsidRPr="00BA766C">
        <w:rPr>
          <w:rFonts w:cstheme="minorHAnsi"/>
          <w:b/>
          <w:bCs/>
          <w:color w:val="2C567A" w:themeColor="accent1"/>
          <w:sz w:val="22"/>
          <w:szCs w:val="22"/>
        </w:rPr>
        <w:t xml:space="preserve"> </w:t>
      </w:r>
    </w:p>
    <w:p w14:paraId="23D98356" w14:textId="77777777" w:rsidR="004916FB" w:rsidRPr="00BA766C" w:rsidRDefault="0033774A" w:rsidP="0091067C">
      <w:pPr>
        <w:spacing w:before="0" w:after="0" w:line="240" w:lineRule="auto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="002C5B4B" w:rsidRPr="00BA766C">
        <w:rPr>
          <w:rFonts w:cstheme="minorHAnsi"/>
          <w:color w:val="2C567A" w:themeColor="accent1"/>
          <w:sz w:val="22"/>
          <w:szCs w:val="22"/>
        </w:rPr>
        <w:tab/>
      </w:r>
      <w:r w:rsidR="004916FB" w:rsidRPr="00BA766C">
        <w:rPr>
          <w:rFonts w:cstheme="minorHAnsi"/>
          <w:color w:val="2C567A" w:themeColor="accent1"/>
          <w:sz w:val="22"/>
          <w:szCs w:val="22"/>
        </w:rPr>
        <w:t>სახელმძღვანელო და სამოქმედო გეგმა სამეცნიერო კომუნიკაციისთვის</w:t>
      </w:r>
    </w:p>
    <w:p w14:paraId="0591DA8A" w14:textId="3E8E98A5" w:rsidR="004916FB" w:rsidRPr="00BA766C" w:rsidRDefault="004916FB" w:rsidP="0091067C">
      <w:pPr>
        <w:spacing w:before="0" w:after="0" w:line="240" w:lineRule="auto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                                         </w:t>
      </w:r>
      <w:r w:rsidRPr="00BA766C">
        <w:rPr>
          <w:rFonts w:cstheme="minorHAnsi"/>
          <w:color w:val="2C567A" w:themeColor="accent1"/>
          <w:sz w:val="22"/>
          <w:szCs w:val="22"/>
        </w:rPr>
        <w:t xml:space="preserve">Citizen Science პროექტი "პლასტიკური მეკობრეები - </w:t>
      </w:r>
      <w:r w:rsidRPr="00BA766C">
        <w:rPr>
          <w:rFonts w:cstheme="minorHAnsi"/>
          <w:color w:val="2C567A" w:themeColor="accent1"/>
          <w:sz w:val="22"/>
          <w:szCs w:val="22"/>
          <w:lang w:val="ka-GE"/>
        </w:rPr>
        <w:t>წინ</w:t>
      </w:r>
      <w:r w:rsidRPr="00BA766C">
        <w:rPr>
          <w:rFonts w:cstheme="minorHAnsi"/>
          <w:color w:val="2C567A" w:themeColor="accent1"/>
          <w:sz w:val="22"/>
          <w:szCs w:val="22"/>
        </w:rPr>
        <w:t xml:space="preserve"> ევროპ</w:t>
      </w:r>
      <w:r w:rsidR="00EA77B4" w:rsidRPr="00BA766C">
        <w:rPr>
          <w:rFonts w:cstheme="minorHAnsi"/>
          <w:color w:val="2C567A" w:themeColor="accent1"/>
          <w:sz w:val="22"/>
          <w:szCs w:val="22"/>
          <w:lang w:val="ka-GE"/>
        </w:rPr>
        <w:t>ისკენ</w:t>
      </w:r>
      <w:r w:rsidRPr="00BA766C">
        <w:rPr>
          <w:rFonts w:cstheme="minorHAnsi"/>
          <w:color w:val="2C567A" w:themeColor="accent1"/>
          <w:sz w:val="22"/>
          <w:szCs w:val="22"/>
        </w:rPr>
        <w:t xml:space="preserve">!" </w:t>
      </w:r>
    </w:p>
    <w:p w14:paraId="59422C1E" w14:textId="77777777" w:rsidR="006105D6" w:rsidRPr="00BA766C" w:rsidRDefault="006105D6" w:rsidP="0091067C">
      <w:pPr>
        <w:spacing w:before="0" w:after="0" w:line="240" w:lineRule="auto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(ინტერპრეტაცია</w:t>
      </w:r>
    </w:p>
    <w:p w14:paraId="359A95F4" w14:textId="3C1052B8" w:rsidR="0033774A" w:rsidRPr="00BA766C" w:rsidRDefault="006105D6" w:rsidP="0091067C">
      <w:pPr>
        <w:spacing w:before="0" w:after="0" w:line="240" w:lineRule="auto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 xml:space="preserve"> ინგლისურად)</w:t>
      </w:r>
      <w:r w:rsidR="001D2DC5" w:rsidRPr="00BA766C">
        <w:rPr>
          <w:rFonts w:cstheme="minorHAnsi"/>
          <w:color w:val="2C567A" w:themeColor="accent1"/>
          <w:sz w:val="22"/>
          <w:szCs w:val="22"/>
        </w:rPr>
        <w:tab/>
      </w:r>
      <w:r w:rsidR="001D2DC5" w:rsidRPr="00BA766C">
        <w:rPr>
          <w:rFonts w:cstheme="minorHAnsi"/>
          <w:color w:val="2C567A" w:themeColor="accent1"/>
          <w:sz w:val="22"/>
          <w:szCs w:val="22"/>
        </w:rPr>
        <w:tab/>
      </w:r>
      <w:r w:rsidR="00B4715B" w:rsidRPr="00BA766C">
        <w:rPr>
          <w:rFonts w:cstheme="minorHAnsi"/>
          <w:color w:val="2C567A" w:themeColor="accent1"/>
          <w:sz w:val="22"/>
          <w:szCs w:val="22"/>
        </w:rPr>
        <w:t>მოდერაცია: მაკა ქაჯაია, სამეცნიერო კომუნიკაციის სამსახურის უფროსი</w:t>
      </w:r>
    </w:p>
    <w:p w14:paraId="23A65247" w14:textId="076AFF83" w:rsidR="00A435BC" w:rsidRPr="00BA766C" w:rsidRDefault="00A435BC" w:rsidP="0091067C">
      <w:pPr>
        <w:spacing w:before="0" w:after="0" w:line="240" w:lineRule="auto"/>
        <w:ind w:left="2160" w:hanging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="00B4715B" w:rsidRPr="00BA766C">
        <w:rPr>
          <w:rFonts w:cstheme="minorHAnsi"/>
          <w:color w:val="2C567A" w:themeColor="accent1"/>
          <w:sz w:val="22"/>
          <w:szCs w:val="22"/>
        </w:rPr>
        <w:t>მონაწილეები: შესაძლო დონორი ორგანიზაცია, გამომცემლები/მედია, არასამთავრობო ორგანიზაციები,</w:t>
      </w:r>
      <w:r w:rsidR="00B4715B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  <w:r w:rsidR="00B4715B" w:rsidRPr="00BA766C">
        <w:rPr>
          <w:rFonts w:cstheme="minorHAnsi"/>
          <w:color w:val="2C567A" w:themeColor="accent1"/>
          <w:sz w:val="22"/>
          <w:szCs w:val="22"/>
        </w:rPr>
        <w:t>დაინტერესებული მხარეები სამოქალაქო მეცნიერების პროექტისთვის</w:t>
      </w:r>
    </w:p>
    <w:p w14:paraId="3C26FAF8" w14:textId="393A872C" w:rsidR="005C313A" w:rsidRPr="00BA766C" w:rsidRDefault="005C313A" w:rsidP="0091067C">
      <w:pPr>
        <w:spacing w:before="0" w:after="0" w:line="240" w:lineRule="auto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 xml:space="preserve">ევროკავშირის დაძმობილების ექსპერტები: გილბერტ აჰამერი, ფილიპ აკერმანი, იოჰანეს </w:t>
      </w:r>
      <w:r w:rsidR="00844B61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                 </w:t>
      </w:r>
      <w:r w:rsidRPr="00BA766C">
        <w:rPr>
          <w:rFonts w:cstheme="minorHAnsi"/>
          <w:color w:val="2C567A" w:themeColor="accent1"/>
          <w:sz w:val="22"/>
          <w:szCs w:val="22"/>
        </w:rPr>
        <w:t>მაიერი</w:t>
      </w:r>
    </w:p>
    <w:p w14:paraId="5FF82199" w14:textId="51F83DF8" w:rsidR="00A435BC" w:rsidRPr="00BA766C" w:rsidRDefault="005C313A" w:rsidP="0091067C">
      <w:pPr>
        <w:spacing w:before="0" w:after="0" w:line="240" w:lineRule="auto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                                             </w:t>
      </w:r>
      <w:r w:rsidRPr="00BA766C">
        <w:rPr>
          <w:rFonts w:cstheme="minorHAnsi"/>
          <w:color w:val="2C567A" w:themeColor="accent1"/>
          <w:sz w:val="22"/>
          <w:szCs w:val="22"/>
        </w:rPr>
        <w:t>სესიის შედეგები</w:t>
      </w:r>
      <w:r w:rsidR="0070397A" w:rsidRPr="00BA766C">
        <w:rPr>
          <w:rFonts w:cstheme="minorHAnsi"/>
          <w:color w:val="2C567A" w:themeColor="accent1"/>
          <w:sz w:val="22"/>
          <w:szCs w:val="22"/>
        </w:rPr>
        <w:t>:</w:t>
      </w:r>
    </w:p>
    <w:p w14:paraId="79655C17" w14:textId="520DC738" w:rsidR="005C313A" w:rsidRPr="00BA766C" w:rsidRDefault="00446C11" w:rsidP="0091067C">
      <w:pPr>
        <w:spacing w:before="0" w:after="0" w:line="240" w:lineRule="auto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>ოთახი</w:t>
      </w:r>
      <w:r w:rsidR="002C5B4B" w:rsidRPr="00BA766C">
        <w:rPr>
          <w:rFonts w:cstheme="minorHAnsi"/>
          <w:color w:val="2C567A" w:themeColor="accent1"/>
          <w:sz w:val="22"/>
          <w:szCs w:val="22"/>
        </w:rPr>
        <w:t>:</w:t>
      </w:r>
      <w:r w:rsidR="00A435BC" w:rsidRPr="00BA766C">
        <w:rPr>
          <w:rFonts w:cstheme="minorHAnsi"/>
          <w:color w:val="2C567A" w:themeColor="accent1"/>
          <w:sz w:val="22"/>
          <w:szCs w:val="22"/>
        </w:rPr>
        <w:tab/>
      </w:r>
      <w:r w:rsidR="00A435BC" w:rsidRPr="00BA766C">
        <w:rPr>
          <w:rFonts w:cstheme="minorHAnsi"/>
          <w:color w:val="2C567A" w:themeColor="accent1"/>
          <w:sz w:val="22"/>
          <w:szCs w:val="22"/>
        </w:rPr>
        <w:tab/>
      </w:r>
      <w:r w:rsidR="00A435BC" w:rsidRPr="00BA766C">
        <w:rPr>
          <w:rFonts w:cstheme="minorHAnsi"/>
          <w:color w:val="2C567A" w:themeColor="accent1"/>
          <w:sz w:val="22"/>
          <w:szCs w:val="22"/>
        </w:rPr>
        <w:tab/>
      </w:r>
      <w:r w:rsidR="005C313A" w:rsidRPr="00BA766C">
        <w:rPr>
          <w:rFonts w:cstheme="minorHAnsi"/>
          <w:color w:val="2C567A" w:themeColor="accent1"/>
          <w:sz w:val="22"/>
          <w:szCs w:val="22"/>
        </w:rPr>
        <w:t>• წინადადებები სამეცნიერო კომუნიკაციის ინოვაციური გზების/წყაროების შესახებ</w:t>
      </w:r>
    </w:p>
    <w:p w14:paraId="669334C4" w14:textId="01DC1AC9" w:rsidR="003516E2" w:rsidRPr="00BA766C" w:rsidRDefault="005C313A" w:rsidP="0091067C">
      <w:pPr>
        <w:spacing w:before="0" w:after="0" w:line="240" w:lineRule="auto"/>
        <w:ind w:left="2160" w:hanging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                                            </w:t>
      </w:r>
      <w:r w:rsidR="00844B61"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</w:t>
      </w:r>
      <w:r w:rsidRPr="00BA766C">
        <w:rPr>
          <w:rFonts w:cstheme="minorHAnsi"/>
          <w:color w:val="2C567A" w:themeColor="accent1"/>
          <w:sz w:val="22"/>
          <w:szCs w:val="22"/>
        </w:rPr>
        <w:t>• სამოქალაქო მეცნიერების პროექტის „პლასტიკური მეკობრეები - წი</w:t>
      </w:r>
      <w:r w:rsidRPr="00BA766C">
        <w:rPr>
          <w:rFonts w:cstheme="minorHAnsi"/>
          <w:color w:val="2C567A" w:themeColor="accent1"/>
          <w:sz w:val="22"/>
          <w:szCs w:val="22"/>
          <w:lang w:val="ka-GE"/>
        </w:rPr>
        <w:t>ნ</w:t>
      </w:r>
      <w:r w:rsidRPr="00BA766C">
        <w:rPr>
          <w:rFonts w:cstheme="minorHAnsi"/>
          <w:color w:val="2C567A" w:themeColor="accent1"/>
          <w:sz w:val="22"/>
          <w:szCs w:val="22"/>
        </w:rPr>
        <w:t xml:space="preserve"> </w:t>
      </w:r>
      <w:r w:rsidR="0091067C" w:rsidRPr="00BA766C">
        <w:rPr>
          <w:rFonts w:cstheme="minorHAnsi"/>
          <w:color w:val="2C567A" w:themeColor="accent1"/>
          <w:sz w:val="22"/>
          <w:szCs w:val="22"/>
        </w:rPr>
        <w:t>ევროპ</w:t>
      </w:r>
      <w:r w:rsidR="0091067C" w:rsidRPr="00BA766C">
        <w:rPr>
          <w:rFonts w:cstheme="minorHAnsi"/>
          <w:color w:val="2C567A" w:themeColor="accent1"/>
          <w:sz w:val="22"/>
          <w:szCs w:val="22"/>
          <w:lang w:val="ka-GE"/>
        </w:rPr>
        <w:t>ისკენ</w:t>
      </w:r>
      <w:r w:rsidR="0091067C">
        <w:rPr>
          <w:rFonts w:cstheme="minorHAnsi"/>
          <w:color w:val="2C567A" w:themeColor="accent1"/>
          <w:sz w:val="22"/>
          <w:szCs w:val="22"/>
        </w:rPr>
        <w:t>!</w:t>
      </w:r>
      <w:r w:rsidR="0091067C" w:rsidRPr="00BA766C">
        <w:rPr>
          <w:rFonts w:cstheme="minorHAnsi"/>
          <w:color w:val="2C567A" w:themeColor="accent1"/>
          <w:sz w:val="22"/>
          <w:szCs w:val="22"/>
        </w:rPr>
        <w:t>“</w:t>
      </w:r>
      <w:r w:rsidR="0091067C">
        <w:rPr>
          <w:rFonts w:cstheme="minorHAnsi"/>
          <w:color w:val="2C567A" w:themeColor="accent1"/>
          <w:sz w:val="22"/>
          <w:szCs w:val="22"/>
        </w:rPr>
        <w:t xml:space="preserve"> </w:t>
      </w:r>
      <w:r w:rsidR="0091067C" w:rsidRPr="00BA766C">
        <w:rPr>
          <w:rFonts w:cstheme="minorHAnsi"/>
          <w:color w:val="2C567A" w:themeColor="accent1"/>
          <w:sz w:val="22"/>
          <w:szCs w:val="22"/>
          <w:lang w:val="ka-GE"/>
        </w:rPr>
        <w:t>განხორციელების</w:t>
      </w:r>
      <w:r w:rsidRPr="00BA766C">
        <w:rPr>
          <w:rFonts w:cstheme="minorHAnsi"/>
          <w:color w:val="2C567A" w:themeColor="accent1"/>
          <w:sz w:val="22"/>
          <w:szCs w:val="22"/>
        </w:rPr>
        <w:t xml:space="preserve"> </w:t>
      </w:r>
      <w:r w:rsidRPr="00BA766C">
        <w:rPr>
          <w:rFonts w:cstheme="minorHAnsi"/>
          <w:color w:val="2C567A" w:themeColor="accent1"/>
          <w:sz w:val="22"/>
          <w:szCs w:val="22"/>
          <w:lang w:val="ka-GE"/>
        </w:rPr>
        <w:t xml:space="preserve">   </w:t>
      </w:r>
      <w:r w:rsidRPr="00BA766C">
        <w:rPr>
          <w:rFonts w:cstheme="minorHAnsi"/>
          <w:color w:val="2C567A" w:themeColor="accent1"/>
          <w:sz w:val="22"/>
          <w:szCs w:val="22"/>
        </w:rPr>
        <w:t>გეგმის შესატანი მონაცემები.</w:t>
      </w:r>
    </w:p>
    <w:p w14:paraId="567B36BB" w14:textId="77777777" w:rsidR="00BA766C" w:rsidRDefault="00BA766C" w:rsidP="0091067C">
      <w:pPr>
        <w:spacing w:before="0" w:after="0" w:line="240" w:lineRule="auto"/>
        <w:jc w:val="both"/>
        <w:rPr>
          <w:rFonts w:cstheme="minorHAnsi"/>
          <w:color w:val="2C567A" w:themeColor="accent1"/>
          <w:sz w:val="22"/>
          <w:szCs w:val="22"/>
        </w:rPr>
      </w:pPr>
    </w:p>
    <w:p w14:paraId="330097DC" w14:textId="77777777" w:rsidR="00BA766C" w:rsidRDefault="00BA766C" w:rsidP="0091067C">
      <w:pPr>
        <w:spacing w:before="0" w:after="0" w:line="240" w:lineRule="auto"/>
        <w:jc w:val="both"/>
        <w:rPr>
          <w:rFonts w:cstheme="minorHAnsi"/>
          <w:color w:val="2C567A" w:themeColor="accent1"/>
          <w:sz w:val="22"/>
          <w:szCs w:val="22"/>
        </w:rPr>
      </w:pPr>
    </w:p>
    <w:p w14:paraId="484841BF" w14:textId="4FEF8650" w:rsidR="00C35541" w:rsidRPr="00BA766C" w:rsidRDefault="00A435BC" w:rsidP="0091067C">
      <w:pPr>
        <w:spacing w:before="0" w:after="0" w:line="240" w:lineRule="auto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1</w:t>
      </w:r>
      <w:r w:rsidR="004C1EC4" w:rsidRPr="00BA766C">
        <w:rPr>
          <w:rFonts w:cstheme="minorHAnsi"/>
          <w:color w:val="2C567A" w:themeColor="accent1"/>
          <w:sz w:val="22"/>
          <w:szCs w:val="22"/>
        </w:rPr>
        <w:t>6</w:t>
      </w:r>
      <w:r w:rsidRPr="00BA766C">
        <w:rPr>
          <w:rFonts w:cstheme="minorHAnsi"/>
          <w:color w:val="2C567A" w:themeColor="accent1"/>
          <w:sz w:val="22"/>
          <w:szCs w:val="22"/>
        </w:rPr>
        <w:t>:</w:t>
      </w:r>
      <w:r w:rsidR="00767BAE" w:rsidRPr="00BA766C">
        <w:rPr>
          <w:rFonts w:cstheme="minorHAnsi"/>
          <w:color w:val="2C567A" w:themeColor="accent1"/>
          <w:sz w:val="22"/>
          <w:szCs w:val="22"/>
        </w:rPr>
        <w:t>3</w:t>
      </w:r>
      <w:r w:rsidRPr="00BA766C">
        <w:rPr>
          <w:rFonts w:cstheme="minorHAnsi"/>
          <w:color w:val="2C567A" w:themeColor="accent1"/>
          <w:sz w:val="22"/>
          <w:szCs w:val="22"/>
        </w:rPr>
        <w:t>0</w:t>
      </w:r>
      <w:r w:rsidR="00F406DE" w:rsidRPr="00BA766C">
        <w:rPr>
          <w:rFonts w:cstheme="minorHAnsi"/>
          <w:color w:val="2C567A" w:themeColor="accent1"/>
          <w:sz w:val="22"/>
          <w:szCs w:val="22"/>
        </w:rPr>
        <w:t xml:space="preserve"> – 18:00</w:t>
      </w:r>
      <w:r w:rsidR="00F406DE" w:rsidRPr="00BA766C">
        <w:rPr>
          <w:rFonts w:cstheme="minorHAnsi"/>
          <w:color w:val="2C567A" w:themeColor="accent1"/>
          <w:sz w:val="22"/>
          <w:szCs w:val="22"/>
        </w:rPr>
        <w:tab/>
      </w:r>
      <w:r w:rsidR="004C1EC4" w:rsidRPr="00BA766C">
        <w:rPr>
          <w:rFonts w:cstheme="minorHAnsi"/>
          <w:color w:val="2C567A" w:themeColor="accent1"/>
          <w:sz w:val="22"/>
          <w:szCs w:val="22"/>
        </w:rPr>
        <w:tab/>
      </w:r>
      <w:r w:rsidR="00EB7372" w:rsidRPr="00BA766C">
        <w:rPr>
          <w:rFonts w:cstheme="minorHAnsi"/>
          <w:b/>
          <w:bCs/>
          <w:color w:val="2C567A" w:themeColor="accent1"/>
          <w:sz w:val="22"/>
          <w:szCs w:val="22"/>
        </w:rPr>
        <w:t>შე</w:t>
      </w:r>
      <w:r w:rsidR="00EB7372" w:rsidRPr="00BA766C">
        <w:rPr>
          <w:rFonts w:cstheme="minorHAnsi"/>
          <w:b/>
          <w:bCs/>
          <w:color w:val="2C567A" w:themeColor="accent1"/>
          <w:sz w:val="22"/>
          <w:szCs w:val="22"/>
          <w:lang w:val="ka-GE"/>
        </w:rPr>
        <w:t>კრება</w:t>
      </w:r>
      <w:r w:rsidR="00EB7372" w:rsidRPr="00BA766C">
        <w:rPr>
          <w:rFonts w:cstheme="minorHAnsi"/>
          <w:b/>
          <w:bCs/>
          <w:color w:val="2C567A" w:themeColor="accent1"/>
          <w:sz w:val="22"/>
          <w:szCs w:val="22"/>
        </w:rPr>
        <w:t xml:space="preserve"> ერთად მდგრადი პარტნიორობისა და თანამშრომლობისთვის. კითხვა-პასუხი </w:t>
      </w:r>
      <w:r w:rsidR="00C35541" w:rsidRPr="00BA766C">
        <w:rPr>
          <w:rFonts w:cstheme="minorHAnsi"/>
          <w:color w:val="2C567A" w:themeColor="accent1"/>
          <w:sz w:val="22"/>
          <w:szCs w:val="22"/>
        </w:rPr>
        <w:sym w:font="Webdings" w:char="F05F"/>
      </w:r>
    </w:p>
    <w:p w14:paraId="7B4F0711" w14:textId="6ACE0258" w:rsidR="00F406DE" w:rsidRPr="00BA766C" w:rsidRDefault="004C1EC4" w:rsidP="0091067C">
      <w:pPr>
        <w:spacing w:before="0" w:after="0" w:line="240" w:lineRule="auto"/>
        <w:jc w:val="both"/>
        <w:rPr>
          <w:rFonts w:cstheme="minorHAnsi"/>
          <w:color w:val="2C567A" w:themeColor="accent1"/>
          <w:sz w:val="20"/>
          <w:szCs w:val="20"/>
        </w:rPr>
      </w:pP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Pr="00BA766C">
        <w:rPr>
          <w:rFonts w:cstheme="minorHAnsi"/>
          <w:color w:val="2C567A" w:themeColor="accent1"/>
          <w:sz w:val="22"/>
          <w:szCs w:val="22"/>
        </w:rPr>
        <w:tab/>
      </w:r>
      <w:r w:rsidR="00277E2A" w:rsidRPr="00BA766C">
        <w:rPr>
          <w:rFonts w:cstheme="minorHAnsi"/>
          <w:color w:val="2C567A" w:themeColor="accent1"/>
          <w:sz w:val="20"/>
          <w:szCs w:val="20"/>
        </w:rPr>
        <w:t>დასკვნითი სიტყვა (მარიამ ბეციაშვილი, ქეთევან გაბიტაშვილი, რუსუდან ჯობავა, მაკა ქაჯაია)</w:t>
      </w:r>
    </w:p>
    <w:p w14:paraId="1F576484" w14:textId="77777777" w:rsidR="00D56FAA" w:rsidRPr="00BA766C" w:rsidRDefault="00867C1F" w:rsidP="0091067C">
      <w:pPr>
        <w:spacing w:before="0" w:after="0"/>
        <w:ind w:left="2160" w:hanging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ab/>
      </w:r>
    </w:p>
    <w:p w14:paraId="5DEA6C7C" w14:textId="3805EF69" w:rsidR="00867C1F" w:rsidRPr="00BA766C" w:rsidRDefault="00277E2A" w:rsidP="0091067C">
      <w:pPr>
        <w:spacing w:before="0" w:after="0"/>
        <w:ind w:left="2160"/>
        <w:jc w:val="both"/>
        <w:rPr>
          <w:rFonts w:cstheme="minorHAnsi"/>
          <w:iCs/>
          <w:color w:val="2C567A" w:themeColor="accent1"/>
          <w:sz w:val="22"/>
          <w:szCs w:val="22"/>
        </w:rPr>
      </w:pPr>
      <w:r w:rsidRPr="00BA766C">
        <w:rPr>
          <w:rFonts w:cstheme="minorHAnsi"/>
          <w:iCs/>
          <w:color w:val="2C567A" w:themeColor="accent1"/>
          <w:sz w:val="22"/>
          <w:szCs w:val="22"/>
        </w:rPr>
        <w:t>ურთიერთგაგების მემორანდუმის ხელმოწერა შეთანხმების დასამყარებლად ერთობლივი მუშაობის შესახებ საქართველოში მდგრადი მეცნიერებისა და ბიზნეს თანამშრომლობის ეფექტური R&amp;I ეკოსისტემის განვითარებაში.</w:t>
      </w:r>
    </w:p>
    <w:p w14:paraId="052B9ABE" w14:textId="77777777" w:rsidR="0070397A" w:rsidRPr="00BA766C" w:rsidRDefault="0070397A" w:rsidP="0091067C">
      <w:pPr>
        <w:spacing w:before="0" w:after="0"/>
        <w:ind w:left="2160" w:hanging="2160"/>
        <w:jc w:val="both"/>
        <w:rPr>
          <w:rFonts w:cstheme="minorHAnsi"/>
          <w:color w:val="2C567A" w:themeColor="accent1"/>
          <w:sz w:val="22"/>
          <w:szCs w:val="22"/>
        </w:rPr>
      </w:pPr>
    </w:p>
    <w:p w14:paraId="58AB73BD" w14:textId="77777777" w:rsidR="00F733CE" w:rsidRPr="00BA766C" w:rsidRDefault="00277E2A" w:rsidP="0091067C">
      <w:pPr>
        <w:spacing w:before="0" w:after="0"/>
        <w:ind w:left="2160" w:hanging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  <w:lang w:val="ka-GE"/>
        </w:rPr>
        <w:t>სადისკუსიო თემები</w:t>
      </w:r>
      <w:r w:rsidR="00546674" w:rsidRPr="00BA766C">
        <w:rPr>
          <w:rFonts w:cstheme="minorHAnsi"/>
          <w:color w:val="2C567A" w:themeColor="accent1"/>
          <w:sz w:val="22"/>
          <w:szCs w:val="22"/>
        </w:rPr>
        <w:tab/>
      </w:r>
      <w:r w:rsidR="00F733CE" w:rsidRPr="00BA766C">
        <w:rPr>
          <w:rFonts w:cstheme="minorHAnsi"/>
          <w:color w:val="2C567A" w:themeColor="accent1"/>
          <w:sz w:val="22"/>
          <w:szCs w:val="22"/>
        </w:rPr>
        <w:t>"მეცნიერული დიპლომატიის მომავალი"</w:t>
      </w:r>
    </w:p>
    <w:p w14:paraId="4483EC9B" w14:textId="77777777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„სმარტ საქართველო: RTDI ეკოსისტემის განვითარება“</w:t>
      </w:r>
    </w:p>
    <w:p w14:paraId="1418D313" w14:textId="77777777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„მეცნიერული პრიორიტეტების განხორციელება: საუკეთესო პრაქტიკა და შემდეგი ნაბიჯები“</w:t>
      </w:r>
    </w:p>
    <w:p w14:paraId="17662E70" w14:textId="77777777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”სამეცნიერო კომუნიკაცია ჩვენი ცხოვრების გასაუმჯობესებლად”</w:t>
      </w:r>
    </w:p>
    <w:p w14:paraId="46102A72" w14:textId="3B74B257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 xml:space="preserve">„მოქალაქე მეცნიერება მეცნიერების კომუნიკაციის </w:t>
      </w:r>
      <w:r w:rsidR="0091067C">
        <w:rPr>
          <w:rFonts w:cstheme="minorHAnsi"/>
          <w:color w:val="2C567A" w:themeColor="accent1"/>
          <w:sz w:val="22"/>
          <w:szCs w:val="22"/>
        </w:rPr>
        <w:t>ხელშეწყობისთვის</w:t>
      </w:r>
      <w:r w:rsidR="0091067C" w:rsidRPr="00BA766C">
        <w:rPr>
          <w:rFonts w:cstheme="minorHAnsi"/>
          <w:color w:val="2C567A" w:themeColor="accent1"/>
          <w:sz w:val="22"/>
          <w:szCs w:val="22"/>
        </w:rPr>
        <w:t>“</w:t>
      </w:r>
    </w:p>
    <w:p w14:paraId="7539343F" w14:textId="6B7B4B89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 xml:space="preserve">„ჰორიზონტი ევროპა კვლევისა და </w:t>
      </w:r>
      <w:r w:rsidR="0091067C">
        <w:rPr>
          <w:rFonts w:cstheme="minorHAnsi"/>
          <w:color w:val="2C567A" w:themeColor="accent1"/>
          <w:sz w:val="22"/>
          <w:szCs w:val="22"/>
        </w:rPr>
        <w:t>ინოვაციებისთვის</w:t>
      </w:r>
      <w:r w:rsidR="0091067C" w:rsidRPr="00BA766C">
        <w:rPr>
          <w:rFonts w:cstheme="minorHAnsi"/>
          <w:color w:val="2C567A" w:themeColor="accent1"/>
          <w:sz w:val="22"/>
          <w:szCs w:val="22"/>
        </w:rPr>
        <w:t>“</w:t>
      </w:r>
    </w:p>
    <w:p w14:paraId="2E96571D" w14:textId="77777777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„გამოყენებითი კვლევის პროგრამა: R&amp;T&amp;I შედეგების თარგმნა ეკონომიკაში. ინოვაციის ვაუჩერი”</w:t>
      </w:r>
    </w:p>
    <w:p w14:paraId="5898C1AF" w14:textId="77777777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"ინტერნაციონალიზაციის სტრატეგია: გზა მეცნიერული ბრწყინვალებისკენ"</w:t>
      </w:r>
    </w:p>
    <w:p w14:paraId="774B41B8" w14:textId="77777777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"როგორ ვამოქმედოთ ევროპის მწვანე გარიგება?"</w:t>
      </w:r>
    </w:p>
    <w:p w14:paraId="1D25264F" w14:textId="77777777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„საქართველოს R&amp;I სისტემის ეფექტურობის გაუმჯობესება: მიღწევის ამჟამინდელი მდგომარეობა“</w:t>
      </w:r>
    </w:p>
    <w:p w14:paraId="353B5EEB" w14:textId="77777777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"საქართველო, ინოვაციების აკვანი - დაბრუნდა გზაზე"</w:t>
      </w:r>
    </w:p>
    <w:p w14:paraId="0541FECB" w14:textId="0B9AAC81" w:rsidR="00F733CE" w:rsidRPr="00BA766C" w:rsidRDefault="00F733CE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  <w:r w:rsidRPr="00BA766C">
        <w:rPr>
          <w:rFonts w:cstheme="minorHAnsi"/>
          <w:color w:val="2C567A" w:themeColor="accent1"/>
          <w:sz w:val="22"/>
          <w:szCs w:val="22"/>
        </w:rPr>
        <w:t>"ქსელი: ხალხის დასაკავშირებლად და კომუნიკაციის ხელშეწყობა"</w:t>
      </w:r>
    </w:p>
    <w:p w14:paraId="47D8774D" w14:textId="5665A5C7" w:rsidR="00BB7ED2" w:rsidRPr="00BA766C" w:rsidRDefault="00BB7ED2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</w:p>
    <w:p w14:paraId="1495B736" w14:textId="4EA24604" w:rsidR="00BB7ED2" w:rsidRPr="00BA766C" w:rsidRDefault="00BB7ED2" w:rsidP="0091067C">
      <w:pPr>
        <w:spacing w:before="0" w:after="0"/>
        <w:ind w:left="2160"/>
        <w:jc w:val="both"/>
        <w:rPr>
          <w:rFonts w:cstheme="minorHAnsi"/>
          <w:color w:val="2C567A" w:themeColor="accent1"/>
          <w:sz w:val="22"/>
          <w:szCs w:val="22"/>
        </w:rPr>
      </w:pPr>
    </w:p>
    <w:p w14:paraId="4264F885" w14:textId="369EE3D4" w:rsidR="00BB7ED2" w:rsidRPr="00BA766C" w:rsidRDefault="00BB7ED2" w:rsidP="00BA766C">
      <w:pPr>
        <w:spacing w:before="0" w:after="0"/>
        <w:ind w:left="2160"/>
        <w:rPr>
          <w:rFonts w:cstheme="minorHAnsi"/>
          <w:color w:val="2C567A" w:themeColor="accent1"/>
          <w:sz w:val="22"/>
          <w:szCs w:val="22"/>
        </w:rPr>
      </w:pPr>
    </w:p>
    <w:p w14:paraId="089709DF" w14:textId="256258ED" w:rsidR="00BB7ED2" w:rsidRPr="00BA766C" w:rsidRDefault="00BB7ED2" w:rsidP="00BA766C">
      <w:pPr>
        <w:spacing w:before="0" w:after="0"/>
        <w:ind w:left="2160"/>
        <w:rPr>
          <w:rFonts w:cstheme="minorHAnsi"/>
          <w:color w:val="2C567A" w:themeColor="accent1"/>
          <w:sz w:val="22"/>
          <w:szCs w:val="22"/>
        </w:rPr>
      </w:pPr>
    </w:p>
    <w:p w14:paraId="48FA3651" w14:textId="4202A06F" w:rsidR="00BB7ED2" w:rsidRDefault="00BB7ED2" w:rsidP="00BA766C">
      <w:pPr>
        <w:spacing w:before="0" w:after="0"/>
        <w:ind w:left="2160"/>
        <w:rPr>
          <w:rFonts w:cstheme="minorHAnsi"/>
          <w:color w:val="2C567A" w:themeColor="accent1"/>
          <w:sz w:val="20"/>
          <w:szCs w:val="20"/>
        </w:rPr>
      </w:pPr>
    </w:p>
    <w:p w14:paraId="79D1A873" w14:textId="7B3833B8" w:rsidR="00BB7ED2" w:rsidRDefault="00BB7ED2" w:rsidP="00BA766C">
      <w:pPr>
        <w:spacing w:before="0" w:after="0"/>
        <w:ind w:left="2160"/>
        <w:rPr>
          <w:rFonts w:cstheme="minorHAnsi"/>
          <w:color w:val="2C567A" w:themeColor="accent1"/>
          <w:sz w:val="20"/>
          <w:szCs w:val="20"/>
        </w:rPr>
      </w:pPr>
    </w:p>
    <w:p w14:paraId="36250212" w14:textId="44CD397E" w:rsidR="00BB7ED2" w:rsidRDefault="00BB7ED2" w:rsidP="00F733CE">
      <w:pPr>
        <w:spacing w:before="0" w:after="0"/>
        <w:ind w:left="2160"/>
        <w:jc w:val="both"/>
        <w:rPr>
          <w:rFonts w:cstheme="minorHAnsi"/>
          <w:color w:val="2C567A" w:themeColor="accent1"/>
          <w:sz w:val="20"/>
          <w:szCs w:val="20"/>
        </w:rPr>
      </w:pPr>
    </w:p>
    <w:p w14:paraId="5A139A91" w14:textId="03E99FED" w:rsidR="005E324E" w:rsidRPr="002B76B1" w:rsidRDefault="007D5751" w:rsidP="00BA766C">
      <w:pPr>
        <w:spacing w:after="240" w:line="240" w:lineRule="auto"/>
        <w:rPr>
          <w:rFonts w:cstheme="minorHAnsi"/>
          <w:b/>
          <w:bCs/>
          <w:iCs/>
          <w:color w:val="2C567A" w:themeColor="accent1"/>
          <w:sz w:val="22"/>
          <w:szCs w:val="22"/>
        </w:rPr>
      </w:pPr>
      <w:r w:rsidRPr="002B76B1">
        <w:rPr>
          <w:rFonts w:cstheme="minorHAnsi"/>
          <w:b/>
          <w:bCs/>
          <w:iCs/>
          <w:color w:val="2C567A" w:themeColor="accent1"/>
          <w:sz w:val="22"/>
          <w:szCs w:val="22"/>
        </w:rPr>
        <w:lastRenderedPageBreak/>
        <w:t>ინფორმაცია ევროკავშირის დაძმობილების შესახებ საქართველოში მეცნიერებისა და ბიზნეს თანამშრომლობის მხარდაჭერის შესახებ:</w:t>
      </w:r>
    </w:p>
    <w:p w14:paraId="27047F76" w14:textId="72477A70" w:rsidR="007D5751" w:rsidRPr="002B76B1" w:rsidRDefault="007D5751" w:rsidP="00BA766C">
      <w:pPr>
        <w:spacing w:before="0" w:after="0" w:line="240" w:lineRule="auto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ბენეფიციარი:  შოთა რუსთაველის</w:t>
      </w:r>
      <w:r w:rsidR="00747E8B">
        <w:rPr>
          <w:rFonts w:cstheme="minorHAnsi"/>
          <w:iCs/>
          <w:color w:val="2C567A" w:themeColor="accent1"/>
          <w:sz w:val="20"/>
          <w:szCs w:val="20"/>
          <w:lang w:val="ka-GE"/>
        </w:rPr>
        <w:t xml:space="preserve"> </w:t>
      </w:r>
      <w:r w:rsidR="00747E8B" w:rsidRPr="002B76B1">
        <w:rPr>
          <w:rFonts w:cstheme="minorHAnsi"/>
          <w:iCs/>
          <w:color w:val="2C567A" w:themeColor="accent1"/>
          <w:sz w:val="20"/>
          <w:szCs w:val="20"/>
        </w:rPr>
        <w:t>საქართველოს</w:t>
      </w:r>
      <w:r w:rsidRPr="002B76B1">
        <w:rPr>
          <w:rFonts w:cstheme="minorHAnsi"/>
          <w:iCs/>
          <w:color w:val="2C567A" w:themeColor="accent1"/>
          <w:sz w:val="20"/>
          <w:szCs w:val="20"/>
        </w:rPr>
        <w:t xml:space="preserve"> ეროვნული სამეცნიერო ფონდი (SRNSFG)</w:t>
      </w:r>
    </w:p>
    <w:p w14:paraId="729A996C" w14:textId="468C5A43" w:rsidR="007D5751" w:rsidRPr="002B76B1" w:rsidRDefault="007D5751" w:rsidP="00BA766C">
      <w:pPr>
        <w:spacing w:before="0" w:after="0" w:line="240" w:lineRule="auto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თანა</w:t>
      </w:r>
      <w:r w:rsidRPr="002B76B1">
        <w:rPr>
          <w:rFonts w:cstheme="minorHAnsi"/>
          <w:iCs/>
          <w:color w:val="2C567A" w:themeColor="accent1"/>
          <w:sz w:val="20"/>
          <w:szCs w:val="20"/>
          <w:lang w:val="ka-GE"/>
        </w:rPr>
        <w:t>ბენეფიციარი</w:t>
      </w:r>
      <w:r w:rsidRPr="002B76B1">
        <w:rPr>
          <w:rFonts w:cstheme="minorHAnsi"/>
          <w:iCs/>
          <w:color w:val="2C567A" w:themeColor="accent1"/>
          <w:sz w:val="20"/>
          <w:szCs w:val="20"/>
        </w:rPr>
        <w:t>: საქართველოს განათლებისა და მეცნიერების სამინისტრო</w:t>
      </w:r>
    </w:p>
    <w:p w14:paraId="36F465F9" w14:textId="77777777" w:rsidR="007D5751" w:rsidRPr="002B76B1" w:rsidRDefault="007D5751" w:rsidP="00BA766C">
      <w:pPr>
        <w:spacing w:before="0" w:after="0" w:line="240" w:lineRule="auto"/>
        <w:rPr>
          <w:rFonts w:cstheme="minorHAnsi"/>
          <w:iCs/>
          <w:color w:val="2C567A" w:themeColor="accent1"/>
          <w:sz w:val="20"/>
          <w:szCs w:val="20"/>
        </w:rPr>
      </w:pPr>
    </w:p>
    <w:p w14:paraId="2FFCAFFC" w14:textId="77777777" w:rsidR="007D5751" w:rsidRPr="002B76B1" w:rsidRDefault="007D5751" w:rsidP="00BA766C">
      <w:pPr>
        <w:spacing w:before="0" w:after="0" w:line="240" w:lineRule="auto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ხანგრძლივობა: 2020 – 2023 წწ</w:t>
      </w:r>
    </w:p>
    <w:p w14:paraId="5B4AE1E0" w14:textId="46D04C67" w:rsidR="00AA4E7B" w:rsidRPr="002B76B1" w:rsidRDefault="007D5751" w:rsidP="00BA766C">
      <w:pPr>
        <w:spacing w:before="0" w:after="0" w:line="240" w:lineRule="auto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ბიუჯეტი: 1 300 000 ევრო</w:t>
      </w:r>
    </w:p>
    <w:p w14:paraId="400FDE37" w14:textId="77777777" w:rsidR="007D5751" w:rsidRPr="002B76B1" w:rsidRDefault="007D5751" w:rsidP="00BA766C">
      <w:pPr>
        <w:spacing w:before="0" w:after="0" w:line="240" w:lineRule="auto"/>
        <w:rPr>
          <w:rFonts w:cstheme="minorHAnsi"/>
          <w:iCs/>
          <w:color w:val="2C567A" w:themeColor="accent1"/>
          <w:sz w:val="20"/>
          <w:szCs w:val="20"/>
        </w:rPr>
      </w:pPr>
    </w:p>
    <w:p w14:paraId="22DE9003" w14:textId="77777777" w:rsidR="00E15D89" w:rsidRPr="002B76B1" w:rsidRDefault="00E15D89" w:rsidP="00BA766C">
      <w:pPr>
        <w:spacing w:after="0" w:line="240" w:lineRule="auto"/>
        <w:rPr>
          <w:rFonts w:cstheme="minorHAnsi"/>
          <w:b/>
          <w:bCs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b/>
          <w:bCs/>
          <w:iCs/>
          <w:color w:val="2C567A" w:themeColor="accent1"/>
          <w:sz w:val="20"/>
          <w:szCs w:val="20"/>
        </w:rPr>
        <w:t>პროექტის საერთო მიზანი:</w:t>
      </w:r>
    </w:p>
    <w:p w14:paraId="0563777A" w14:textId="165BDA89" w:rsidR="005E324E" w:rsidRPr="002B76B1" w:rsidRDefault="00E15D89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პროექტის საერთო მიზანია საქართველოს მეცნიერების, ტექნოლოგიებისა და ინოვაციების (STI) სისტემის პრიორიტეტებისა და გამოწვევების გადაჭრა, რათა უზრუნველყოს ინტერდისციპლინური მიდგომა, ერთობლივი კვლევა და ხელი შეუწყოს მტკიცებულებებზე დაფუძნებული პოლიტიკის განხორციელებას ევროკავშირ-საქართველოს ასოცირების შეთანხმების შესაბამისად.</w:t>
      </w:r>
      <w:r w:rsidR="005E324E" w:rsidRPr="002B76B1">
        <w:rPr>
          <w:rFonts w:cstheme="minorHAnsi"/>
          <w:iCs/>
          <w:color w:val="2C567A" w:themeColor="accent1"/>
          <w:sz w:val="20"/>
          <w:szCs w:val="20"/>
        </w:rPr>
        <w:t xml:space="preserve"> </w:t>
      </w:r>
    </w:p>
    <w:p w14:paraId="34883399" w14:textId="77777777" w:rsidR="00E15D89" w:rsidRPr="002B76B1" w:rsidRDefault="00E15D89" w:rsidP="0091067C">
      <w:pPr>
        <w:spacing w:after="0" w:line="240" w:lineRule="auto"/>
        <w:jc w:val="both"/>
        <w:rPr>
          <w:rFonts w:cstheme="minorHAnsi"/>
          <w:b/>
          <w:bCs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b/>
          <w:bCs/>
          <w:iCs/>
          <w:color w:val="2C567A" w:themeColor="accent1"/>
          <w:sz w:val="20"/>
          <w:szCs w:val="20"/>
        </w:rPr>
        <w:t>პროექტის კონკრეტული მიზანი:</w:t>
      </w:r>
    </w:p>
    <w:p w14:paraId="51129329" w14:textId="500FCAC5" w:rsidR="00E15D89" w:rsidRPr="002B76B1" w:rsidRDefault="0091067C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r>
        <w:rPr>
          <w:rFonts w:cstheme="minorHAnsi"/>
          <w:iCs/>
          <w:color w:val="2C567A" w:themeColor="accent1"/>
          <w:sz w:val="20"/>
          <w:szCs w:val="20"/>
        </w:rPr>
        <w:t>პროექტის კონკრეტული მიზანია</w:t>
      </w:r>
      <w:r w:rsidR="00E15D89" w:rsidRPr="002B76B1">
        <w:rPr>
          <w:rFonts w:cstheme="minorHAnsi"/>
          <w:iCs/>
          <w:color w:val="2C567A" w:themeColor="accent1"/>
          <w:sz w:val="20"/>
          <w:szCs w:val="20"/>
        </w:rPr>
        <w:t xml:space="preserve"> შოთა რუსთაველის </w:t>
      </w:r>
      <w:r w:rsidR="007017F8" w:rsidRPr="002B76B1">
        <w:rPr>
          <w:rFonts w:cstheme="minorHAnsi"/>
          <w:iCs/>
          <w:color w:val="2C567A" w:themeColor="accent1"/>
          <w:sz w:val="20"/>
          <w:szCs w:val="20"/>
        </w:rPr>
        <w:t>საქართველოს</w:t>
      </w:r>
      <w:r w:rsidR="007017F8">
        <w:rPr>
          <w:rFonts w:cstheme="minorHAnsi"/>
          <w:iCs/>
          <w:color w:val="2C567A" w:themeColor="accent1"/>
          <w:sz w:val="20"/>
          <w:szCs w:val="20"/>
          <w:lang w:val="ka-GE"/>
        </w:rPr>
        <w:t xml:space="preserve"> </w:t>
      </w:r>
      <w:r w:rsidR="00E15D89" w:rsidRPr="002B76B1">
        <w:rPr>
          <w:rFonts w:cstheme="minorHAnsi"/>
          <w:iCs/>
          <w:color w:val="2C567A" w:themeColor="accent1"/>
          <w:sz w:val="20"/>
          <w:szCs w:val="20"/>
        </w:rPr>
        <w:t>ეროვნული სამეცნიერო ფონდის (SRNSFG) შესაძლებლობების გაძლიერება SRNSFG-ის არსებული პროგრამებისა და ოპერატიული აქტივობების გადახედვით და გაუმჯობესებით, ეროვნული პრიორიტეტებისა და სოციალურ-ეკონომიკური გამოწვევების საპასუხოდ, რეგიონული და საერთაშორისო კონტექსტის გათვალისწინებით.</w:t>
      </w:r>
      <w:r w:rsidR="00076E3B">
        <w:rPr>
          <w:rFonts w:cstheme="minorHAnsi"/>
          <w:iCs/>
          <w:color w:val="2C567A" w:themeColor="accent1"/>
          <w:sz w:val="20"/>
          <w:szCs w:val="20"/>
          <w:lang w:val="ka-GE"/>
        </w:rPr>
        <w:t xml:space="preserve"> </w:t>
      </w:r>
      <w:r w:rsidR="00E15D89" w:rsidRPr="002B76B1">
        <w:rPr>
          <w:rFonts w:cstheme="minorHAnsi"/>
          <w:iCs/>
          <w:color w:val="2C567A" w:themeColor="accent1"/>
          <w:sz w:val="20"/>
          <w:szCs w:val="20"/>
        </w:rPr>
        <w:t>პროექტი მიმართავს მეცნიერება-ბიზნესის თანამშრომლობის არარსებობას, ხელს შეუწყობს ინტერსექტორულ მულტიდისციპლინურ კვლევის შესაძლებლობებს და ხელს შეუწყობს სგგი-ის სისტემის განვითარებას საქართველოში.</w:t>
      </w:r>
    </w:p>
    <w:p w14:paraId="4A1E5CAF" w14:textId="77777777" w:rsidR="00E15D89" w:rsidRPr="002B76B1" w:rsidRDefault="00E15D89" w:rsidP="0091067C">
      <w:pPr>
        <w:spacing w:after="0" w:line="240" w:lineRule="auto"/>
        <w:jc w:val="both"/>
        <w:rPr>
          <w:rFonts w:cstheme="minorHAnsi"/>
          <w:b/>
          <w:bCs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b/>
          <w:bCs/>
          <w:iCs/>
          <w:color w:val="2C567A" w:themeColor="accent1"/>
          <w:sz w:val="20"/>
          <w:szCs w:val="20"/>
        </w:rPr>
        <w:t>პროექტი მოსალოდნელი შედეგები:</w:t>
      </w:r>
    </w:p>
    <w:p w14:paraId="45800478" w14:textId="77777777" w:rsidR="00E15D89" w:rsidRPr="002B76B1" w:rsidRDefault="005E324E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 xml:space="preserve">1. </w:t>
      </w:r>
      <w:r w:rsidR="00E15D89" w:rsidRPr="002B76B1">
        <w:rPr>
          <w:rFonts w:cstheme="minorHAnsi"/>
          <w:iCs/>
          <w:color w:val="2C567A" w:themeColor="accent1"/>
          <w:sz w:val="20"/>
          <w:szCs w:val="20"/>
        </w:rPr>
        <w:t>მეცნიერება - ბიზნეს ბმულები გაძლიერებულია დამხმარე თანამშრომლობის საქმიანობისა და დაფინანსების სქემების საშუალებით</w:t>
      </w:r>
    </w:p>
    <w:p w14:paraId="5B38472F" w14:textId="77777777" w:rsidR="00E15D89" w:rsidRPr="002B76B1" w:rsidRDefault="00E15D89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2. იურიდიული ჩარჩო და საგრანტო ზარის ადმინისტრაციის პროცედურები SRNSFG განახლებული და გაუმჯობესებული</w:t>
      </w:r>
    </w:p>
    <w:p w14:paraId="190FBCE1" w14:textId="77777777" w:rsidR="00E15D89" w:rsidRPr="002B76B1" w:rsidRDefault="00E15D89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3. SRNSFG– ს ინსტიტუციური შესაძლებლობები საერთაშორისო თანამშრომლობის გაძლიერების მიზნით</w:t>
      </w:r>
    </w:p>
    <w:p w14:paraId="648EDEEF" w14:textId="0BCDBF4F" w:rsidR="005E324E" w:rsidRPr="002B76B1" w:rsidRDefault="00E15D89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2"/>
          <w:szCs w:val="22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4. სამეცნიერო კომუნიკაცია და ცნობიერება სტიმულირებული მეცნიერების ბიზნესის თანამშრომლობის შესახებ</w:t>
      </w:r>
    </w:p>
    <w:p w14:paraId="6B66FD93" w14:textId="77777777" w:rsidR="00E15D89" w:rsidRPr="002B76B1" w:rsidRDefault="00E15D89" w:rsidP="0091067C">
      <w:pPr>
        <w:spacing w:after="0" w:line="240" w:lineRule="auto"/>
        <w:jc w:val="both"/>
        <w:rPr>
          <w:rFonts w:cstheme="minorHAnsi"/>
          <w:b/>
          <w:bCs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b/>
          <w:bCs/>
          <w:iCs/>
          <w:color w:val="2C567A" w:themeColor="accent1"/>
          <w:sz w:val="20"/>
          <w:szCs w:val="20"/>
        </w:rPr>
        <w:t>Გამოსადეგი ინფორმაცია:</w:t>
      </w:r>
    </w:p>
    <w:p w14:paraId="3EF95DE6" w14:textId="77777777" w:rsidR="00E15D89" w:rsidRPr="002B76B1" w:rsidRDefault="00E15D89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ანგარიში სამეცნიერო პრიორიტეტების იდენტიფიკაციის შესახებ შეგიძლიათ ჩამოტვირთოთ აქ</w:t>
      </w:r>
    </w:p>
    <w:p w14:paraId="7DC3E429" w14:textId="006F0AAE" w:rsidR="00CD37CA" w:rsidRPr="002B76B1" w:rsidRDefault="006C2F25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hyperlink r:id="rId36" w:history="1">
        <w:r w:rsidR="005E324E" w:rsidRPr="002B76B1">
          <w:rPr>
            <w:rStyle w:val="Hyperlink"/>
            <w:rFonts w:asciiTheme="minorHAnsi" w:hAnsiTheme="minorHAnsi" w:cstheme="minorHAnsi"/>
            <w:iCs/>
            <w:sz w:val="20"/>
            <w:szCs w:val="20"/>
          </w:rPr>
          <w:t>https://rustaveli.org.ge/geo/sametsniero-prioritetebi</w:t>
        </w:r>
      </w:hyperlink>
    </w:p>
    <w:p w14:paraId="7DC5E29B" w14:textId="77777777" w:rsidR="00967ADC" w:rsidRPr="002B76B1" w:rsidRDefault="00967ADC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სამოდელო თანამშრომლობის ხელშეკრულებები მეცნიერებისა და ბიზნესისათვის შეგიძლიათ ჩამოტვირთოთ აქ</w:t>
      </w:r>
    </w:p>
    <w:p w14:paraId="7E5026E1" w14:textId="367691D8" w:rsidR="005E324E" w:rsidRPr="002B76B1" w:rsidRDefault="006C2F25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hyperlink r:id="rId37" w:history="1">
        <w:r w:rsidR="005E324E" w:rsidRPr="002B76B1">
          <w:rPr>
            <w:rStyle w:val="Hyperlink"/>
            <w:rFonts w:asciiTheme="minorHAnsi" w:hAnsiTheme="minorHAnsi" w:cstheme="minorHAnsi"/>
            <w:iCs/>
            <w:sz w:val="20"/>
            <w:szCs w:val="20"/>
          </w:rPr>
          <w:t>https://rustaveli.org.ge/geo/tanamshromlobis-khelshekrulebebis-nimushebi</w:t>
        </w:r>
      </w:hyperlink>
      <w:r w:rsidR="005E324E" w:rsidRPr="002B76B1">
        <w:rPr>
          <w:rFonts w:cstheme="minorHAnsi"/>
          <w:iCs/>
          <w:color w:val="2C567A" w:themeColor="accent1"/>
          <w:sz w:val="20"/>
          <w:szCs w:val="20"/>
        </w:rPr>
        <w:t xml:space="preserve"> </w:t>
      </w:r>
    </w:p>
    <w:p w14:paraId="1C5783D6" w14:textId="0E079279" w:rsidR="00CD37CA" w:rsidRPr="002B76B1" w:rsidRDefault="00967ADC" w:rsidP="0091067C">
      <w:pPr>
        <w:spacing w:before="240" w:after="24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Twinning პროექტის მასალების ჩამოტვირთვა შეგიძლიათ აქ:</w:t>
      </w:r>
      <w:r w:rsidRPr="002B76B1">
        <w:rPr>
          <w:rFonts w:cstheme="minorHAnsi"/>
          <w:iCs/>
          <w:color w:val="2C567A" w:themeColor="accent1"/>
          <w:sz w:val="20"/>
          <w:szCs w:val="20"/>
          <w:lang w:val="ka-GE"/>
        </w:rPr>
        <w:t xml:space="preserve"> </w:t>
      </w:r>
      <w:r w:rsidR="00CD37CA" w:rsidRPr="002B76B1">
        <w:rPr>
          <w:rFonts w:cstheme="minorHAnsi"/>
          <w:iCs/>
          <w:color w:val="2C567A" w:themeColor="accent1"/>
          <w:sz w:val="20"/>
          <w:szCs w:val="20"/>
        </w:rPr>
        <w:t xml:space="preserve"> </w:t>
      </w:r>
      <w:hyperlink r:id="rId38" w:history="1">
        <w:r w:rsidR="00CD37CA" w:rsidRPr="002B76B1">
          <w:rPr>
            <w:rStyle w:val="Hyperlink"/>
            <w:rFonts w:asciiTheme="minorHAnsi" w:hAnsiTheme="minorHAnsi" w:cstheme="minorHAnsi"/>
            <w:iCs/>
            <w:color w:val="2C567A" w:themeColor="accent1"/>
            <w:sz w:val="20"/>
            <w:szCs w:val="20"/>
          </w:rPr>
          <w:t>https://rustaveli.org.ge/eng/Downloads</w:t>
        </w:r>
      </w:hyperlink>
      <w:r w:rsidR="00CD37CA" w:rsidRPr="002B76B1">
        <w:rPr>
          <w:rFonts w:cstheme="minorHAnsi"/>
          <w:iCs/>
          <w:color w:val="2C567A" w:themeColor="accent1"/>
          <w:sz w:val="20"/>
          <w:szCs w:val="20"/>
        </w:rPr>
        <w:t xml:space="preserve"> </w:t>
      </w:r>
    </w:p>
    <w:p w14:paraId="298BE4AC" w14:textId="77777777" w:rsidR="00967ADC" w:rsidRPr="002B76B1" w:rsidRDefault="00967ADC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r w:rsidRPr="002B76B1">
        <w:rPr>
          <w:rFonts w:cstheme="minorHAnsi"/>
          <w:iCs/>
          <w:color w:val="2C567A" w:themeColor="accent1"/>
          <w:sz w:val="20"/>
          <w:szCs w:val="20"/>
        </w:rPr>
        <w:t>ვიდეოები მეცნიერებისა და საქმიანი თანამშრომლობის შესახებ საქართველოში:</w:t>
      </w:r>
    </w:p>
    <w:p w14:paraId="3BDDC12B" w14:textId="5B2B5C97" w:rsidR="00CD37CA" w:rsidRPr="002B76B1" w:rsidRDefault="006C2F25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hyperlink r:id="rId39" w:history="1">
        <w:r w:rsidR="00CD37CA" w:rsidRPr="002B76B1">
          <w:rPr>
            <w:rStyle w:val="Hyperlink"/>
            <w:rFonts w:asciiTheme="minorHAnsi" w:hAnsiTheme="minorHAnsi" w:cstheme="minorHAnsi"/>
            <w:iCs/>
            <w:color w:val="2C567A" w:themeColor="accent1"/>
            <w:sz w:val="20"/>
            <w:szCs w:val="20"/>
          </w:rPr>
          <w:t>https://www.youtube.com/watch?v=PXXnjtPnSGA</w:t>
        </w:r>
      </w:hyperlink>
      <w:r w:rsidR="00CD37CA" w:rsidRPr="002B76B1">
        <w:rPr>
          <w:rFonts w:cstheme="minorHAnsi"/>
          <w:iCs/>
          <w:color w:val="2C567A" w:themeColor="accent1"/>
          <w:sz w:val="20"/>
          <w:szCs w:val="20"/>
        </w:rPr>
        <w:t xml:space="preserve"> </w:t>
      </w:r>
    </w:p>
    <w:p w14:paraId="45485D12" w14:textId="77777777" w:rsidR="00CD37CA" w:rsidRPr="002B76B1" w:rsidRDefault="006C2F25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  <w:hyperlink r:id="rId40" w:history="1">
        <w:r w:rsidR="00CD37CA" w:rsidRPr="002B76B1">
          <w:rPr>
            <w:rStyle w:val="Hyperlink"/>
            <w:rFonts w:asciiTheme="minorHAnsi" w:hAnsiTheme="minorHAnsi" w:cstheme="minorHAnsi"/>
            <w:iCs/>
            <w:color w:val="2C567A" w:themeColor="accent1"/>
            <w:sz w:val="20"/>
            <w:szCs w:val="20"/>
          </w:rPr>
          <w:t>https://www.youtube.com/watch?v=lUNY62W73ag</w:t>
        </w:r>
      </w:hyperlink>
    </w:p>
    <w:p w14:paraId="275AFB7E" w14:textId="77777777" w:rsidR="00CD37CA" w:rsidRPr="002B76B1" w:rsidRDefault="00CD37CA" w:rsidP="0091067C">
      <w:pPr>
        <w:spacing w:after="0" w:line="240" w:lineRule="auto"/>
        <w:jc w:val="both"/>
        <w:rPr>
          <w:rFonts w:cstheme="minorHAnsi"/>
          <w:iCs/>
          <w:color w:val="2C567A" w:themeColor="accent1"/>
          <w:sz w:val="20"/>
          <w:szCs w:val="20"/>
        </w:rPr>
      </w:pPr>
    </w:p>
    <w:p w14:paraId="686ECBE4" w14:textId="219CCB07" w:rsidR="00CD37CA" w:rsidRPr="005E324E" w:rsidRDefault="002B76B1" w:rsidP="009106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2C567A" w:themeColor="accent1"/>
          <w:sz w:val="22"/>
          <w:szCs w:val="22"/>
        </w:rPr>
      </w:pPr>
      <w:r w:rsidRPr="002B76B1">
        <w:rPr>
          <w:rFonts w:cstheme="minorHAnsi"/>
          <w:b/>
          <w:i/>
          <w:color w:val="2C567A" w:themeColor="accent1"/>
          <w:sz w:val="20"/>
          <w:szCs w:val="20"/>
        </w:rPr>
        <w:t>Შენიშვნა:</w:t>
      </w:r>
      <w:r w:rsidR="00CD37CA" w:rsidRPr="002B76B1">
        <w:rPr>
          <w:rFonts w:cstheme="minorHAnsi"/>
          <w:i/>
          <w:color w:val="2C567A" w:themeColor="accent1"/>
          <w:sz w:val="20"/>
          <w:szCs w:val="20"/>
        </w:rPr>
        <w:t xml:space="preserve"> </w:t>
      </w:r>
      <w:r w:rsidRPr="002B76B1">
        <w:rPr>
          <w:rFonts w:cstheme="minorHAnsi"/>
          <w:i/>
          <w:color w:val="2C567A" w:themeColor="accent1"/>
          <w:sz w:val="20"/>
          <w:szCs w:val="20"/>
        </w:rPr>
        <w:t>ამ ღონისძიებაში მონაწილეობით თქვენ ანიჭებთ ღონისძიების ორგანიზატორებს სრული უფლებები გამოიყენონ ფოტოგრაფიის/ვიდეო გადაღებების შედეგად გამოწვეული სურათები, და სურათების ნებისმიერი რეპროდუქცია ან ადაპტაცია, პროექტის და ევროკავშირის საქმიანობის პოპულარიზაციისთვის, ვებ - გვერდებზე, სოციალურ მედიაში, გაზეთებზე, ბროშურები, პრესრელიზები და/ან პუბლიკაციები</w:t>
      </w:r>
      <w:r w:rsidR="00CD37CA" w:rsidRPr="002B76B1">
        <w:rPr>
          <w:rFonts w:cstheme="minorHAnsi"/>
          <w:i/>
          <w:color w:val="2C567A" w:themeColor="accent1"/>
          <w:sz w:val="20"/>
          <w:szCs w:val="20"/>
        </w:rPr>
        <w:t>.</w:t>
      </w:r>
    </w:p>
    <w:p w14:paraId="78858CB9" w14:textId="7A9DA4DE" w:rsidR="00273DEA" w:rsidRPr="00FE3951" w:rsidRDefault="00456A2B" w:rsidP="00FE3951">
      <w:pPr>
        <w:pStyle w:val="ListNumber"/>
        <w:numPr>
          <w:ilvl w:val="0"/>
          <w:numId w:val="0"/>
        </w:numPr>
        <w:ind w:left="173" w:hanging="1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612FFC3" wp14:editId="6C577DFE">
                <wp:simplePos x="0" y="0"/>
                <wp:positionH relativeFrom="column">
                  <wp:posOffset>5111115</wp:posOffset>
                </wp:positionH>
                <wp:positionV relativeFrom="page">
                  <wp:posOffset>7535545</wp:posOffset>
                </wp:positionV>
                <wp:extent cx="2221865" cy="2342515"/>
                <wp:effectExtent l="0" t="0" r="6985" b="63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5" cy="2342515"/>
                          <a:chOff x="0" y="0"/>
                          <a:chExt cx="2221865" cy="2342515"/>
                        </a:xfrm>
                      </wpg:grpSpPr>
                      <wps:wsp>
                        <wps:cNvPr id="56" name="Text Box 56"/>
                        <wps:cNvSpPr txBox="1"/>
                        <wps:spPr>
                          <a:xfrm>
                            <a:off x="543208" y="815912"/>
                            <a:ext cx="1213945" cy="1171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EA21E7" w14:textId="77777777" w:rsidR="007974C7" w:rsidRPr="003E1473" w:rsidRDefault="007974C7" w:rsidP="007974C7">
                              <w:pPr>
                                <w:jc w:val="center"/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</w:pPr>
                              <w:r w:rsidRPr="003E1473"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  <w:t>მეცნიერება</w:t>
                              </w:r>
                            </w:p>
                            <w:p w14:paraId="68235F1A" w14:textId="77777777" w:rsidR="007974C7" w:rsidRPr="003E1473" w:rsidRDefault="007974C7" w:rsidP="007974C7">
                              <w:pPr>
                                <w:jc w:val="center"/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</w:pPr>
                              <w:r w:rsidRPr="003E1473"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  <w:t>მომავალი</w:t>
                              </w:r>
                            </w:p>
                            <w:p w14:paraId="30044D86" w14:textId="77777777" w:rsidR="007974C7" w:rsidRPr="00C43426" w:rsidRDefault="007974C7" w:rsidP="007974C7">
                              <w:pPr>
                                <w:jc w:val="center"/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</w:pPr>
                              <w:r w:rsidRPr="003E1473"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  <w:t>საქართველო</w:t>
                              </w:r>
                            </w:p>
                            <w:p w14:paraId="53FDE3C0" w14:textId="4F8E5F48" w:rsidR="00CD37CA" w:rsidRPr="00C43426" w:rsidRDefault="00CD37CA" w:rsidP="00CD37CA">
                              <w:pPr>
                                <w:jc w:val="center"/>
                                <w:rPr>
                                  <w:b/>
                                  <w:bCs/>
                                  <w:color w:val="1E3B53" w:themeColor="accent5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" name="Group 57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221865" cy="2342515"/>
                            <a:chOff x="5910607" y="9822729"/>
                            <a:chExt cx="2222118" cy="2342921"/>
                          </a:xfrm>
                        </wpg:grpSpPr>
                        <wps:wsp>
                          <wps:cNvPr id="58" name="Freeform: Shape 10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0800000" flipH="1" flipV="1">
                              <a:off x="5910607" y="9973558"/>
                              <a:ext cx="2222118" cy="2192092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alpha val="20000"/>
                                  </a:schemeClr>
                                </a:gs>
                                <a:gs pos="100000">
                                  <a:schemeClr val="accent2">
                                    <a:alpha val="25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</a:gra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9" name="Freeform: Shape 10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0800000">
                              <a:off x="6155703" y="10275216"/>
                              <a:ext cx="1697341" cy="1675118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alpha val="35000"/>
                              </a:schemeClr>
                            </a:solidFill>
                          </wps:spPr>
                          <wps:bodyPr rtlCol="0" anchor="ctr"/>
                        </wps:wsp>
                        <wps:wsp>
                          <wps:cNvPr id="60" name="Freeform: Shape 10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0800000" flipH="1" flipV="1">
                              <a:off x="7239786" y="10124387"/>
                              <a:ext cx="687699" cy="678810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alpha val="36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1" name="Freeform: Shape 10">
                            <a:extLst>
                              <a:ext uri="{C183D7F6-B498-43B3-948B-1728B52AA6E4}">
  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0800000" flipH="1" flipV="1">
                              <a:off x="6900421" y="9822729"/>
                              <a:ext cx="342897" cy="338465"/>
                            </a:xfrm>
                            <a:custGeom>
                              <a:avLst/>
                              <a:gdLst>
                                <a:gd name="connsiteX0" fmla="*/ 1439383 w 2647519"/>
                                <a:gd name="connsiteY0" fmla="*/ 2598425 h 2612594"/>
                                <a:gd name="connsiteX1" fmla="*/ 1427010 w 2647519"/>
                                <a:gd name="connsiteY1" fmla="*/ 2605087 h 2612594"/>
                                <a:gd name="connsiteX2" fmla="*/ 1427751 w 2647519"/>
                                <a:gd name="connsiteY2" fmla="*/ 2605405 h 2612594"/>
                                <a:gd name="connsiteX3" fmla="*/ 1542263 w 2647519"/>
                                <a:gd name="connsiteY3" fmla="*/ 2530792 h 2612594"/>
                                <a:gd name="connsiteX4" fmla="*/ 1502258 w 2647519"/>
                                <a:gd name="connsiteY4" fmla="*/ 2540317 h 2612594"/>
                                <a:gd name="connsiteX5" fmla="*/ 1442250 w 2647519"/>
                                <a:gd name="connsiteY5" fmla="*/ 2547937 h 2612594"/>
                                <a:gd name="connsiteX6" fmla="*/ 1439393 w 2647519"/>
                                <a:gd name="connsiteY6" fmla="*/ 2540317 h 2612594"/>
                                <a:gd name="connsiteX7" fmla="*/ 1481303 w 2647519"/>
                                <a:gd name="connsiteY7" fmla="*/ 2536507 h 2612594"/>
                                <a:gd name="connsiteX8" fmla="*/ 1542263 w 2647519"/>
                                <a:gd name="connsiteY8" fmla="*/ 2530792 h 2612594"/>
                                <a:gd name="connsiteX9" fmla="*/ 1646324 w 2647519"/>
                                <a:gd name="connsiteY9" fmla="*/ 2520821 h 2612594"/>
                                <a:gd name="connsiteX10" fmla="*/ 1643880 w 2647519"/>
                                <a:gd name="connsiteY10" fmla="*/ 2521511 h 2612594"/>
                                <a:gd name="connsiteX11" fmla="*/ 1645133 w 2647519"/>
                                <a:gd name="connsiteY11" fmla="*/ 2521267 h 2612594"/>
                                <a:gd name="connsiteX12" fmla="*/ 899801 w 2647519"/>
                                <a:gd name="connsiteY12" fmla="*/ 2506503 h 2612594"/>
                                <a:gd name="connsiteX13" fmla="*/ 942187 w 2647519"/>
                                <a:gd name="connsiteY13" fmla="*/ 2517457 h 2612594"/>
                                <a:gd name="connsiteX14" fmla="*/ 960285 w 2647519"/>
                                <a:gd name="connsiteY14" fmla="*/ 2518409 h 2612594"/>
                                <a:gd name="connsiteX15" fmla="*/ 1010767 w 2647519"/>
                                <a:gd name="connsiteY15" fmla="*/ 2543175 h 2612594"/>
                                <a:gd name="connsiteX16" fmla="*/ 1033627 w 2647519"/>
                                <a:gd name="connsiteY16" fmla="*/ 2547937 h 2612594"/>
                                <a:gd name="connsiteX17" fmla="*/ 1035057 w 2647519"/>
                                <a:gd name="connsiteY17" fmla="*/ 2548414 h 2612594"/>
                                <a:gd name="connsiteX18" fmla="*/ 1040295 w 2647519"/>
                                <a:gd name="connsiteY18" fmla="*/ 2543175 h 2612594"/>
                                <a:gd name="connsiteX19" fmla="*/ 1060297 w 2647519"/>
                                <a:gd name="connsiteY19" fmla="*/ 2548890 h 2612594"/>
                                <a:gd name="connsiteX20" fmla="*/ 1080300 w 2647519"/>
                                <a:gd name="connsiteY20" fmla="*/ 2553652 h 2612594"/>
                                <a:gd name="connsiteX21" fmla="*/ 1119713 w 2647519"/>
                                <a:gd name="connsiteY21" fmla="*/ 2562818 h 2612594"/>
                                <a:gd name="connsiteX22" fmla="*/ 1120305 w 2647519"/>
                                <a:gd name="connsiteY22" fmla="*/ 2562225 h 2612594"/>
                                <a:gd name="connsiteX23" fmla="*/ 1166025 w 2647519"/>
                                <a:gd name="connsiteY23" fmla="*/ 2569845 h 2612594"/>
                                <a:gd name="connsiteX24" fmla="*/ 1187932 w 2647519"/>
                                <a:gd name="connsiteY24" fmla="*/ 2573655 h 2612594"/>
                                <a:gd name="connsiteX25" fmla="*/ 1209840 w 2647519"/>
                                <a:gd name="connsiteY25" fmla="*/ 2575560 h 2612594"/>
                                <a:gd name="connsiteX26" fmla="*/ 1254607 w 2647519"/>
                                <a:gd name="connsiteY26" fmla="*/ 2577465 h 2612594"/>
                                <a:gd name="connsiteX27" fmla="*/ 1315567 w 2647519"/>
                                <a:gd name="connsiteY27" fmla="*/ 2576512 h 2612594"/>
                                <a:gd name="connsiteX28" fmla="*/ 1318213 w 2647519"/>
                                <a:gd name="connsiteY28" fmla="*/ 2576512 h 2612594"/>
                                <a:gd name="connsiteX29" fmla="*/ 1324140 w 2647519"/>
                                <a:gd name="connsiteY29" fmla="*/ 2573178 h 2612594"/>
                                <a:gd name="connsiteX30" fmla="*/ 1337475 w 2647519"/>
                                <a:gd name="connsiteY30" fmla="*/ 2568892 h 2612594"/>
                                <a:gd name="connsiteX31" fmla="*/ 1351048 w 2647519"/>
                                <a:gd name="connsiteY31" fmla="*/ 2568654 h 2612594"/>
                                <a:gd name="connsiteX32" fmla="*/ 1360335 w 2647519"/>
                                <a:gd name="connsiteY32" fmla="*/ 2569844 h 2612594"/>
                                <a:gd name="connsiteX33" fmla="*/ 1362835 w 2647519"/>
                                <a:gd name="connsiteY33" fmla="*/ 2576512 h 2612594"/>
                                <a:gd name="connsiteX34" fmla="*/ 1384147 w 2647519"/>
                                <a:gd name="connsiteY34" fmla="*/ 2576512 h 2612594"/>
                                <a:gd name="connsiteX35" fmla="*/ 1377480 w 2647519"/>
                                <a:gd name="connsiteY35" fmla="*/ 2586037 h 2612594"/>
                                <a:gd name="connsiteX36" fmla="*/ 1373670 w 2647519"/>
                                <a:gd name="connsiteY36" fmla="*/ 2590800 h 2612594"/>
                                <a:gd name="connsiteX37" fmla="*/ 1361287 w 2647519"/>
                                <a:gd name="connsiteY37" fmla="*/ 2596515 h 2612594"/>
                                <a:gd name="connsiteX38" fmla="*/ 1338427 w 2647519"/>
                                <a:gd name="connsiteY38" fmla="*/ 2596515 h 2612594"/>
                                <a:gd name="connsiteX39" fmla="*/ 1308900 w 2647519"/>
                                <a:gd name="connsiteY39" fmla="*/ 2594610 h 2612594"/>
                                <a:gd name="connsiteX40" fmla="*/ 1245082 w 2647519"/>
                                <a:gd name="connsiteY40" fmla="*/ 2592705 h 2612594"/>
                                <a:gd name="connsiteX41" fmla="*/ 1197457 w 2647519"/>
                                <a:gd name="connsiteY41" fmla="*/ 2588895 h 2612594"/>
                                <a:gd name="connsiteX42" fmla="*/ 1155547 w 2647519"/>
                                <a:gd name="connsiteY42" fmla="*/ 2583180 h 2612594"/>
                                <a:gd name="connsiteX43" fmla="*/ 1113637 w 2647519"/>
                                <a:gd name="connsiteY43" fmla="*/ 2576512 h 2612594"/>
                                <a:gd name="connsiteX44" fmla="*/ 1049820 w 2647519"/>
                                <a:gd name="connsiteY44" fmla="*/ 2566987 h 2612594"/>
                                <a:gd name="connsiteX45" fmla="*/ 1000290 w 2647519"/>
                                <a:gd name="connsiteY45" fmla="*/ 2550795 h 2612594"/>
                                <a:gd name="connsiteX46" fmla="*/ 1000863 w 2647519"/>
                                <a:gd name="connsiteY46" fmla="*/ 2550379 h 2612594"/>
                                <a:gd name="connsiteX47" fmla="*/ 971715 w 2647519"/>
                                <a:gd name="connsiteY47" fmla="*/ 2541270 h 2612594"/>
                                <a:gd name="connsiteX48" fmla="*/ 945997 w 2647519"/>
                                <a:gd name="connsiteY48" fmla="*/ 2529840 h 2612594"/>
                                <a:gd name="connsiteX49" fmla="*/ 916470 w 2647519"/>
                                <a:gd name="connsiteY49" fmla="*/ 2520315 h 2612594"/>
                                <a:gd name="connsiteX50" fmla="*/ 885990 w 2647519"/>
                                <a:gd name="connsiteY50" fmla="*/ 2509837 h 2612594"/>
                                <a:gd name="connsiteX51" fmla="*/ 899801 w 2647519"/>
                                <a:gd name="connsiteY51" fmla="*/ 2506503 h 2612594"/>
                                <a:gd name="connsiteX52" fmla="*/ 1460492 w 2647519"/>
                                <a:gd name="connsiteY52" fmla="*/ 2486082 h 2612594"/>
                                <a:gd name="connsiteX53" fmla="*/ 1445939 w 2647519"/>
                                <a:gd name="connsiteY53" fmla="*/ 2488303 h 2612594"/>
                                <a:gd name="connsiteX54" fmla="*/ 1345293 w 2647519"/>
                                <a:gd name="connsiteY54" fmla="*/ 2493385 h 2612594"/>
                                <a:gd name="connsiteX55" fmla="*/ 1378432 w 2647519"/>
                                <a:gd name="connsiteY55" fmla="*/ 2497454 h 2612594"/>
                                <a:gd name="connsiteX56" fmla="*/ 1387005 w 2647519"/>
                                <a:gd name="connsiteY56" fmla="*/ 2495549 h 2612594"/>
                                <a:gd name="connsiteX57" fmla="*/ 1446060 w 2647519"/>
                                <a:gd name="connsiteY57" fmla="*/ 2488882 h 2612594"/>
                                <a:gd name="connsiteX58" fmla="*/ 1455778 w 2647519"/>
                                <a:gd name="connsiteY58" fmla="*/ 2486992 h 2612594"/>
                                <a:gd name="connsiteX59" fmla="*/ 1550918 w 2647519"/>
                                <a:gd name="connsiteY59" fmla="*/ 2472281 h 2612594"/>
                                <a:gd name="connsiteX60" fmla="*/ 1501488 w 2647519"/>
                                <a:gd name="connsiteY60" fmla="*/ 2479825 h 2612594"/>
                                <a:gd name="connsiteX61" fmla="*/ 1518450 w 2647519"/>
                                <a:gd name="connsiteY61" fmla="*/ 2480309 h 2612594"/>
                                <a:gd name="connsiteX62" fmla="*/ 1542858 w 2647519"/>
                                <a:gd name="connsiteY62" fmla="*/ 2475785 h 2612594"/>
                                <a:gd name="connsiteX63" fmla="*/ 1731355 w 2647519"/>
                                <a:gd name="connsiteY63" fmla="*/ 2470078 h 2612594"/>
                                <a:gd name="connsiteX64" fmla="*/ 1576323 w 2647519"/>
                                <a:gd name="connsiteY64" fmla="*/ 2511364 h 2612594"/>
                                <a:gd name="connsiteX65" fmla="*/ 1654777 w 2647519"/>
                                <a:gd name="connsiteY65" fmla="*/ 2493883 h 2612594"/>
                                <a:gd name="connsiteX66" fmla="*/ 737400 w 2647519"/>
                                <a:gd name="connsiteY66" fmla="*/ 2450782 h 2612594"/>
                                <a:gd name="connsiteX67" fmla="*/ 846937 w 2647519"/>
                                <a:gd name="connsiteY67" fmla="*/ 2497454 h 2612594"/>
                                <a:gd name="connsiteX68" fmla="*/ 885990 w 2647519"/>
                                <a:gd name="connsiteY68" fmla="*/ 2509837 h 2612594"/>
                                <a:gd name="connsiteX69" fmla="*/ 915517 w 2647519"/>
                                <a:gd name="connsiteY69" fmla="*/ 2520314 h 2612594"/>
                                <a:gd name="connsiteX70" fmla="*/ 945045 w 2647519"/>
                                <a:gd name="connsiteY70" fmla="*/ 2529839 h 2612594"/>
                                <a:gd name="connsiteX71" fmla="*/ 970762 w 2647519"/>
                                <a:gd name="connsiteY71" fmla="*/ 2541269 h 2612594"/>
                                <a:gd name="connsiteX72" fmla="*/ 965047 w 2647519"/>
                                <a:gd name="connsiteY72" fmla="*/ 2546032 h 2612594"/>
                                <a:gd name="connsiteX73" fmla="*/ 949807 w 2647519"/>
                                <a:gd name="connsiteY73" fmla="*/ 2543174 h 2612594"/>
                                <a:gd name="connsiteX74" fmla="*/ 895515 w 2647519"/>
                                <a:gd name="connsiteY74" fmla="*/ 2523172 h 2612594"/>
                                <a:gd name="connsiteX75" fmla="*/ 868845 w 2647519"/>
                                <a:gd name="connsiteY75" fmla="*/ 2512694 h 2612594"/>
                                <a:gd name="connsiteX76" fmla="*/ 842175 w 2647519"/>
                                <a:gd name="connsiteY76" fmla="*/ 2501264 h 2612594"/>
                                <a:gd name="connsiteX77" fmla="*/ 806932 w 2647519"/>
                                <a:gd name="connsiteY77" fmla="*/ 2488882 h 2612594"/>
                                <a:gd name="connsiteX78" fmla="*/ 776452 w 2647519"/>
                                <a:gd name="connsiteY78" fmla="*/ 2475547 h 2612594"/>
                                <a:gd name="connsiteX79" fmla="*/ 752640 w 2647519"/>
                                <a:gd name="connsiteY79" fmla="*/ 2463164 h 2612594"/>
                                <a:gd name="connsiteX80" fmla="*/ 737400 w 2647519"/>
                                <a:gd name="connsiteY80" fmla="*/ 2450782 h 2612594"/>
                                <a:gd name="connsiteX81" fmla="*/ 782168 w 2647519"/>
                                <a:gd name="connsiteY81" fmla="*/ 2426970 h 2612594"/>
                                <a:gd name="connsiteX82" fmla="*/ 834555 w 2647519"/>
                                <a:gd name="connsiteY82" fmla="*/ 2453640 h 2612594"/>
                                <a:gd name="connsiteX83" fmla="*/ 827888 w 2647519"/>
                                <a:gd name="connsiteY83" fmla="*/ 2457450 h 2612594"/>
                                <a:gd name="connsiteX84" fmla="*/ 766928 w 2647519"/>
                                <a:gd name="connsiteY84" fmla="*/ 2427922 h 2612594"/>
                                <a:gd name="connsiteX85" fmla="*/ 782168 w 2647519"/>
                                <a:gd name="connsiteY85" fmla="*/ 2426970 h 2612594"/>
                                <a:gd name="connsiteX86" fmla="*/ 588810 w 2647519"/>
                                <a:gd name="connsiteY86" fmla="*/ 2362200 h 2612594"/>
                                <a:gd name="connsiteX87" fmla="*/ 653580 w 2647519"/>
                                <a:gd name="connsiteY87" fmla="*/ 2398395 h 2612594"/>
                                <a:gd name="connsiteX88" fmla="*/ 666915 w 2647519"/>
                                <a:gd name="connsiteY88" fmla="*/ 2413635 h 2612594"/>
                                <a:gd name="connsiteX89" fmla="*/ 636435 w 2647519"/>
                                <a:gd name="connsiteY89" fmla="*/ 2397442 h 2612594"/>
                                <a:gd name="connsiteX90" fmla="*/ 613575 w 2647519"/>
                                <a:gd name="connsiteY90" fmla="*/ 2383155 h 2612594"/>
                                <a:gd name="connsiteX91" fmla="*/ 588810 w 2647519"/>
                                <a:gd name="connsiteY91" fmla="*/ 2362200 h 2612594"/>
                                <a:gd name="connsiteX92" fmla="*/ 702387 w 2647519"/>
                                <a:gd name="connsiteY92" fmla="*/ 2337759 h 2612594"/>
                                <a:gd name="connsiteX93" fmla="*/ 702396 w 2647519"/>
                                <a:gd name="connsiteY93" fmla="*/ 2338030 h 2612594"/>
                                <a:gd name="connsiteX94" fmla="*/ 705613 w 2647519"/>
                                <a:gd name="connsiteY94" fmla="*/ 2341924 h 2612594"/>
                                <a:gd name="connsiteX95" fmla="*/ 705967 w 2647519"/>
                                <a:gd name="connsiteY95" fmla="*/ 2340292 h 2612594"/>
                                <a:gd name="connsiteX96" fmla="*/ 2093409 w 2647519"/>
                                <a:gd name="connsiteY96" fmla="*/ 2275234 h 2612594"/>
                                <a:gd name="connsiteX97" fmla="*/ 2089950 w 2647519"/>
                                <a:gd name="connsiteY97" fmla="*/ 2275522 h 2612594"/>
                                <a:gd name="connsiteX98" fmla="*/ 2032800 w 2647519"/>
                                <a:gd name="connsiteY98" fmla="*/ 2316480 h 2612594"/>
                                <a:gd name="connsiteX99" fmla="*/ 1976602 w 2647519"/>
                                <a:gd name="connsiteY99" fmla="*/ 2346960 h 2612594"/>
                                <a:gd name="connsiteX100" fmla="*/ 1936597 w 2647519"/>
                                <a:gd name="connsiteY100" fmla="*/ 2370772 h 2612594"/>
                                <a:gd name="connsiteX101" fmla="*/ 1914690 w 2647519"/>
                                <a:gd name="connsiteY101" fmla="*/ 2380297 h 2612594"/>
                                <a:gd name="connsiteX102" fmla="*/ 1891830 w 2647519"/>
                                <a:gd name="connsiteY102" fmla="*/ 2389822 h 2612594"/>
                                <a:gd name="connsiteX103" fmla="*/ 1864207 w 2647519"/>
                                <a:gd name="connsiteY103" fmla="*/ 2404110 h 2612594"/>
                                <a:gd name="connsiteX104" fmla="*/ 1843252 w 2647519"/>
                                <a:gd name="connsiteY104" fmla="*/ 2416492 h 2612594"/>
                                <a:gd name="connsiteX105" fmla="*/ 1812772 w 2647519"/>
                                <a:gd name="connsiteY105" fmla="*/ 2428875 h 2612594"/>
                                <a:gd name="connsiteX106" fmla="*/ 1781340 w 2647519"/>
                                <a:gd name="connsiteY106" fmla="*/ 2440305 h 2612594"/>
                                <a:gd name="connsiteX107" fmla="*/ 1772767 w 2647519"/>
                                <a:gd name="connsiteY107" fmla="*/ 2448877 h 2612594"/>
                                <a:gd name="connsiteX108" fmla="*/ 1759432 w 2647519"/>
                                <a:gd name="connsiteY108" fmla="*/ 2453640 h 2612594"/>
                                <a:gd name="connsiteX109" fmla="*/ 1726095 w 2647519"/>
                                <a:gd name="connsiteY109" fmla="*/ 2459355 h 2612594"/>
                                <a:gd name="connsiteX110" fmla="*/ 1683232 w 2647519"/>
                                <a:gd name="connsiteY110" fmla="*/ 2472690 h 2612594"/>
                                <a:gd name="connsiteX111" fmla="*/ 1644180 w 2647519"/>
                                <a:gd name="connsiteY111" fmla="*/ 2485072 h 2612594"/>
                                <a:gd name="connsiteX112" fmla="*/ 1601317 w 2647519"/>
                                <a:gd name="connsiteY112" fmla="*/ 2497455 h 2612594"/>
                                <a:gd name="connsiteX113" fmla="*/ 1547977 w 2647519"/>
                                <a:gd name="connsiteY113" fmla="*/ 2510790 h 2612594"/>
                                <a:gd name="connsiteX114" fmla="*/ 1472730 w 2647519"/>
                                <a:gd name="connsiteY114" fmla="*/ 2523172 h 2612594"/>
                                <a:gd name="connsiteX115" fmla="*/ 1470825 w 2647519"/>
                                <a:gd name="connsiteY115" fmla="*/ 2526030 h 2612594"/>
                                <a:gd name="connsiteX116" fmla="*/ 1434646 w 2647519"/>
                                <a:gd name="connsiteY116" fmla="*/ 2535075 h 2612594"/>
                                <a:gd name="connsiteX117" fmla="*/ 1435583 w 2647519"/>
                                <a:gd name="connsiteY117" fmla="*/ 2535555 h 2612594"/>
                                <a:gd name="connsiteX118" fmla="*/ 1475761 w 2647519"/>
                                <a:gd name="connsiteY118" fmla="*/ 2525510 h 2612594"/>
                                <a:gd name="connsiteX119" fmla="*/ 1476540 w 2647519"/>
                                <a:gd name="connsiteY119" fmla="*/ 2523172 h 2612594"/>
                                <a:gd name="connsiteX120" fmla="*/ 1551788 w 2647519"/>
                                <a:gd name="connsiteY120" fmla="*/ 2510790 h 2612594"/>
                                <a:gd name="connsiteX121" fmla="*/ 1605128 w 2647519"/>
                                <a:gd name="connsiteY121" fmla="*/ 2497455 h 2612594"/>
                                <a:gd name="connsiteX122" fmla="*/ 1647990 w 2647519"/>
                                <a:gd name="connsiteY122" fmla="*/ 2485072 h 2612594"/>
                                <a:gd name="connsiteX123" fmla="*/ 1687043 w 2647519"/>
                                <a:gd name="connsiteY123" fmla="*/ 2472690 h 2612594"/>
                                <a:gd name="connsiteX124" fmla="*/ 1729905 w 2647519"/>
                                <a:gd name="connsiteY124" fmla="*/ 2459355 h 2612594"/>
                                <a:gd name="connsiteX125" fmla="*/ 1763243 w 2647519"/>
                                <a:gd name="connsiteY125" fmla="*/ 2453640 h 2612594"/>
                                <a:gd name="connsiteX126" fmla="*/ 1740675 w 2647519"/>
                                <a:gd name="connsiteY126" fmla="*/ 2467181 h 2612594"/>
                                <a:gd name="connsiteX127" fmla="*/ 1741335 w 2647519"/>
                                <a:gd name="connsiteY127" fmla="*/ 2466975 h 2612594"/>
                                <a:gd name="connsiteX128" fmla="*/ 1765148 w 2647519"/>
                                <a:gd name="connsiteY128" fmla="*/ 2452687 h 2612594"/>
                                <a:gd name="connsiteX129" fmla="*/ 1778483 w 2647519"/>
                                <a:gd name="connsiteY129" fmla="*/ 2447925 h 2612594"/>
                                <a:gd name="connsiteX130" fmla="*/ 1779371 w 2647519"/>
                                <a:gd name="connsiteY130" fmla="*/ 2447679 h 2612594"/>
                                <a:gd name="connsiteX131" fmla="*/ 1785150 w 2647519"/>
                                <a:gd name="connsiteY131" fmla="*/ 2441257 h 2612594"/>
                                <a:gd name="connsiteX132" fmla="*/ 1816583 w 2647519"/>
                                <a:gd name="connsiteY132" fmla="*/ 2429827 h 2612594"/>
                                <a:gd name="connsiteX133" fmla="*/ 1847063 w 2647519"/>
                                <a:gd name="connsiteY133" fmla="*/ 2417445 h 2612594"/>
                                <a:gd name="connsiteX134" fmla="*/ 1868018 w 2647519"/>
                                <a:gd name="connsiteY134" fmla="*/ 2405062 h 2612594"/>
                                <a:gd name="connsiteX135" fmla="*/ 1895640 w 2647519"/>
                                <a:gd name="connsiteY135" fmla="*/ 2390775 h 2612594"/>
                                <a:gd name="connsiteX136" fmla="*/ 1918500 w 2647519"/>
                                <a:gd name="connsiteY136" fmla="*/ 2381250 h 2612594"/>
                                <a:gd name="connsiteX137" fmla="*/ 1934176 w 2647519"/>
                                <a:gd name="connsiteY137" fmla="*/ 2374435 h 2612594"/>
                                <a:gd name="connsiteX138" fmla="*/ 1942313 w 2647519"/>
                                <a:gd name="connsiteY138" fmla="*/ 2368867 h 2612594"/>
                                <a:gd name="connsiteX139" fmla="*/ 1982318 w 2647519"/>
                                <a:gd name="connsiteY139" fmla="*/ 2345055 h 2612594"/>
                                <a:gd name="connsiteX140" fmla="*/ 2038515 w 2647519"/>
                                <a:gd name="connsiteY140" fmla="*/ 2314575 h 2612594"/>
                                <a:gd name="connsiteX141" fmla="*/ 460060 w 2647519"/>
                                <a:gd name="connsiteY141" fmla="*/ 2262062 h 2612594"/>
                                <a:gd name="connsiteX142" fmla="*/ 463676 w 2647519"/>
                                <a:gd name="connsiteY142" fmla="*/ 2265164 h 2612594"/>
                                <a:gd name="connsiteX143" fmla="*/ 464911 w 2647519"/>
                                <a:gd name="connsiteY143" fmla="*/ 2265793 h 2612594"/>
                                <a:gd name="connsiteX144" fmla="*/ 2099802 w 2647519"/>
                                <a:gd name="connsiteY144" fmla="*/ 2237197 h 2612594"/>
                                <a:gd name="connsiteX145" fmla="*/ 2099475 w 2647519"/>
                                <a:gd name="connsiteY145" fmla="*/ 2237422 h 2612594"/>
                                <a:gd name="connsiteX146" fmla="*/ 2099475 w 2647519"/>
                                <a:gd name="connsiteY146" fmla="*/ 2237694 h 2612594"/>
                                <a:gd name="connsiteX147" fmla="*/ 2100989 w 2647519"/>
                                <a:gd name="connsiteY147" fmla="*/ 2237910 h 2612594"/>
                                <a:gd name="connsiteX148" fmla="*/ 2101380 w 2647519"/>
                                <a:gd name="connsiteY148" fmla="*/ 2237422 h 2612594"/>
                                <a:gd name="connsiteX149" fmla="*/ 2120380 w 2647519"/>
                                <a:gd name="connsiteY149" fmla="*/ 2222979 h 2612594"/>
                                <a:gd name="connsiteX150" fmla="*/ 2114756 w 2647519"/>
                                <a:gd name="connsiteY150" fmla="*/ 2226864 h 2612594"/>
                                <a:gd name="connsiteX151" fmla="*/ 2113762 w 2647519"/>
                                <a:gd name="connsiteY151" fmla="*/ 2227897 h 2612594"/>
                                <a:gd name="connsiteX152" fmla="*/ 2117618 w 2647519"/>
                                <a:gd name="connsiteY152" fmla="*/ 2225429 h 2612594"/>
                                <a:gd name="connsiteX153" fmla="*/ 382287 w 2647519"/>
                                <a:gd name="connsiteY153" fmla="*/ 2175002 h 2612594"/>
                                <a:gd name="connsiteX154" fmla="*/ 418261 w 2647519"/>
                                <a:gd name="connsiteY154" fmla="*/ 2217358 h 2612594"/>
                                <a:gd name="connsiteX155" fmla="*/ 389737 w 2647519"/>
                                <a:gd name="connsiteY155" fmla="*/ 2183129 h 2612594"/>
                                <a:gd name="connsiteX156" fmla="*/ 2187820 w 2647519"/>
                                <a:gd name="connsiteY156" fmla="*/ 2174974 h 2612594"/>
                                <a:gd name="connsiteX157" fmla="*/ 2187735 w 2647519"/>
                                <a:gd name="connsiteY157" fmla="*/ 2175004 h 2612594"/>
                                <a:gd name="connsiteX158" fmla="*/ 2187105 w 2647519"/>
                                <a:gd name="connsiteY158" fmla="*/ 2179320 h 2612594"/>
                                <a:gd name="connsiteX159" fmla="*/ 2171865 w 2647519"/>
                                <a:gd name="connsiteY159" fmla="*/ 2196465 h 2612594"/>
                                <a:gd name="connsiteX160" fmla="*/ 2153767 w 2647519"/>
                                <a:gd name="connsiteY160" fmla="*/ 2216467 h 2612594"/>
                                <a:gd name="connsiteX161" fmla="*/ 2154858 w 2647519"/>
                                <a:gd name="connsiteY161" fmla="*/ 2216216 h 2612594"/>
                                <a:gd name="connsiteX162" fmla="*/ 2171865 w 2647519"/>
                                <a:gd name="connsiteY162" fmla="*/ 2197417 h 2612594"/>
                                <a:gd name="connsiteX163" fmla="*/ 2187105 w 2647519"/>
                                <a:gd name="connsiteY163" fmla="*/ 2180272 h 2612594"/>
                                <a:gd name="connsiteX164" fmla="*/ 2187820 w 2647519"/>
                                <a:gd name="connsiteY164" fmla="*/ 2174974 h 2612594"/>
                                <a:gd name="connsiteX165" fmla="*/ 475386 w 2647519"/>
                                <a:gd name="connsiteY165" fmla="*/ 2153525 h 2612594"/>
                                <a:gd name="connsiteX166" fmla="*/ 477272 w 2647519"/>
                                <a:gd name="connsiteY166" fmla="*/ 2155822 h 2612594"/>
                                <a:gd name="connsiteX167" fmla="*/ 477367 w 2647519"/>
                                <a:gd name="connsiteY167" fmla="*/ 2155507 h 2612594"/>
                                <a:gd name="connsiteX168" fmla="*/ 334493 w 2647519"/>
                                <a:gd name="connsiteY168" fmla="*/ 2131694 h 2612594"/>
                                <a:gd name="connsiteX169" fmla="*/ 359258 w 2647519"/>
                                <a:gd name="connsiteY169" fmla="*/ 2147887 h 2612594"/>
                                <a:gd name="connsiteX170" fmla="*/ 360474 w 2647519"/>
                                <a:gd name="connsiteY170" fmla="*/ 2149319 h 2612594"/>
                                <a:gd name="connsiteX171" fmla="*/ 371759 w 2647519"/>
                                <a:gd name="connsiteY171" fmla="*/ 2151816 h 2612594"/>
                                <a:gd name="connsiteX172" fmla="*/ 397357 w 2647519"/>
                                <a:gd name="connsiteY172" fmla="*/ 2175509 h 2612594"/>
                                <a:gd name="connsiteX173" fmla="*/ 432600 w 2647519"/>
                                <a:gd name="connsiteY173" fmla="*/ 2204084 h 2612594"/>
                                <a:gd name="connsiteX174" fmla="*/ 447840 w 2647519"/>
                                <a:gd name="connsiteY174" fmla="*/ 2225039 h 2612594"/>
                                <a:gd name="connsiteX175" fmla="*/ 456412 w 2647519"/>
                                <a:gd name="connsiteY175" fmla="*/ 2235517 h 2612594"/>
                                <a:gd name="connsiteX176" fmla="*/ 492607 w 2647519"/>
                                <a:gd name="connsiteY176" fmla="*/ 2265997 h 2612594"/>
                                <a:gd name="connsiteX177" fmla="*/ 482130 w 2647519"/>
                                <a:gd name="connsiteY177" fmla="*/ 2274569 h 2612594"/>
                                <a:gd name="connsiteX178" fmla="*/ 448422 w 2647519"/>
                                <a:gd name="connsiteY178" fmla="*/ 2237115 h 2612594"/>
                                <a:gd name="connsiteX179" fmla="*/ 446888 w 2647519"/>
                                <a:gd name="connsiteY179" fmla="*/ 2237422 h 2612594"/>
                                <a:gd name="connsiteX180" fmla="*/ 478787 w 2647519"/>
                                <a:gd name="connsiteY180" fmla="*/ 2272865 h 2612594"/>
                                <a:gd name="connsiteX181" fmla="*/ 482130 w 2647519"/>
                                <a:gd name="connsiteY181" fmla="*/ 2274569 h 2612594"/>
                                <a:gd name="connsiteX182" fmla="*/ 492608 w 2647519"/>
                                <a:gd name="connsiteY182" fmla="*/ 2265997 h 2612594"/>
                                <a:gd name="connsiteX183" fmla="*/ 583095 w 2647519"/>
                                <a:gd name="connsiteY183" fmla="*/ 2337434 h 2612594"/>
                                <a:gd name="connsiteX184" fmla="*/ 564998 w 2647519"/>
                                <a:gd name="connsiteY184" fmla="*/ 2343149 h 2612594"/>
                                <a:gd name="connsiteX185" fmla="*/ 571665 w 2647519"/>
                                <a:gd name="connsiteY185" fmla="*/ 2347912 h 2612594"/>
                                <a:gd name="connsiteX186" fmla="*/ 544995 w 2647519"/>
                                <a:gd name="connsiteY186" fmla="*/ 2348864 h 2612594"/>
                                <a:gd name="connsiteX187" fmla="*/ 527850 w 2647519"/>
                                <a:gd name="connsiteY187" fmla="*/ 2337434 h 2612594"/>
                                <a:gd name="connsiteX188" fmla="*/ 511658 w 2647519"/>
                                <a:gd name="connsiteY188" fmla="*/ 2325052 h 2612594"/>
                                <a:gd name="connsiteX189" fmla="*/ 471653 w 2647519"/>
                                <a:gd name="connsiteY189" fmla="*/ 2291714 h 2612594"/>
                                <a:gd name="connsiteX190" fmla="*/ 434505 w 2647519"/>
                                <a:gd name="connsiteY190" fmla="*/ 2258377 h 2612594"/>
                                <a:gd name="connsiteX191" fmla="*/ 400215 w 2647519"/>
                                <a:gd name="connsiteY191" fmla="*/ 2225039 h 2612594"/>
                                <a:gd name="connsiteX192" fmla="*/ 384023 w 2647519"/>
                                <a:gd name="connsiteY192" fmla="*/ 2208847 h 2612594"/>
                                <a:gd name="connsiteX193" fmla="*/ 368783 w 2647519"/>
                                <a:gd name="connsiteY193" fmla="*/ 2191702 h 2612594"/>
                                <a:gd name="connsiteX194" fmla="*/ 374498 w 2647519"/>
                                <a:gd name="connsiteY194" fmla="*/ 2184082 h 2612594"/>
                                <a:gd name="connsiteX195" fmla="*/ 393548 w 2647519"/>
                                <a:gd name="connsiteY195" fmla="*/ 2201227 h 2612594"/>
                                <a:gd name="connsiteX196" fmla="*/ 414503 w 2647519"/>
                                <a:gd name="connsiteY196" fmla="*/ 2217419 h 2612594"/>
                                <a:gd name="connsiteX197" fmla="*/ 440220 w 2647519"/>
                                <a:gd name="connsiteY197" fmla="*/ 2245042 h 2612594"/>
                                <a:gd name="connsiteX198" fmla="*/ 442406 w 2647519"/>
                                <a:gd name="connsiteY198" fmla="*/ 2246917 h 2612594"/>
                                <a:gd name="connsiteX199" fmla="*/ 414503 w 2647519"/>
                                <a:gd name="connsiteY199" fmla="*/ 2217419 h 2612594"/>
                                <a:gd name="connsiteX200" fmla="*/ 394500 w 2647519"/>
                                <a:gd name="connsiteY200" fmla="*/ 2201227 h 2612594"/>
                                <a:gd name="connsiteX201" fmla="*/ 375450 w 2647519"/>
                                <a:gd name="connsiteY201" fmla="*/ 2184082 h 2612594"/>
                                <a:gd name="connsiteX202" fmla="*/ 354495 w 2647519"/>
                                <a:gd name="connsiteY202" fmla="*/ 2158364 h 2612594"/>
                                <a:gd name="connsiteX203" fmla="*/ 334493 w 2647519"/>
                                <a:gd name="connsiteY203" fmla="*/ 2131694 h 2612594"/>
                                <a:gd name="connsiteX204" fmla="*/ 2432850 w 2647519"/>
                                <a:gd name="connsiteY204" fmla="*/ 1980247 h 2612594"/>
                                <a:gd name="connsiteX205" fmla="*/ 2432367 w 2647519"/>
                                <a:gd name="connsiteY205" fmla="*/ 1980454 h 2612594"/>
                                <a:gd name="connsiteX206" fmla="*/ 2421964 w 2647519"/>
                                <a:gd name="connsiteY206" fmla="*/ 2005422 h 2612594"/>
                                <a:gd name="connsiteX207" fmla="*/ 2422850 w 2647519"/>
                                <a:gd name="connsiteY207" fmla="*/ 1860918 h 2612594"/>
                                <a:gd name="connsiteX208" fmla="*/ 2397608 w 2647519"/>
                                <a:gd name="connsiteY208" fmla="*/ 1897379 h 2612594"/>
                                <a:gd name="connsiteX209" fmla="*/ 2385225 w 2647519"/>
                                <a:gd name="connsiteY209" fmla="*/ 1920239 h 2612594"/>
                                <a:gd name="connsiteX210" fmla="*/ 2372843 w 2647519"/>
                                <a:gd name="connsiteY210" fmla="*/ 1941194 h 2612594"/>
                                <a:gd name="connsiteX211" fmla="*/ 2343315 w 2647519"/>
                                <a:gd name="connsiteY211" fmla="*/ 1980247 h 2612594"/>
                                <a:gd name="connsiteX212" fmla="*/ 2317598 w 2647519"/>
                                <a:gd name="connsiteY212" fmla="*/ 2019299 h 2612594"/>
                                <a:gd name="connsiteX213" fmla="*/ 2294738 w 2647519"/>
                                <a:gd name="connsiteY213" fmla="*/ 2050732 h 2612594"/>
                                <a:gd name="connsiteX214" fmla="*/ 2292832 w 2647519"/>
                                <a:gd name="connsiteY214" fmla="*/ 2051897 h 2612594"/>
                                <a:gd name="connsiteX215" fmla="*/ 2291272 w 2647519"/>
                                <a:gd name="connsiteY215" fmla="*/ 2054208 h 2612594"/>
                                <a:gd name="connsiteX216" fmla="*/ 2293785 w 2647519"/>
                                <a:gd name="connsiteY216" fmla="*/ 2052637 h 2612594"/>
                                <a:gd name="connsiteX217" fmla="*/ 2316645 w 2647519"/>
                                <a:gd name="connsiteY217" fmla="*/ 2021205 h 2612594"/>
                                <a:gd name="connsiteX218" fmla="*/ 2342363 w 2647519"/>
                                <a:gd name="connsiteY218" fmla="*/ 1982152 h 2612594"/>
                                <a:gd name="connsiteX219" fmla="*/ 2371890 w 2647519"/>
                                <a:gd name="connsiteY219" fmla="*/ 1943100 h 2612594"/>
                                <a:gd name="connsiteX220" fmla="*/ 2384273 w 2647519"/>
                                <a:gd name="connsiteY220" fmla="*/ 1922145 h 2612594"/>
                                <a:gd name="connsiteX221" fmla="*/ 2396655 w 2647519"/>
                                <a:gd name="connsiteY221" fmla="*/ 1899285 h 2612594"/>
                                <a:gd name="connsiteX222" fmla="*/ 2422373 w 2647519"/>
                                <a:gd name="connsiteY222" fmla="*/ 1862137 h 2612594"/>
                                <a:gd name="connsiteX223" fmla="*/ 2521433 w 2647519"/>
                                <a:gd name="connsiteY223" fmla="*/ 1847850 h 2612594"/>
                                <a:gd name="connsiteX224" fmla="*/ 2509050 w 2647519"/>
                                <a:gd name="connsiteY224" fmla="*/ 1884997 h 2612594"/>
                                <a:gd name="connsiteX225" fmla="*/ 2487143 w 2647519"/>
                                <a:gd name="connsiteY225" fmla="*/ 1925002 h 2612594"/>
                                <a:gd name="connsiteX226" fmla="*/ 2465235 w 2647519"/>
                                <a:gd name="connsiteY226" fmla="*/ 1965960 h 2612594"/>
                                <a:gd name="connsiteX227" fmla="*/ 2445233 w 2647519"/>
                                <a:gd name="connsiteY227" fmla="*/ 1991677 h 2612594"/>
                                <a:gd name="connsiteX228" fmla="*/ 2458568 w 2647519"/>
                                <a:gd name="connsiteY228" fmla="*/ 1965007 h 2612594"/>
                                <a:gd name="connsiteX229" fmla="*/ 2469998 w 2647519"/>
                                <a:gd name="connsiteY229" fmla="*/ 1938337 h 2612594"/>
                                <a:gd name="connsiteX230" fmla="*/ 2478570 w 2647519"/>
                                <a:gd name="connsiteY230" fmla="*/ 1924050 h 2612594"/>
                                <a:gd name="connsiteX231" fmla="*/ 2490000 w 2647519"/>
                                <a:gd name="connsiteY231" fmla="*/ 1905000 h 2612594"/>
                                <a:gd name="connsiteX232" fmla="*/ 2500478 w 2647519"/>
                                <a:gd name="connsiteY232" fmla="*/ 1885950 h 2612594"/>
                                <a:gd name="connsiteX233" fmla="*/ 2521433 w 2647519"/>
                                <a:gd name="connsiteY233" fmla="*/ 1847850 h 2612594"/>
                                <a:gd name="connsiteX234" fmla="*/ 2459780 w 2647519"/>
                                <a:gd name="connsiteY234" fmla="*/ 1766202 h 2612594"/>
                                <a:gd name="connsiteX235" fmla="*/ 2436660 w 2647519"/>
                                <a:gd name="connsiteY235" fmla="*/ 1806892 h 2612594"/>
                                <a:gd name="connsiteX236" fmla="*/ 2436235 w 2647519"/>
                                <a:gd name="connsiteY236" fmla="*/ 1807870 h 2612594"/>
                                <a:gd name="connsiteX237" fmla="*/ 2459520 w 2647519"/>
                                <a:gd name="connsiteY237" fmla="*/ 1766887 h 2612594"/>
                                <a:gd name="connsiteX238" fmla="*/ 2472460 w 2647519"/>
                                <a:gd name="connsiteY238" fmla="*/ 1674043 h 2612594"/>
                                <a:gd name="connsiteX239" fmla="*/ 2444672 w 2647519"/>
                                <a:gd name="connsiteY239" fmla="*/ 1749965 h 2612594"/>
                                <a:gd name="connsiteX240" fmla="*/ 2386218 w 2647519"/>
                                <a:gd name="connsiteY240" fmla="*/ 1869449 h 2612594"/>
                                <a:gd name="connsiteX241" fmla="*/ 2377660 w 2647519"/>
                                <a:gd name="connsiteY241" fmla="*/ 1882980 h 2612594"/>
                                <a:gd name="connsiteX242" fmla="*/ 2377605 w 2647519"/>
                                <a:gd name="connsiteY242" fmla="*/ 1883092 h 2612594"/>
                                <a:gd name="connsiteX243" fmla="*/ 2357602 w 2647519"/>
                                <a:gd name="connsiteY243" fmla="*/ 1917382 h 2612594"/>
                                <a:gd name="connsiteX244" fmla="*/ 2337600 w 2647519"/>
                                <a:gd name="connsiteY244" fmla="*/ 1954530 h 2612594"/>
                                <a:gd name="connsiteX245" fmla="*/ 2314740 w 2647519"/>
                                <a:gd name="connsiteY245" fmla="*/ 1983105 h 2612594"/>
                                <a:gd name="connsiteX246" fmla="*/ 2295690 w 2647519"/>
                                <a:gd name="connsiteY246" fmla="*/ 2015490 h 2612594"/>
                                <a:gd name="connsiteX247" fmla="*/ 2183295 w 2647519"/>
                                <a:gd name="connsiteY247" fmla="*/ 2142172 h 2612594"/>
                                <a:gd name="connsiteX248" fmla="*/ 2146147 w 2647519"/>
                                <a:gd name="connsiteY248" fmla="*/ 2173605 h 2612594"/>
                                <a:gd name="connsiteX249" fmla="*/ 2142583 w 2647519"/>
                                <a:gd name="connsiteY249" fmla="*/ 2176315 h 2612594"/>
                                <a:gd name="connsiteX250" fmla="*/ 2141046 w 2647519"/>
                                <a:gd name="connsiteY250" fmla="*/ 2177871 h 2612594"/>
                                <a:gd name="connsiteX251" fmla="*/ 2125512 w 2647519"/>
                                <a:gd name="connsiteY251" fmla="*/ 2190534 h 2612594"/>
                                <a:gd name="connsiteX252" fmla="*/ 2112810 w 2647519"/>
                                <a:gd name="connsiteY252" fmla="*/ 2205037 h 2612594"/>
                                <a:gd name="connsiteX253" fmla="*/ 2066137 w 2647519"/>
                                <a:gd name="connsiteY253" fmla="*/ 2240280 h 2612594"/>
                                <a:gd name="connsiteX254" fmla="*/ 2058824 w 2647519"/>
                                <a:gd name="connsiteY254" fmla="*/ 2244900 h 2612594"/>
                                <a:gd name="connsiteX255" fmla="*/ 2038960 w 2647519"/>
                                <a:gd name="connsiteY255" fmla="*/ 2261093 h 2612594"/>
                                <a:gd name="connsiteX256" fmla="*/ 2036092 w 2647519"/>
                                <a:gd name="connsiteY256" fmla="*/ 2262956 h 2612594"/>
                                <a:gd name="connsiteX257" fmla="*/ 2031847 w 2647519"/>
                                <a:gd name="connsiteY257" fmla="*/ 2266950 h 2612594"/>
                                <a:gd name="connsiteX258" fmla="*/ 1994700 w 2647519"/>
                                <a:gd name="connsiteY258" fmla="*/ 2291715 h 2612594"/>
                                <a:gd name="connsiteX259" fmla="*/ 1957552 w 2647519"/>
                                <a:gd name="connsiteY259" fmla="*/ 2314575 h 2612594"/>
                                <a:gd name="connsiteX260" fmla="*/ 1953300 w 2647519"/>
                                <a:gd name="connsiteY260" fmla="*/ 2316730 h 2612594"/>
                                <a:gd name="connsiteX261" fmla="*/ 1928148 w 2647519"/>
                                <a:gd name="connsiteY261" fmla="*/ 2333067 h 2612594"/>
                                <a:gd name="connsiteX262" fmla="*/ 1920351 w 2647519"/>
                                <a:gd name="connsiteY262" fmla="*/ 2337000 h 2612594"/>
                                <a:gd name="connsiteX263" fmla="*/ 1912785 w 2647519"/>
                                <a:gd name="connsiteY263" fmla="*/ 2342197 h 2612594"/>
                                <a:gd name="connsiteX264" fmla="*/ 1887067 w 2647519"/>
                                <a:gd name="connsiteY264" fmla="*/ 2356485 h 2612594"/>
                                <a:gd name="connsiteX265" fmla="*/ 1863038 w 2647519"/>
                                <a:gd name="connsiteY265" fmla="*/ 2365909 h 2612594"/>
                                <a:gd name="connsiteX266" fmla="*/ 1809483 w 2647519"/>
                                <a:gd name="connsiteY266" fmla="*/ 2392922 h 2612594"/>
                                <a:gd name="connsiteX267" fmla="*/ 1683836 w 2647519"/>
                                <a:gd name="connsiteY267" fmla="*/ 2439784 h 2612594"/>
                                <a:gd name="connsiteX268" fmla="*/ 1596280 w 2647519"/>
                                <a:gd name="connsiteY268" fmla="*/ 2462297 h 2612594"/>
                                <a:gd name="connsiteX269" fmla="*/ 1667040 w 2647519"/>
                                <a:gd name="connsiteY269" fmla="*/ 2448877 h 2612594"/>
                                <a:gd name="connsiteX270" fmla="*/ 1680375 w 2647519"/>
                                <a:gd name="connsiteY270" fmla="*/ 2446019 h 2612594"/>
                                <a:gd name="connsiteX271" fmla="*/ 1723237 w 2647519"/>
                                <a:gd name="connsiteY271" fmla="*/ 2430779 h 2612594"/>
                                <a:gd name="connsiteX272" fmla="*/ 1749907 w 2647519"/>
                                <a:gd name="connsiteY272" fmla="*/ 2422207 h 2612594"/>
                                <a:gd name="connsiteX273" fmla="*/ 1792770 w 2647519"/>
                                <a:gd name="connsiteY273" fmla="*/ 2400299 h 2612594"/>
                                <a:gd name="connsiteX274" fmla="*/ 1841347 w 2647519"/>
                                <a:gd name="connsiteY274" fmla="*/ 2383154 h 2612594"/>
                                <a:gd name="connsiteX275" fmla="*/ 1872470 w 2647519"/>
                                <a:gd name="connsiteY275" fmla="*/ 2370949 h 2612594"/>
                                <a:gd name="connsiteX276" fmla="*/ 1886115 w 2647519"/>
                                <a:gd name="connsiteY276" fmla="*/ 2363152 h 2612594"/>
                                <a:gd name="connsiteX277" fmla="*/ 1898496 w 2647519"/>
                                <a:gd name="connsiteY277" fmla="*/ 2359343 h 2612594"/>
                                <a:gd name="connsiteX278" fmla="*/ 1915642 w 2647519"/>
                                <a:gd name="connsiteY278" fmla="*/ 2349817 h 2612594"/>
                                <a:gd name="connsiteX279" fmla="*/ 1920147 w 2647519"/>
                                <a:gd name="connsiteY279" fmla="*/ 2346686 h 2612594"/>
                                <a:gd name="connsiteX280" fmla="*/ 1931835 w 2647519"/>
                                <a:gd name="connsiteY280" fmla="*/ 2335530 h 2612594"/>
                                <a:gd name="connsiteX281" fmla="*/ 1957552 w 2647519"/>
                                <a:gd name="connsiteY281" fmla="*/ 2320290 h 2612594"/>
                                <a:gd name="connsiteX282" fmla="*/ 1986810 w 2647519"/>
                                <a:gd name="connsiteY282" fmla="*/ 2305948 h 2612594"/>
                                <a:gd name="connsiteX283" fmla="*/ 1997557 w 2647519"/>
                                <a:gd name="connsiteY283" fmla="*/ 2299334 h 2612594"/>
                                <a:gd name="connsiteX284" fmla="*/ 2034705 w 2647519"/>
                                <a:gd name="connsiteY284" fmla="*/ 2274569 h 2612594"/>
                                <a:gd name="connsiteX285" fmla="*/ 2050897 w 2647519"/>
                                <a:gd name="connsiteY285" fmla="*/ 2259329 h 2612594"/>
                                <a:gd name="connsiteX286" fmla="*/ 2068995 w 2647519"/>
                                <a:gd name="connsiteY286" fmla="*/ 2247899 h 2612594"/>
                                <a:gd name="connsiteX287" fmla="*/ 2115667 w 2647519"/>
                                <a:gd name="connsiteY287" fmla="*/ 2212657 h 2612594"/>
                                <a:gd name="connsiteX288" fmla="*/ 2149005 w 2647519"/>
                                <a:gd name="connsiteY288" fmla="*/ 2181224 h 2612594"/>
                                <a:gd name="connsiteX289" fmla="*/ 2186152 w 2647519"/>
                                <a:gd name="connsiteY289" fmla="*/ 2149792 h 2612594"/>
                                <a:gd name="connsiteX290" fmla="*/ 2298547 w 2647519"/>
                                <a:gd name="connsiteY290" fmla="*/ 2023109 h 2612594"/>
                                <a:gd name="connsiteX291" fmla="*/ 2314015 w 2647519"/>
                                <a:gd name="connsiteY291" fmla="*/ 1996814 h 2612594"/>
                                <a:gd name="connsiteX292" fmla="*/ 2314740 w 2647519"/>
                                <a:gd name="connsiteY292" fmla="*/ 1994534 h 2612594"/>
                                <a:gd name="connsiteX293" fmla="*/ 2339505 w 2647519"/>
                                <a:gd name="connsiteY293" fmla="*/ 1956434 h 2612594"/>
                                <a:gd name="connsiteX294" fmla="*/ 2347125 w 2647519"/>
                                <a:gd name="connsiteY294" fmla="*/ 1945004 h 2612594"/>
                                <a:gd name="connsiteX295" fmla="*/ 2357257 w 2647519"/>
                                <a:gd name="connsiteY295" fmla="*/ 1930951 h 2612594"/>
                                <a:gd name="connsiteX296" fmla="*/ 2360460 w 2647519"/>
                                <a:gd name="connsiteY296" fmla="*/ 1925002 h 2612594"/>
                                <a:gd name="connsiteX297" fmla="*/ 2380462 w 2647519"/>
                                <a:gd name="connsiteY297" fmla="*/ 1890712 h 2612594"/>
                                <a:gd name="connsiteX298" fmla="*/ 2419515 w 2647519"/>
                                <a:gd name="connsiteY298" fmla="*/ 1809749 h 2612594"/>
                                <a:gd name="connsiteX299" fmla="*/ 2457615 w 2647519"/>
                                <a:gd name="connsiteY299" fmla="*/ 1723072 h 2612594"/>
                                <a:gd name="connsiteX300" fmla="*/ 2468807 w 2647519"/>
                                <a:gd name="connsiteY300" fmla="*/ 1687829 h 2612594"/>
                                <a:gd name="connsiteX301" fmla="*/ 2576677 w 2647519"/>
                                <a:gd name="connsiteY301" fmla="*/ 1589722 h 2612594"/>
                                <a:gd name="connsiteX302" fmla="*/ 2573820 w 2647519"/>
                                <a:gd name="connsiteY302" fmla="*/ 1591627 h 2612594"/>
                                <a:gd name="connsiteX303" fmla="*/ 2573820 w 2647519"/>
                                <a:gd name="connsiteY303" fmla="*/ 1591627 h 2612594"/>
                                <a:gd name="connsiteX304" fmla="*/ 2585674 w 2647519"/>
                                <a:gd name="connsiteY304" fmla="*/ 1533271 h 2612594"/>
                                <a:gd name="connsiteX305" fmla="*/ 2585332 w 2647519"/>
                                <a:gd name="connsiteY305" fmla="*/ 1534956 h 2612594"/>
                                <a:gd name="connsiteX306" fmla="*/ 2588107 w 2647519"/>
                                <a:gd name="connsiteY306" fmla="*/ 1538287 h 2612594"/>
                                <a:gd name="connsiteX307" fmla="*/ 2596680 w 2647519"/>
                                <a:gd name="connsiteY307" fmla="*/ 1547812 h 2612594"/>
                                <a:gd name="connsiteX308" fmla="*/ 2602395 w 2647519"/>
                                <a:gd name="connsiteY308" fmla="*/ 1544002 h 2612594"/>
                                <a:gd name="connsiteX309" fmla="*/ 2602539 w 2647519"/>
                                <a:gd name="connsiteY309" fmla="*/ 1543271 h 2612594"/>
                                <a:gd name="connsiteX310" fmla="*/ 2598585 w 2647519"/>
                                <a:gd name="connsiteY310" fmla="*/ 1545907 h 2612594"/>
                                <a:gd name="connsiteX311" fmla="*/ 2589060 w 2647519"/>
                                <a:gd name="connsiteY311" fmla="*/ 1537334 h 2612594"/>
                                <a:gd name="connsiteX312" fmla="*/ 2577184 w 2647519"/>
                                <a:gd name="connsiteY312" fmla="*/ 1425070 h 2612594"/>
                                <a:gd name="connsiteX313" fmla="*/ 2576519 w 2647519"/>
                                <a:gd name="connsiteY313" fmla="*/ 1425107 h 2612594"/>
                                <a:gd name="connsiteX314" fmla="*/ 2575314 w 2647519"/>
                                <a:gd name="connsiteY314" fmla="*/ 1425174 h 2612594"/>
                                <a:gd name="connsiteX315" fmla="*/ 2575725 w 2647519"/>
                                <a:gd name="connsiteY315" fmla="*/ 1429702 h 2612594"/>
                                <a:gd name="connsiteX316" fmla="*/ 2574773 w 2647519"/>
                                <a:gd name="connsiteY316" fmla="*/ 1453515 h 2612594"/>
                                <a:gd name="connsiteX317" fmla="*/ 2570963 w 2647519"/>
                                <a:gd name="connsiteY317" fmla="*/ 1467802 h 2612594"/>
                                <a:gd name="connsiteX318" fmla="*/ 2548103 w 2647519"/>
                                <a:gd name="connsiteY318" fmla="*/ 1503997 h 2612594"/>
                                <a:gd name="connsiteX319" fmla="*/ 2542388 w 2647519"/>
                                <a:gd name="connsiteY319" fmla="*/ 1535430 h 2612594"/>
                                <a:gd name="connsiteX320" fmla="*/ 2536673 w 2647519"/>
                                <a:gd name="connsiteY320" fmla="*/ 1545907 h 2612594"/>
                                <a:gd name="connsiteX321" fmla="*/ 2527148 w 2647519"/>
                                <a:gd name="connsiteY321" fmla="*/ 1591627 h 2612594"/>
                                <a:gd name="connsiteX322" fmla="*/ 2516670 w 2647519"/>
                                <a:gd name="connsiteY322" fmla="*/ 1627822 h 2612594"/>
                                <a:gd name="connsiteX323" fmla="*/ 2505240 w 2647519"/>
                                <a:gd name="connsiteY323" fmla="*/ 1663065 h 2612594"/>
                                <a:gd name="connsiteX324" fmla="*/ 2498573 w 2647519"/>
                                <a:gd name="connsiteY324" fmla="*/ 1690687 h 2612594"/>
                                <a:gd name="connsiteX325" fmla="*/ 2490953 w 2647519"/>
                                <a:gd name="connsiteY325" fmla="*/ 1719262 h 2612594"/>
                                <a:gd name="connsiteX326" fmla="*/ 2497030 w 2647519"/>
                                <a:gd name="connsiteY326" fmla="*/ 1709810 h 2612594"/>
                                <a:gd name="connsiteX327" fmla="*/ 2502383 w 2647519"/>
                                <a:gd name="connsiteY327" fmla="*/ 1689734 h 2612594"/>
                                <a:gd name="connsiteX328" fmla="*/ 2507145 w 2647519"/>
                                <a:gd name="connsiteY328" fmla="*/ 1661159 h 2612594"/>
                                <a:gd name="connsiteX329" fmla="*/ 2518575 w 2647519"/>
                                <a:gd name="connsiteY329" fmla="*/ 1625917 h 2612594"/>
                                <a:gd name="connsiteX330" fmla="*/ 2529053 w 2647519"/>
                                <a:gd name="connsiteY330" fmla="*/ 1589722 h 2612594"/>
                                <a:gd name="connsiteX331" fmla="*/ 2538578 w 2647519"/>
                                <a:gd name="connsiteY331" fmla="*/ 1544002 h 2612594"/>
                                <a:gd name="connsiteX332" fmla="*/ 2544293 w 2647519"/>
                                <a:gd name="connsiteY332" fmla="*/ 1533524 h 2612594"/>
                                <a:gd name="connsiteX333" fmla="*/ 2550008 w 2647519"/>
                                <a:gd name="connsiteY333" fmla="*/ 1502092 h 2612594"/>
                                <a:gd name="connsiteX334" fmla="*/ 2572868 w 2647519"/>
                                <a:gd name="connsiteY334" fmla="*/ 1465897 h 2612594"/>
                                <a:gd name="connsiteX335" fmla="*/ 2557628 w 2647519"/>
                                <a:gd name="connsiteY335" fmla="*/ 1539239 h 2612594"/>
                                <a:gd name="connsiteX336" fmla="*/ 2546198 w 2647519"/>
                                <a:gd name="connsiteY336" fmla="*/ 1600199 h 2612594"/>
                                <a:gd name="connsiteX337" fmla="*/ 2520480 w 2647519"/>
                                <a:gd name="connsiteY337" fmla="*/ 1678304 h 2612594"/>
                                <a:gd name="connsiteX338" fmla="*/ 2515393 w 2647519"/>
                                <a:gd name="connsiteY338" fmla="*/ 1686218 h 2612594"/>
                                <a:gd name="connsiteX339" fmla="*/ 2513218 w 2647519"/>
                                <a:gd name="connsiteY339" fmla="*/ 1698069 h 2612594"/>
                                <a:gd name="connsiteX340" fmla="*/ 2506193 w 2647519"/>
                                <a:gd name="connsiteY340" fmla="*/ 1718310 h 2612594"/>
                                <a:gd name="connsiteX341" fmla="*/ 2479523 w 2647519"/>
                                <a:gd name="connsiteY341" fmla="*/ 1776412 h 2612594"/>
                                <a:gd name="connsiteX342" fmla="*/ 2467140 w 2647519"/>
                                <a:gd name="connsiteY342" fmla="*/ 1806892 h 2612594"/>
                                <a:gd name="connsiteX343" fmla="*/ 2459520 w 2647519"/>
                                <a:gd name="connsiteY343" fmla="*/ 1823085 h 2612594"/>
                                <a:gd name="connsiteX344" fmla="*/ 2449995 w 2647519"/>
                                <a:gd name="connsiteY344" fmla="*/ 1840230 h 2612594"/>
                                <a:gd name="connsiteX345" fmla="*/ 2424278 w 2647519"/>
                                <a:gd name="connsiteY345" fmla="*/ 1885950 h 2612594"/>
                                <a:gd name="connsiteX346" fmla="*/ 2396655 w 2647519"/>
                                <a:gd name="connsiteY346" fmla="*/ 1930717 h 2612594"/>
                                <a:gd name="connsiteX347" fmla="*/ 2361413 w 2647519"/>
                                <a:gd name="connsiteY347" fmla="*/ 1990725 h 2612594"/>
                                <a:gd name="connsiteX348" fmla="*/ 2322360 w 2647519"/>
                                <a:gd name="connsiteY348" fmla="*/ 2049780 h 2612594"/>
                                <a:gd name="connsiteX349" fmla="*/ 2296643 w 2647519"/>
                                <a:gd name="connsiteY349" fmla="*/ 2083117 h 2612594"/>
                                <a:gd name="connsiteX350" fmla="*/ 2269020 w 2647519"/>
                                <a:gd name="connsiteY350" fmla="*/ 2115502 h 2612594"/>
                                <a:gd name="connsiteX351" fmla="*/ 2259495 w 2647519"/>
                                <a:gd name="connsiteY351" fmla="*/ 2128837 h 2612594"/>
                                <a:gd name="connsiteX352" fmla="*/ 2249018 w 2647519"/>
                                <a:gd name="connsiteY352" fmla="*/ 2142172 h 2612594"/>
                                <a:gd name="connsiteX353" fmla="*/ 2232825 w 2647519"/>
                                <a:gd name="connsiteY353" fmla="*/ 2155507 h 2612594"/>
                                <a:gd name="connsiteX354" fmla="*/ 2206342 w 2647519"/>
                                <a:gd name="connsiteY354" fmla="*/ 2184829 h 2612594"/>
                                <a:gd name="connsiteX355" fmla="*/ 2207107 w 2647519"/>
                                <a:gd name="connsiteY355" fmla="*/ 2187892 h 2612594"/>
                                <a:gd name="connsiteX356" fmla="*/ 2179485 w 2647519"/>
                                <a:gd name="connsiteY356" fmla="*/ 2216467 h 2612594"/>
                                <a:gd name="connsiteX357" fmla="*/ 2149957 w 2647519"/>
                                <a:gd name="connsiteY357" fmla="*/ 2237422 h 2612594"/>
                                <a:gd name="connsiteX358" fmla="*/ 2126145 w 2647519"/>
                                <a:gd name="connsiteY358" fmla="*/ 2256472 h 2612594"/>
                                <a:gd name="connsiteX359" fmla="*/ 2103587 w 2647519"/>
                                <a:gd name="connsiteY359" fmla="*/ 2272957 h 2612594"/>
                                <a:gd name="connsiteX360" fmla="*/ 2107095 w 2647519"/>
                                <a:gd name="connsiteY360" fmla="*/ 2272665 h 2612594"/>
                                <a:gd name="connsiteX361" fmla="*/ 2131860 w 2647519"/>
                                <a:gd name="connsiteY361" fmla="*/ 2254567 h 2612594"/>
                                <a:gd name="connsiteX362" fmla="*/ 2155673 w 2647519"/>
                                <a:gd name="connsiteY362" fmla="*/ 2235517 h 2612594"/>
                                <a:gd name="connsiteX363" fmla="*/ 2185200 w 2647519"/>
                                <a:gd name="connsiteY363" fmla="*/ 2214562 h 2612594"/>
                                <a:gd name="connsiteX364" fmla="*/ 2212823 w 2647519"/>
                                <a:gd name="connsiteY364" fmla="*/ 2185987 h 2612594"/>
                                <a:gd name="connsiteX365" fmla="*/ 2211870 w 2647519"/>
                                <a:gd name="connsiteY365" fmla="*/ 2182177 h 2612594"/>
                                <a:gd name="connsiteX366" fmla="*/ 2238540 w 2647519"/>
                                <a:gd name="connsiteY366" fmla="*/ 2152650 h 2612594"/>
                                <a:gd name="connsiteX367" fmla="*/ 2254733 w 2647519"/>
                                <a:gd name="connsiteY367" fmla="*/ 2139315 h 2612594"/>
                                <a:gd name="connsiteX368" fmla="*/ 2265210 w 2647519"/>
                                <a:gd name="connsiteY368" fmla="*/ 2125980 h 2612594"/>
                                <a:gd name="connsiteX369" fmla="*/ 2274735 w 2647519"/>
                                <a:gd name="connsiteY369" fmla="*/ 2112645 h 2612594"/>
                                <a:gd name="connsiteX370" fmla="*/ 2302358 w 2647519"/>
                                <a:gd name="connsiteY370" fmla="*/ 2080260 h 2612594"/>
                                <a:gd name="connsiteX371" fmla="*/ 2328075 w 2647519"/>
                                <a:gd name="connsiteY371" fmla="*/ 2046922 h 2612594"/>
                                <a:gd name="connsiteX372" fmla="*/ 2367128 w 2647519"/>
                                <a:gd name="connsiteY372" fmla="*/ 1987867 h 2612594"/>
                                <a:gd name="connsiteX373" fmla="*/ 2402370 w 2647519"/>
                                <a:gd name="connsiteY373" fmla="*/ 1927860 h 2612594"/>
                                <a:gd name="connsiteX374" fmla="*/ 2429993 w 2647519"/>
                                <a:gd name="connsiteY374" fmla="*/ 1883092 h 2612594"/>
                                <a:gd name="connsiteX375" fmla="*/ 2455710 w 2647519"/>
                                <a:gd name="connsiteY375" fmla="*/ 1837372 h 2612594"/>
                                <a:gd name="connsiteX376" fmla="*/ 2465235 w 2647519"/>
                                <a:gd name="connsiteY376" fmla="*/ 1820227 h 2612594"/>
                                <a:gd name="connsiteX377" fmla="*/ 2472855 w 2647519"/>
                                <a:gd name="connsiteY377" fmla="*/ 1804035 h 2612594"/>
                                <a:gd name="connsiteX378" fmla="*/ 2485238 w 2647519"/>
                                <a:gd name="connsiteY378" fmla="*/ 1773555 h 2612594"/>
                                <a:gd name="connsiteX379" fmla="*/ 2511908 w 2647519"/>
                                <a:gd name="connsiteY379" fmla="*/ 1715452 h 2612594"/>
                                <a:gd name="connsiteX380" fmla="*/ 2522385 w 2647519"/>
                                <a:gd name="connsiteY380" fmla="*/ 1676400 h 2612594"/>
                                <a:gd name="connsiteX381" fmla="*/ 2548103 w 2647519"/>
                                <a:gd name="connsiteY381" fmla="*/ 1598295 h 2612594"/>
                                <a:gd name="connsiteX382" fmla="*/ 2559533 w 2647519"/>
                                <a:gd name="connsiteY382" fmla="*/ 1537335 h 2612594"/>
                                <a:gd name="connsiteX383" fmla="*/ 2574773 w 2647519"/>
                                <a:gd name="connsiteY383" fmla="*/ 1463992 h 2612594"/>
                                <a:gd name="connsiteX384" fmla="*/ 2578209 w 2647519"/>
                                <a:gd name="connsiteY384" fmla="*/ 1451109 h 2612594"/>
                                <a:gd name="connsiteX385" fmla="*/ 2575725 w 2647519"/>
                                <a:gd name="connsiteY385" fmla="*/ 1450657 h 2612594"/>
                                <a:gd name="connsiteX386" fmla="*/ 2576677 w 2647519"/>
                                <a:gd name="connsiteY386" fmla="*/ 1426845 h 2612594"/>
                                <a:gd name="connsiteX387" fmla="*/ 2597632 w 2647519"/>
                                <a:gd name="connsiteY387" fmla="*/ 1404937 h 2612594"/>
                                <a:gd name="connsiteX388" fmla="*/ 2586541 w 2647519"/>
                                <a:gd name="connsiteY388" fmla="*/ 1451152 h 2612594"/>
                                <a:gd name="connsiteX389" fmla="*/ 2586542 w 2647519"/>
                                <a:gd name="connsiteY389" fmla="*/ 1451152 h 2612594"/>
                                <a:gd name="connsiteX390" fmla="*/ 2597633 w 2647519"/>
                                <a:gd name="connsiteY390" fmla="*/ 1404938 h 2612594"/>
                                <a:gd name="connsiteX391" fmla="*/ 2606205 w 2647519"/>
                                <a:gd name="connsiteY391" fmla="*/ 1395412 h 2612594"/>
                                <a:gd name="connsiteX392" fmla="*/ 2600490 w 2647519"/>
                                <a:gd name="connsiteY392" fmla="*/ 1407795 h 2612594"/>
                                <a:gd name="connsiteX393" fmla="*/ 2599181 w 2647519"/>
                                <a:gd name="connsiteY393" fmla="*/ 1433750 h 2612594"/>
                                <a:gd name="connsiteX394" fmla="*/ 2598585 w 2647519"/>
                                <a:gd name="connsiteY394" fmla="*/ 1458277 h 2612594"/>
                                <a:gd name="connsiteX395" fmla="*/ 2589060 w 2647519"/>
                                <a:gd name="connsiteY395" fmla="*/ 1487586 h 2612594"/>
                                <a:gd name="connsiteX396" fmla="*/ 2589060 w 2647519"/>
                                <a:gd name="connsiteY396" fmla="*/ 1490934 h 2612594"/>
                                <a:gd name="connsiteX397" fmla="*/ 2600490 w 2647519"/>
                                <a:gd name="connsiteY397" fmla="*/ 1458277 h 2612594"/>
                                <a:gd name="connsiteX398" fmla="*/ 2602395 w 2647519"/>
                                <a:gd name="connsiteY398" fmla="*/ 1407794 h 2612594"/>
                                <a:gd name="connsiteX399" fmla="*/ 2606836 w 2647519"/>
                                <a:gd name="connsiteY399" fmla="*/ 1398173 h 2612594"/>
                                <a:gd name="connsiteX400" fmla="*/ 2565247 w 2647519"/>
                                <a:gd name="connsiteY400" fmla="*/ 1354454 h 2612594"/>
                                <a:gd name="connsiteX401" fmla="*/ 2559006 w 2647519"/>
                                <a:gd name="connsiteY401" fmla="*/ 1369207 h 2612594"/>
                                <a:gd name="connsiteX402" fmla="*/ 2556675 w 2647519"/>
                                <a:gd name="connsiteY402" fmla="*/ 1390650 h 2612594"/>
                                <a:gd name="connsiteX403" fmla="*/ 2553670 w 2647519"/>
                                <a:gd name="connsiteY403" fmla="*/ 1380633 h 2612594"/>
                                <a:gd name="connsiteX404" fmla="*/ 2552571 w 2647519"/>
                                <a:gd name="connsiteY404" fmla="*/ 1382047 h 2612594"/>
                                <a:gd name="connsiteX405" fmla="*/ 2555723 w 2647519"/>
                                <a:gd name="connsiteY405" fmla="*/ 1392555 h 2612594"/>
                                <a:gd name="connsiteX406" fmla="*/ 2553818 w 2647519"/>
                                <a:gd name="connsiteY406" fmla="*/ 1407795 h 2612594"/>
                                <a:gd name="connsiteX407" fmla="*/ 2557628 w 2647519"/>
                                <a:gd name="connsiteY407" fmla="*/ 1420177 h 2612594"/>
                                <a:gd name="connsiteX408" fmla="*/ 2560581 w 2647519"/>
                                <a:gd name="connsiteY408" fmla="*/ 1420013 h 2612594"/>
                                <a:gd name="connsiteX409" fmla="*/ 2558580 w 2647519"/>
                                <a:gd name="connsiteY409" fmla="*/ 1413509 h 2612594"/>
                                <a:gd name="connsiteX410" fmla="*/ 2560485 w 2647519"/>
                                <a:gd name="connsiteY410" fmla="*/ 1398269 h 2612594"/>
                                <a:gd name="connsiteX411" fmla="*/ 2565247 w 2647519"/>
                                <a:gd name="connsiteY411" fmla="*/ 1354454 h 2612594"/>
                                <a:gd name="connsiteX412" fmla="*/ 2645258 w 2647519"/>
                                <a:gd name="connsiteY412" fmla="*/ 1328737 h 2612594"/>
                                <a:gd name="connsiteX413" fmla="*/ 2647163 w 2647519"/>
                                <a:gd name="connsiteY413" fmla="*/ 1329689 h 2612594"/>
                                <a:gd name="connsiteX414" fmla="*/ 2646210 w 2647519"/>
                                <a:gd name="connsiteY414" fmla="*/ 1369694 h 2612594"/>
                                <a:gd name="connsiteX415" fmla="*/ 2647163 w 2647519"/>
                                <a:gd name="connsiteY415" fmla="*/ 1397317 h 2612594"/>
                                <a:gd name="connsiteX416" fmla="*/ 2644305 w 2647519"/>
                                <a:gd name="connsiteY416" fmla="*/ 1447799 h 2612594"/>
                                <a:gd name="connsiteX417" fmla="*/ 2641448 w 2647519"/>
                                <a:gd name="connsiteY417" fmla="*/ 1476374 h 2612594"/>
                                <a:gd name="connsiteX418" fmla="*/ 2632875 w 2647519"/>
                                <a:gd name="connsiteY418" fmla="*/ 1518284 h 2612594"/>
                                <a:gd name="connsiteX419" fmla="*/ 2630018 w 2647519"/>
                                <a:gd name="connsiteY419" fmla="*/ 1553527 h 2612594"/>
                                <a:gd name="connsiteX420" fmla="*/ 2615730 w 2647519"/>
                                <a:gd name="connsiteY420" fmla="*/ 1618297 h 2612594"/>
                                <a:gd name="connsiteX421" fmla="*/ 2602395 w 2647519"/>
                                <a:gd name="connsiteY421" fmla="*/ 1674494 h 2612594"/>
                                <a:gd name="connsiteX422" fmla="*/ 2578583 w 2647519"/>
                                <a:gd name="connsiteY422" fmla="*/ 1684972 h 2612594"/>
                                <a:gd name="connsiteX423" fmla="*/ 2580488 w 2647519"/>
                                <a:gd name="connsiteY423" fmla="*/ 1679257 h 2612594"/>
                                <a:gd name="connsiteX424" fmla="*/ 2584298 w 2647519"/>
                                <a:gd name="connsiteY424" fmla="*/ 1639252 h 2612594"/>
                                <a:gd name="connsiteX425" fmla="*/ 2598585 w 2647519"/>
                                <a:gd name="connsiteY425" fmla="*/ 1597342 h 2612594"/>
                                <a:gd name="connsiteX426" fmla="*/ 2610015 w 2647519"/>
                                <a:gd name="connsiteY426" fmla="*/ 1590675 h 2612594"/>
                                <a:gd name="connsiteX427" fmla="*/ 2610015 w 2647519"/>
                                <a:gd name="connsiteY427" fmla="*/ 1590674 h 2612594"/>
                                <a:gd name="connsiteX428" fmla="*/ 2622398 w 2647519"/>
                                <a:gd name="connsiteY428" fmla="*/ 1518284 h 2612594"/>
                                <a:gd name="connsiteX429" fmla="*/ 2629065 w 2647519"/>
                                <a:gd name="connsiteY429" fmla="*/ 1483994 h 2612594"/>
                                <a:gd name="connsiteX430" fmla="*/ 2634780 w 2647519"/>
                                <a:gd name="connsiteY430" fmla="*/ 1448752 h 2612594"/>
                                <a:gd name="connsiteX431" fmla="*/ 2639543 w 2647519"/>
                                <a:gd name="connsiteY431" fmla="*/ 1415414 h 2612594"/>
                                <a:gd name="connsiteX432" fmla="*/ 2641448 w 2647519"/>
                                <a:gd name="connsiteY432" fmla="*/ 1383982 h 2612594"/>
                                <a:gd name="connsiteX433" fmla="*/ 2642400 w 2647519"/>
                                <a:gd name="connsiteY433" fmla="*/ 1357312 h 2612594"/>
                                <a:gd name="connsiteX434" fmla="*/ 2644305 w 2647519"/>
                                <a:gd name="connsiteY434" fmla="*/ 1343024 h 2612594"/>
                                <a:gd name="connsiteX435" fmla="*/ 2645258 w 2647519"/>
                                <a:gd name="connsiteY435" fmla="*/ 1328737 h 2612594"/>
                                <a:gd name="connsiteX436" fmla="*/ 134151 w 2647519"/>
                                <a:gd name="connsiteY436" fmla="*/ 887095 h 2612594"/>
                                <a:gd name="connsiteX437" fmla="*/ 134625 w 2647519"/>
                                <a:gd name="connsiteY437" fmla="*/ 887332 h 2612594"/>
                                <a:gd name="connsiteX438" fmla="*/ 134670 w 2647519"/>
                                <a:gd name="connsiteY438" fmla="*/ 887199 h 2612594"/>
                                <a:gd name="connsiteX439" fmla="*/ 191618 w 2647519"/>
                                <a:gd name="connsiteY439" fmla="*/ 750570 h 2612594"/>
                                <a:gd name="connsiteX440" fmla="*/ 170663 w 2647519"/>
                                <a:gd name="connsiteY440" fmla="*/ 789622 h 2612594"/>
                                <a:gd name="connsiteX441" fmla="*/ 153518 w 2647519"/>
                                <a:gd name="connsiteY441" fmla="*/ 803910 h 2612594"/>
                                <a:gd name="connsiteX442" fmla="*/ 153477 w 2647519"/>
                                <a:gd name="connsiteY442" fmla="*/ 804822 h 2612594"/>
                                <a:gd name="connsiteX443" fmla="*/ 151819 w 2647519"/>
                                <a:gd name="connsiteY443" fmla="*/ 841286 h 2612594"/>
                                <a:gd name="connsiteX444" fmla="*/ 151867 w 2647519"/>
                                <a:gd name="connsiteY444" fmla="*/ 841199 h 2612594"/>
                                <a:gd name="connsiteX445" fmla="*/ 153518 w 2647519"/>
                                <a:gd name="connsiteY445" fmla="*/ 804862 h 2612594"/>
                                <a:gd name="connsiteX446" fmla="*/ 170663 w 2647519"/>
                                <a:gd name="connsiteY446" fmla="*/ 790574 h 2612594"/>
                                <a:gd name="connsiteX447" fmla="*/ 191618 w 2647519"/>
                                <a:gd name="connsiteY447" fmla="*/ 751522 h 2612594"/>
                                <a:gd name="connsiteX448" fmla="*/ 192332 w 2647519"/>
                                <a:gd name="connsiteY448" fmla="*/ 751998 h 2612594"/>
                                <a:gd name="connsiteX449" fmla="*/ 192689 w 2647519"/>
                                <a:gd name="connsiteY449" fmla="*/ 751284 h 2612594"/>
                                <a:gd name="connsiteX450" fmla="*/ 203047 w 2647519"/>
                                <a:gd name="connsiteY450" fmla="*/ 667702 h 2612594"/>
                                <a:gd name="connsiteX451" fmla="*/ 189712 w 2647519"/>
                                <a:gd name="connsiteY451" fmla="*/ 677227 h 2612594"/>
                                <a:gd name="connsiteX452" fmla="*/ 169710 w 2647519"/>
                                <a:gd name="connsiteY452" fmla="*/ 719137 h 2612594"/>
                                <a:gd name="connsiteX453" fmla="*/ 174286 w 2647519"/>
                                <a:gd name="connsiteY453" fmla="*/ 722798 h 2612594"/>
                                <a:gd name="connsiteX454" fmla="*/ 174435 w 2647519"/>
                                <a:gd name="connsiteY454" fmla="*/ 722155 h 2612594"/>
                                <a:gd name="connsiteX455" fmla="*/ 170663 w 2647519"/>
                                <a:gd name="connsiteY455" fmla="*/ 719137 h 2612594"/>
                                <a:gd name="connsiteX456" fmla="*/ 190665 w 2647519"/>
                                <a:gd name="connsiteY456" fmla="*/ 677227 h 2612594"/>
                                <a:gd name="connsiteX457" fmla="*/ 202473 w 2647519"/>
                                <a:gd name="connsiteY457" fmla="*/ 668793 h 2612594"/>
                                <a:gd name="connsiteX458" fmla="*/ 276390 w 2647519"/>
                                <a:gd name="connsiteY458" fmla="*/ 613410 h 2612594"/>
                                <a:gd name="connsiteX459" fmla="*/ 275187 w 2647519"/>
                                <a:gd name="connsiteY459" fmla="*/ 614373 h 2612594"/>
                                <a:gd name="connsiteX460" fmla="*/ 270080 w 2647519"/>
                                <a:gd name="connsiteY460" fmla="*/ 634008 h 2612594"/>
                                <a:gd name="connsiteX461" fmla="*/ 266865 w 2647519"/>
                                <a:gd name="connsiteY461" fmla="*/ 643890 h 2612594"/>
                                <a:gd name="connsiteX462" fmla="*/ 179235 w 2647519"/>
                                <a:gd name="connsiteY462" fmla="*/ 803910 h 2612594"/>
                                <a:gd name="connsiteX463" fmla="*/ 166852 w 2647519"/>
                                <a:gd name="connsiteY463" fmla="*/ 842962 h 2612594"/>
                                <a:gd name="connsiteX464" fmla="*/ 155422 w 2647519"/>
                                <a:gd name="connsiteY464" fmla="*/ 882967 h 2612594"/>
                                <a:gd name="connsiteX465" fmla="*/ 130657 w 2647519"/>
                                <a:gd name="connsiteY465" fmla="*/ 966787 h 2612594"/>
                                <a:gd name="connsiteX466" fmla="*/ 114465 w 2647519"/>
                                <a:gd name="connsiteY466" fmla="*/ 1023937 h 2612594"/>
                                <a:gd name="connsiteX467" fmla="*/ 106845 w 2647519"/>
                                <a:gd name="connsiteY467" fmla="*/ 1066800 h 2612594"/>
                                <a:gd name="connsiteX468" fmla="*/ 103035 w 2647519"/>
                                <a:gd name="connsiteY468" fmla="*/ 1088707 h 2612594"/>
                                <a:gd name="connsiteX469" fmla="*/ 100177 w 2647519"/>
                                <a:gd name="connsiteY469" fmla="*/ 1110615 h 2612594"/>
                                <a:gd name="connsiteX470" fmla="*/ 91605 w 2647519"/>
                                <a:gd name="connsiteY470" fmla="*/ 1169670 h 2612594"/>
                                <a:gd name="connsiteX471" fmla="*/ 88747 w 2647519"/>
                                <a:gd name="connsiteY471" fmla="*/ 1205865 h 2612594"/>
                                <a:gd name="connsiteX472" fmla="*/ 93510 w 2647519"/>
                                <a:gd name="connsiteY472" fmla="*/ 1243965 h 2612594"/>
                                <a:gd name="connsiteX473" fmla="*/ 95742 w 2647519"/>
                                <a:gd name="connsiteY473" fmla="*/ 1223205 h 2612594"/>
                                <a:gd name="connsiteX474" fmla="*/ 95415 w 2647519"/>
                                <a:gd name="connsiteY474" fmla="*/ 1216342 h 2612594"/>
                                <a:gd name="connsiteX475" fmla="*/ 99225 w 2647519"/>
                                <a:gd name="connsiteY475" fmla="*/ 1176337 h 2612594"/>
                                <a:gd name="connsiteX476" fmla="*/ 107797 w 2647519"/>
                                <a:gd name="connsiteY476" fmla="*/ 1117282 h 2612594"/>
                                <a:gd name="connsiteX477" fmla="*/ 114596 w 2647519"/>
                                <a:gd name="connsiteY477" fmla="*/ 1109123 h 2612594"/>
                                <a:gd name="connsiteX478" fmla="*/ 124469 w 2647519"/>
                                <a:gd name="connsiteY478" fmla="*/ 1043051 h 2612594"/>
                                <a:gd name="connsiteX479" fmla="*/ 123990 w 2647519"/>
                                <a:gd name="connsiteY479" fmla="*/ 1031557 h 2612594"/>
                                <a:gd name="connsiteX480" fmla="*/ 133400 w 2647519"/>
                                <a:gd name="connsiteY480" fmla="*/ 1004580 h 2612594"/>
                                <a:gd name="connsiteX481" fmla="*/ 138999 w 2647519"/>
                                <a:gd name="connsiteY481" fmla="*/ 981931 h 2612594"/>
                                <a:gd name="connsiteX482" fmla="*/ 137325 w 2647519"/>
                                <a:gd name="connsiteY482" fmla="*/ 985837 h 2612594"/>
                                <a:gd name="connsiteX483" fmla="*/ 131610 w 2647519"/>
                                <a:gd name="connsiteY483" fmla="*/ 983932 h 2612594"/>
                                <a:gd name="connsiteX484" fmla="*/ 117322 w 2647519"/>
                                <a:gd name="connsiteY484" fmla="*/ 1024890 h 2612594"/>
                                <a:gd name="connsiteX485" fmla="*/ 118275 w 2647519"/>
                                <a:gd name="connsiteY485" fmla="*/ 1047750 h 2612594"/>
                                <a:gd name="connsiteX486" fmla="*/ 111607 w 2647519"/>
                                <a:gd name="connsiteY486" fmla="*/ 1091565 h 2612594"/>
                                <a:gd name="connsiteX487" fmla="*/ 110655 w 2647519"/>
                                <a:gd name="connsiteY487" fmla="*/ 1099185 h 2612594"/>
                                <a:gd name="connsiteX488" fmla="*/ 101130 w 2647519"/>
                                <a:gd name="connsiteY488" fmla="*/ 1110615 h 2612594"/>
                                <a:gd name="connsiteX489" fmla="*/ 103987 w 2647519"/>
                                <a:gd name="connsiteY489" fmla="*/ 1088707 h 2612594"/>
                                <a:gd name="connsiteX490" fmla="*/ 107797 w 2647519"/>
                                <a:gd name="connsiteY490" fmla="*/ 1066800 h 2612594"/>
                                <a:gd name="connsiteX491" fmla="*/ 115417 w 2647519"/>
                                <a:gd name="connsiteY491" fmla="*/ 1023937 h 2612594"/>
                                <a:gd name="connsiteX492" fmla="*/ 131610 w 2647519"/>
                                <a:gd name="connsiteY492" fmla="*/ 966787 h 2612594"/>
                                <a:gd name="connsiteX493" fmla="*/ 156375 w 2647519"/>
                                <a:gd name="connsiteY493" fmla="*/ 882967 h 2612594"/>
                                <a:gd name="connsiteX494" fmla="*/ 167805 w 2647519"/>
                                <a:gd name="connsiteY494" fmla="*/ 842962 h 2612594"/>
                                <a:gd name="connsiteX495" fmla="*/ 180187 w 2647519"/>
                                <a:gd name="connsiteY495" fmla="*/ 803910 h 2612594"/>
                                <a:gd name="connsiteX496" fmla="*/ 267817 w 2647519"/>
                                <a:gd name="connsiteY496" fmla="*/ 643890 h 2612594"/>
                                <a:gd name="connsiteX497" fmla="*/ 276390 w 2647519"/>
                                <a:gd name="connsiteY497" fmla="*/ 613410 h 2612594"/>
                                <a:gd name="connsiteX498" fmla="*/ 293536 w 2647519"/>
                                <a:gd name="connsiteY498" fmla="*/ 518160 h 2612594"/>
                                <a:gd name="connsiteX499" fmla="*/ 293535 w 2647519"/>
                                <a:gd name="connsiteY499" fmla="*/ 518160 h 2612594"/>
                                <a:gd name="connsiteX500" fmla="*/ 298297 w 2647519"/>
                                <a:gd name="connsiteY500" fmla="*/ 521970 h 2612594"/>
                                <a:gd name="connsiteX501" fmla="*/ 298297 w 2647519"/>
                                <a:gd name="connsiteY501" fmla="*/ 521969 h 2612594"/>
                                <a:gd name="connsiteX502" fmla="*/ 465169 w 2647519"/>
                                <a:gd name="connsiteY502" fmla="*/ 382550 h 2612594"/>
                                <a:gd name="connsiteX503" fmla="*/ 464986 w 2647519"/>
                                <a:gd name="connsiteY503" fmla="*/ 382696 h 2612594"/>
                                <a:gd name="connsiteX504" fmla="*/ 464430 w 2647519"/>
                                <a:gd name="connsiteY504" fmla="*/ 383325 h 2612594"/>
                                <a:gd name="connsiteX505" fmla="*/ 456651 w 2647519"/>
                                <a:gd name="connsiteY505" fmla="*/ 391477 h 2612594"/>
                                <a:gd name="connsiteX506" fmla="*/ 454684 w 2647519"/>
                                <a:gd name="connsiteY506" fmla="*/ 394338 h 2612594"/>
                                <a:gd name="connsiteX507" fmla="*/ 453399 w 2647519"/>
                                <a:gd name="connsiteY507" fmla="*/ 395790 h 2612594"/>
                                <a:gd name="connsiteX508" fmla="*/ 447840 w 2647519"/>
                                <a:gd name="connsiteY508" fmla="*/ 403860 h 2612594"/>
                                <a:gd name="connsiteX509" fmla="*/ 389738 w 2647519"/>
                                <a:gd name="connsiteY509" fmla="*/ 472440 h 2612594"/>
                                <a:gd name="connsiteX510" fmla="*/ 373545 w 2647519"/>
                                <a:gd name="connsiteY510" fmla="*/ 491490 h 2612594"/>
                                <a:gd name="connsiteX511" fmla="*/ 357353 w 2647519"/>
                                <a:gd name="connsiteY511" fmla="*/ 511492 h 2612594"/>
                                <a:gd name="connsiteX512" fmla="*/ 285752 w 2647519"/>
                                <a:gd name="connsiteY512" fmla="*/ 590631 h 2612594"/>
                                <a:gd name="connsiteX513" fmla="*/ 358305 w 2647519"/>
                                <a:gd name="connsiteY513" fmla="*/ 510540 h 2612594"/>
                                <a:gd name="connsiteX514" fmla="*/ 374497 w 2647519"/>
                                <a:gd name="connsiteY514" fmla="*/ 490537 h 2612594"/>
                                <a:gd name="connsiteX515" fmla="*/ 390690 w 2647519"/>
                                <a:gd name="connsiteY515" fmla="*/ 471487 h 2612594"/>
                                <a:gd name="connsiteX516" fmla="*/ 448792 w 2647519"/>
                                <a:gd name="connsiteY516" fmla="*/ 402907 h 2612594"/>
                                <a:gd name="connsiteX517" fmla="*/ 454684 w 2647519"/>
                                <a:gd name="connsiteY517" fmla="*/ 394338 h 2612594"/>
                                <a:gd name="connsiteX518" fmla="*/ 464430 w 2647519"/>
                                <a:gd name="connsiteY518" fmla="*/ 383325 h 2612594"/>
                                <a:gd name="connsiteX519" fmla="*/ 489348 w 2647519"/>
                                <a:gd name="connsiteY519" fmla="*/ 316869 h 2612594"/>
                                <a:gd name="connsiteX520" fmla="*/ 481127 w 2647519"/>
                                <a:gd name="connsiteY520" fmla="*/ 319733 h 2612594"/>
                                <a:gd name="connsiteX521" fmla="*/ 475013 w 2647519"/>
                                <a:gd name="connsiteY521" fmla="*/ 322003 h 2612594"/>
                                <a:gd name="connsiteX522" fmla="*/ 473558 w 2647519"/>
                                <a:gd name="connsiteY522" fmla="*/ 323849 h 2612594"/>
                                <a:gd name="connsiteX523" fmla="*/ 463080 w 2647519"/>
                                <a:gd name="connsiteY523" fmla="*/ 333374 h 2612594"/>
                                <a:gd name="connsiteX524" fmla="*/ 436410 w 2647519"/>
                                <a:gd name="connsiteY524" fmla="*/ 350519 h 2612594"/>
                                <a:gd name="connsiteX525" fmla="*/ 418313 w 2647519"/>
                                <a:gd name="connsiteY525" fmla="*/ 370522 h 2612594"/>
                                <a:gd name="connsiteX526" fmla="*/ 401168 w 2647519"/>
                                <a:gd name="connsiteY526" fmla="*/ 390524 h 2612594"/>
                                <a:gd name="connsiteX527" fmla="*/ 389738 w 2647519"/>
                                <a:gd name="connsiteY527" fmla="*/ 401002 h 2612594"/>
                                <a:gd name="connsiteX528" fmla="*/ 389350 w 2647519"/>
                                <a:gd name="connsiteY528" fmla="*/ 400516 h 2612594"/>
                                <a:gd name="connsiteX529" fmla="*/ 378546 w 2647519"/>
                                <a:gd name="connsiteY529" fmla="*/ 413504 h 2612594"/>
                                <a:gd name="connsiteX530" fmla="*/ 360210 w 2647519"/>
                                <a:gd name="connsiteY530" fmla="*/ 436245 h 2612594"/>
                                <a:gd name="connsiteX531" fmla="*/ 330683 w 2647519"/>
                                <a:gd name="connsiteY531" fmla="*/ 468630 h 2612594"/>
                                <a:gd name="connsiteX532" fmla="*/ 335445 w 2647519"/>
                                <a:gd name="connsiteY532" fmla="*/ 474344 h 2612594"/>
                                <a:gd name="connsiteX533" fmla="*/ 335536 w 2647519"/>
                                <a:gd name="connsiteY533" fmla="*/ 474264 h 2612594"/>
                                <a:gd name="connsiteX534" fmla="*/ 331635 w 2647519"/>
                                <a:gd name="connsiteY534" fmla="*/ 469582 h 2612594"/>
                                <a:gd name="connsiteX535" fmla="*/ 361162 w 2647519"/>
                                <a:gd name="connsiteY535" fmla="*/ 437197 h 2612594"/>
                                <a:gd name="connsiteX536" fmla="*/ 390690 w 2647519"/>
                                <a:gd name="connsiteY536" fmla="*/ 401002 h 2612594"/>
                                <a:gd name="connsiteX537" fmla="*/ 402120 w 2647519"/>
                                <a:gd name="connsiteY537" fmla="*/ 390525 h 2612594"/>
                                <a:gd name="connsiteX538" fmla="*/ 419265 w 2647519"/>
                                <a:gd name="connsiteY538" fmla="*/ 370522 h 2612594"/>
                                <a:gd name="connsiteX539" fmla="*/ 437362 w 2647519"/>
                                <a:gd name="connsiteY539" fmla="*/ 350520 h 2612594"/>
                                <a:gd name="connsiteX540" fmla="*/ 464032 w 2647519"/>
                                <a:gd name="connsiteY540" fmla="*/ 333375 h 2612594"/>
                                <a:gd name="connsiteX541" fmla="*/ 474510 w 2647519"/>
                                <a:gd name="connsiteY541" fmla="*/ 323850 h 2612594"/>
                                <a:gd name="connsiteX542" fmla="*/ 485940 w 2647519"/>
                                <a:gd name="connsiteY542" fmla="*/ 319564 h 2612594"/>
                                <a:gd name="connsiteX543" fmla="*/ 489548 w 2647519"/>
                                <a:gd name="connsiteY543" fmla="*/ 318444 h 2612594"/>
                                <a:gd name="connsiteX544" fmla="*/ 1868970 w 2647519"/>
                                <a:gd name="connsiteY544" fmla="*/ 144780 h 2612594"/>
                                <a:gd name="connsiteX545" fmla="*/ 1917547 w 2647519"/>
                                <a:gd name="connsiteY545" fmla="*/ 166687 h 2612594"/>
                                <a:gd name="connsiteX546" fmla="*/ 1938502 w 2647519"/>
                                <a:gd name="connsiteY546" fmla="*/ 183832 h 2612594"/>
                                <a:gd name="connsiteX547" fmla="*/ 1891830 w 2647519"/>
                                <a:gd name="connsiteY547" fmla="*/ 160972 h 2612594"/>
                                <a:gd name="connsiteX548" fmla="*/ 1868970 w 2647519"/>
                                <a:gd name="connsiteY548" fmla="*/ 144780 h 2612594"/>
                                <a:gd name="connsiteX549" fmla="*/ 1710855 w 2647519"/>
                                <a:gd name="connsiteY549" fmla="*/ 75247 h 2612594"/>
                                <a:gd name="connsiteX550" fmla="*/ 1748955 w 2647519"/>
                                <a:gd name="connsiteY550" fmla="*/ 83819 h 2612594"/>
                                <a:gd name="connsiteX551" fmla="*/ 1802295 w 2647519"/>
                                <a:gd name="connsiteY551" fmla="*/ 110489 h 2612594"/>
                                <a:gd name="connsiteX552" fmla="*/ 1710855 w 2647519"/>
                                <a:gd name="connsiteY552" fmla="*/ 75247 h 2612594"/>
                                <a:gd name="connsiteX553" fmla="*/ 1137451 w 2647519"/>
                                <a:gd name="connsiteY553" fmla="*/ 68937 h 2612594"/>
                                <a:gd name="connsiteX554" fmla="*/ 1117448 w 2647519"/>
                                <a:gd name="connsiteY554" fmla="*/ 71437 h 2612594"/>
                                <a:gd name="connsiteX555" fmla="*/ 1074585 w 2647519"/>
                                <a:gd name="connsiteY555" fmla="*/ 77152 h 2612594"/>
                                <a:gd name="connsiteX556" fmla="*/ 1032675 w 2647519"/>
                                <a:gd name="connsiteY556" fmla="*/ 86677 h 2612594"/>
                                <a:gd name="connsiteX557" fmla="*/ 1014578 w 2647519"/>
                                <a:gd name="connsiteY557" fmla="*/ 92392 h 2612594"/>
                                <a:gd name="connsiteX558" fmla="*/ 993623 w 2647519"/>
                                <a:gd name="connsiteY558" fmla="*/ 98107 h 2612594"/>
                                <a:gd name="connsiteX559" fmla="*/ 947769 w 2647519"/>
                                <a:gd name="connsiteY559" fmla="*/ 107115 h 2612594"/>
                                <a:gd name="connsiteX560" fmla="*/ 939330 w 2647519"/>
                                <a:gd name="connsiteY560" fmla="*/ 110490 h 2612594"/>
                                <a:gd name="connsiteX561" fmla="*/ 881228 w 2647519"/>
                                <a:gd name="connsiteY561" fmla="*/ 130492 h 2612594"/>
                                <a:gd name="connsiteX562" fmla="*/ 824078 w 2647519"/>
                                <a:gd name="connsiteY562" fmla="*/ 153352 h 2612594"/>
                                <a:gd name="connsiteX563" fmla="*/ 784073 w 2647519"/>
                                <a:gd name="connsiteY563" fmla="*/ 171450 h 2612594"/>
                                <a:gd name="connsiteX564" fmla="*/ 757403 w 2647519"/>
                                <a:gd name="connsiteY564" fmla="*/ 181927 h 2612594"/>
                                <a:gd name="connsiteX565" fmla="*/ 691680 w 2647519"/>
                                <a:gd name="connsiteY565" fmla="*/ 212407 h 2612594"/>
                                <a:gd name="connsiteX566" fmla="*/ 660248 w 2647519"/>
                                <a:gd name="connsiteY566" fmla="*/ 232410 h 2612594"/>
                                <a:gd name="connsiteX567" fmla="*/ 629768 w 2647519"/>
                                <a:gd name="connsiteY567" fmla="*/ 252412 h 2612594"/>
                                <a:gd name="connsiteX568" fmla="*/ 581190 w 2647519"/>
                                <a:gd name="connsiteY568" fmla="*/ 288607 h 2612594"/>
                                <a:gd name="connsiteX569" fmla="*/ 535470 w 2647519"/>
                                <a:gd name="connsiteY569" fmla="*/ 324802 h 2612594"/>
                                <a:gd name="connsiteX570" fmla="*/ 491713 w 2647519"/>
                                <a:gd name="connsiteY570" fmla="*/ 362974 h 2612594"/>
                                <a:gd name="connsiteX571" fmla="*/ 495465 w 2647519"/>
                                <a:gd name="connsiteY571" fmla="*/ 367665 h 2612594"/>
                                <a:gd name="connsiteX572" fmla="*/ 504752 w 2647519"/>
                                <a:gd name="connsiteY572" fmla="*/ 361295 h 2612594"/>
                                <a:gd name="connsiteX573" fmla="*/ 512657 w 2647519"/>
                                <a:gd name="connsiteY573" fmla="*/ 355403 h 2612594"/>
                                <a:gd name="connsiteX574" fmla="*/ 541185 w 2647519"/>
                                <a:gd name="connsiteY574" fmla="*/ 330517 h 2612594"/>
                                <a:gd name="connsiteX575" fmla="*/ 586905 w 2647519"/>
                                <a:gd name="connsiteY575" fmla="*/ 294322 h 2612594"/>
                                <a:gd name="connsiteX576" fmla="*/ 635482 w 2647519"/>
                                <a:gd name="connsiteY576" fmla="*/ 258127 h 2612594"/>
                                <a:gd name="connsiteX577" fmla="*/ 665962 w 2647519"/>
                                <a:gd name="connsiteY577" fmla="*/ 238124 h 2612594"/>
                                <a:gd name="connsiteX578" fmla="*/ 697395 w 2647519"/>
                                <a:gd name="connsiteY578" fmla="*/ 218122 h 2612594"/>
                                <a:gd name="connsiteX579" fmla="*/ 763117 w 2647519"/>
                                <a:gd name="connsiteY579" fmla="*/ 187642 h 2612594"/>
                                <a:gd name="connsiteX580" fmla="*/ 788835 w 2647519"/>
                                <a:gd name="connsiteY580" fmla="*/ 174307 h 2612594"/>
                                <a:gd name="connsiteX581" fmla="*/ 828840 w 2647519"/>
                                <a:gd name="connsiteY581" fmla="*/ 156209 h 2612594"/>
                                <a:gd name="connsiteX582" fmla="*/ 885990 w 2647519"/>
                                <a:gd name="connsiteY582" fmla="*/ 133349 h 2612594"/>
                                <a:gd name="connsiteX583" fmla="*/ 944092 w 2647519"/>
                                <a:gd name="connsiteY583" fmla="*/ 113347 h 2612594"/>
                                <a:gd name="connsiteX584" fmla="*/ 968499 w 2647519"/>
                                <a:gd name="connsiteY584" fmla="*/ 108553 h 2612594"/>
                                <a:gd name="connsiteX585" fmla="*/ 980289 w 2647519"/>
                                <a:gd name="connsiteY585" fmla="*/ 104524 h 2612594"/>
                                <a:gd name="connsiteX586" fmla="*/ 1140765 w 2647519"/>
                                <a:gd name="connsiteY586" fmla="*/ 69904 h 2612594"/>
                                <a:gd name="connsiteX587" fmla="*/ 1478088 w 2647519"/>
                                <a:gd name="connsiteY587" fmla="*/ 48458 h 2612594"/>
                                <a:gd name="connsiteX588" fmla="*/ 1498447 w 2647519"/>
                                <a:gd name="connsiteY588" fmla="*/ 50482 h 2612594"/>
                                <a:gd name="connsiteX589" fmla="*/ 1526070 w 2647519"/>
                                <a:gd name="connsiteY589" fmla="*/ 60007 h 2612594"/>
                                <a:gd name="connsiteX590" fmla="*/ 1505115 w 2647519"/>
                                <a:gd name="connsiteY590" fmla="*/ 57150 h 2612594"/>
                                <a:gd name="connsiteX591" fmla="*/ 1461300 w 2647519"/>
                                <a:gd name="connsiteY591" fmla="*/ 48577 h 2612594"/>
                                <a:gd name="connsiteX592" fmla="*/ 1478088 w 2647519"/>
                                <a:gd name="connsiteY592" fmla="*/ 48458 h 2612594"/>
                                <a:gd name="connsiteX593" fmla="*/ 1588935 w 2647519"/>
                                <a:gd name="connsiteY593" fmla="*/ 40957 h 2612594"/>
                                <a:gd name="connsiteX594" fmla="*/ 1627987 w 2647519"/>
                                <a:gd name="connsiteY594" fmla="*/ 43814 h 2612594"/>
                                <a:gd name="connsiteX595" fmla="*/ 1675612 w 2647519"/>
                                <a:gd name="connsiteY595" fmla="*/ 62864 h 2612594"/>
                                <a:gd name="connsiteX596" fmla="*/ 1616557 w 2647519"/>
                                <a:gd name="connsiteY596" fmla="*/ 52387 h 2612594"/>
                                <a:gd name="connsiteX597" fmla="*/ 1588935 w 2647519"/>
                                <a:gd name="connsiteY597" fmla="*/ 40957 h 2612594"/>
                                <a:gd name="connsiteX598" fmla="*/ 1270324 w 2647519"/>
                                <a:gd name="connsiteY598" fmla="*/ 40719 h 2612594"/>
                                <a:gd name="connsiteX599" fmla="*/ 1160310 w 2647519"/>
                                <a:gd name="connsiteY599" fmla="*/ 46672 h 2612594"/>
                                <a:gd name="connsiteX600" fmla="*/ 1084110 w 2647519"/>
                                <a:gd name="connsiteY600" fmla="*/ 57149 h 2612594"/>
                                <a:gd name="connsiteX601" fmla="*/ 1047915 w 2647519"/>
                                <a:gd name="connsiteY601" fmla="*/ 66674 h 2612594"/>
                                <a:gd name="connsiteX602" fmla="*/ 1016482 w 2647519"/>
                                <a:gd name="connsiteY602" fmla="*/ 78104 h 2612594"/>
                                <a:gd name="connsiteX603" fmla="*/ 972667 w 2647519"/>
                                <a:gd name="connsiteY603" fmla="*/ 83819 h 2612594"/>
                                <a:gd name="connsiteX604" fmla="*/ 806932 w 2647519"/>
                                <a:gd name="connsiteY604" fmla="*/ 147637 h 2612594"/>
                                <a:gd name="connsiteX605" fmla="*/ 746925 w 2647519"/>
                                <a:gd name="connsiteY605" fmla="*/ 174307 h 2612594"/>
                                <a:gd name="connsiteX606" fmla="*/ 728827 w 2647519"/>
                                <a:gd name="connsiteY606" fmla="*/ 180974 h 2612594"/>
                                <a:gd name="connsiteX607" fmla="*/ 712635 w 2647519"/>
                                <a:gd name="connsiteY607" fmla="*/ 189547 h 2612594"/>
                                <a:gd name="connsiteX608" fmla="*/ 682155 w 2647519"/>
                                <a:gd name="connsiteY608" fmla="*/ 205739 h 2612594"/>
                                <a:gd name="connsiteX609" fmla="*/ 634530 w 2647519"/>
                                <a:gd name="connsiteY609" fmla="*/ 230504 h 2612594"/>
                                <a:gd name="connsiteX610" fmla="*/ 598335 w 2647519"/>
                                <a:gd name="connsiteY610" fmla="*/ 259079 h 2612594"/>
                                <a:gd name="connsiteX611" fmla="*/ 493560 w 2647519"/>
                                <a:gd name="connsiteY611" fmla="*/ 340994 h 2612594"/>
                                <a:gd name="connsiteX612" fmla="*/ 471664 w 2647519"/>
                                <a:gd name="connsiteY612" fmla="*/ 360034 h 2612594"/>
                                <a:gd name="connsiteX613" fmla="*/ 450243 w 2647519"/>
                                <a:gd name="connsiteY613" fmla="*/ 379593 h 2612594"/>
                                <a:gd name="connsiteX614" fmla="*/ 450697 w 2647519"/>
                                <a:gd name="connsiteY614" fmla="*/ 380047 h 2612594"/>
                                <a:gd name="connsiteX615" fmla="*/ 285915 w 2647519"/>
                                <a:gd name="connsiteY615" fmla="*/ 573404 h 2612594"/>
                                <a:gd name="connsiteX616" fmla="*/ 252577 w 2647519"/>
                                <a:gd name="connsiteY616" fmla="*/ 619124 h 2612594"/>
                                <a:gd name="connsiteX617" fmla="*/ 237337 w 2647519"/>
                                <a:gd name="connsiteY617" fmla="*/ 646747 h 2612594"/>
                                <a:gd name="connsiteX618" fmla="*/ 222097 w 2647519"/>
                                <a:gd name="connsiteY618" fmla="*/ 672464 h 2612594"/>
                                <a:gd name="connsiteX619" fmla="*/ 193522 w 2647519"/>
                                <a:gd name="connsiteY619" fmla="*/ 725804 h 2612594"/>
                                <a:gd name="connsiteX620" fmla="*/ 162439 w 2647519"/>
                                <a:gd name="connsiteY620" fmla="*/ 774785 h 2612594"/>
                                <a:gd name="connsiteX621" fmla="*/ 162090 w 2647519"/>
                                <a:gd name="connsiteY621" fmla="*/ 776287 h 2612594"/>
                                <a:gd name="connsiteX622" fmla="*/ 151612 w 2647519"/>
                                <a:gd name="connsiteY622" fmla="*/ 804862 h 2612594"/>
                                <a:gd name="connsiteX623" fmla="*/ 143992 w 2647519"/>
                                <a:gd name="connsiteY623" fmla="*/ 818197 h 2612594"/>
                                <a:gd name="connsiteX624" fmla="*/ 142087 w 2647519"/>
                                <a:gd name="connsiteY624" fmla="*/ 820102 h 2612594"/>
                                <a:gd name="connsiteX625" fmla="*/ 133634 w 2647519"/>
                                <a:gd name="connsiteY625" fmla="*/ 848201 h 2612594"/>
                                <a:gd name="connsiteX626" fmla="*/ 131610 w 2647519"/>
                                <a:gd name="connsiteY626" fmla="*/ 864870 h 2612594"/>
                                <a:gd name="connsiteX627" fmla="*/ 129705 w 2647519"/>
                                <a:gd name="connsiteY627" fmla="*/ 888682 h 2612594"/>
                                <a:gd name="connsiteX628" fmla="*/ 116370 w 2647519"/>
                                <a:gd name="connsiteY628" fmla="*/ 927735 h 2612594"/>
                                <a:gd name="connsiteX629" fmla="*/ 103987 w 2647519"/>
                                <a:gd name="connsiteY629" fmla="*/ 966787 h 2612594"/>
                                <a:gd name="connsiteX630" fmla="*/ 90652 w 2647519"/>
                                <a:gd name="connsiteY630" fmla="*/ 1023937 h 2612594"/>
                                <a:gd name="connsiteX631" fmla="*/ 83032 w 2647519"/>
                                <a:gd name="connsiteY631" fmla="*/ 1076325 h 2612594"/>
                                <a:gd name="connsiteX632" fmla="*/ 78270 w 2647519"/>
                                <a:gd name="connsiteY632" fmla="*/ 1128712 h 2612594"/>
                                <a:gd name="connsiteX633" fmla="*/ 84937 w 2647519"/>
                                <a:gd name="connsiteY633" fmla="*/ 1092517 h 2612594"/>
                                <a:gd name="connsiteX634" fmla="*/ 85555 w 2647519"/>
                                <a:gd name="connsiteY634" fmla="*/ 1089530 h 2612594"/>
                                <a:gd name="connsiteX635" fmla="*/ 86842 w 2647519"/>
                                <a:gd name="connsiteY635" fmla="*/ 1075372 h 2612594"/>
                                <a:gd name="connsiteX636" fmla="*/ 94462 w 2647519"/>
                                <a:gd name="connsiteY636" fmla="*/ 1022985 h 2612594"/>
                                <a:gd name="connsiteX637" fmla="*/ 96848 w 2647519"/>
                                <a:gd name="connsiteY637" fmla="*/ 1023781 h 2612594"/>
                                <a:gd name="connsiteX638" fmla="*/ 97055 w 2647519"/>
                                <a:gd name="connsiteY638" fmla="*/ 1022896 h 2612594"/>
                                <a:gd name="connsiteX639" fmla="*/ 94463 w 2647519"/>
                                <a:gd name="connsiteY639" fmla="*/ 1022032 h 2612594"/>
                                <a:gd name="connsiteX640" fmla="*/ 107798 w 2647519"/>
                                <a:gd name="connsiteY640" fmla="*/ 964882 h 2612594"/>
                                <a:gd name="connsiteX641" fmla="*/ 120180 w 2647519"/>
                                <a:gd name="connsiteY641" fmla="*/ 925829 h 2612594"/>
                                <a:gd name="connsiteX642" fmla="*/ 133454 w 2647519"/>
                                <a:gd name="connsiteY642" fmla="*/ 886956 h 2612594"/>
                                <a:gd name="connsiteX643" fmla="*/ 132563 w 2647519"/>
                                <a:gd name="connsiteY643" fmla="*/ 886777 h 2612594"/>
                                <a:gd name="connsiteX644" fmla="*/ 134468 w 2647519"/>
                                <a:gd name="connsiteY644" fmla="*/ 862965 h 2612594"/>
                                <a:gd name="connsiteX645" fmla="*/ 144945 w 2647519"/>
                                <a:gd name="connsiteY645" fmla="*/ 818197 h 2612594"/>
                                <a:gd name="connsiteX646" fmla="*/ 152565 w 2647519"/>
                                <a:gd name="connsiteY646" fmla="*/ 804862 h 2612594"/>
                                <a:gd name="connsiteX647" fmla="*/ 152821 w 2647519"/>
                                <a:gd name="connsiteY647" fmla="*/ 804166 h 2612594"/>
                                <a:gd name="connsiteX648" fmla="*/ 163043 w 2647519"/>
                                <a:gd name="connsiteY648" fmla="*/ 776287 h 2612594"/>
                                <a:gd name="connsiteX649" fmla="*/ 194475 w 2647519"/>
                                <a:gd name="connsiteY649" fmla="*/ 726757 h 2612594"/>
                                <a:gd name="connsiteX650" fmla="*/ 223050 w 2647519"/>
                                <a:gd name="connsiteY650" fmla="*/ 673417 h 2612594"/>
                                <a:gd name="connsiteX651" fmla="*/ 238290 w 2647519"/>
                                <a:gd name="connsiteY651" fmla="*/ 647700 h 2612594"/>
                                <a:gd name="connsiteX652" fmla="*/ 253530 w 2647519"/>
                                <a:gd name="connsiteY652" fmla="*/ 620077 h 2612594"/>
                                <a:gd name="connsiteX653" fmla="*/ 286868 w 2647519"/>
                                <a:gd name="connsiteY653" fmla="*/ 574357 h 2612594"/>
                                <a:gd name="connsiteX654" fmla="*/ 451650 w 2647519"/>
                                <a:gd name="connsiteY654" fmla="*/ 381000 h 2612594"/>
                                <a:gd name="connsiteX655" fmla="*/ 495465 w 2647519"/>
                                <a:gd name="connsiteY655" fmla="*/ 340995 h 2612594"/>
                                <a:gd name="connsiteX656" fmla="*/ 600240 w 2647519"/>
                                <a:gd name="connsiteY656" fmla="*/ 259080 h 2612594"/>
                                <a:gd name="connsiteX657" fmla="*/ 636435 w 2647519"/>
                                <a:gd name="connsiteY657" fmla="*/ 230505 h 2612594"/>
                                <a:gd name="connsiteX658" fmla="*/ 684060 w 2647519"/>
                                <a:gd name="connsiteY658" fmla="*/ 205740 h 2612594"/>
                                <a:gd name="connsiteX659" fmla="*/ 714540 w 2647519"/>
                                <a:gd name="connsiteY659" fmla="*/ 189547 h 2612594"/>
                                <a:gd name="connsiteX660" fmla="*/ 730733 w 2647519"/>
                                <a:gd name="connsiteY660" fmla="*/ 180975 h 2612594"/>
                                <a:gd name="connsiteX661" fmla="*/ 748830 w 2647519"/>
                                <a:gd name="connsiteY661" fmla="*/ 174307 h 2612594"/>
                                <a:gd name="connsiteX662" fmla="*/ 808838 w 2647519"/>
                                <a:gd name="connsiteY662" fmla="*/ 147637 h 2612594"/>
                                <a:gd name="connsiteX663" fmla="*/ 974573 w 2647519"/>
                                <a:gd name="connsiteY663" fmla="*/ 83820 h 2612594"/>
                                <a:gd name="connsiteX664" fmla="*/ 1018388 w 2647519"/>
                                <a:gd name="connsiteY664" fmla="*/ 78105 h 2612594"/>
                                <a:gd name="connsiteX665" fmla="*/ 1049820 w 2647519"/>
                                <a:gd name="connsiteY665" fmla="*/ 66675 h 2612594"/>
                                <a:gd name="connsiteX666" fmla="*/ 1086015 w 2647519"/>
                                <a:gd name="connsiteY666" fmla="*/ 57150 h 2612594"/>
                                <a:gd name="connsiteX667" fmla="*/ 1162215 w 2647519"/>
                                <a:gd name="connsiteY667" fmla="*/ 46672 h 2612594"/>
                                <a:gd name="connsiteX668" fmla="*/ 1272229 w 2647519"/>
                                <a:gd name="connsiteY668" fmla="*/ 41076 h 2612594"/>
                                <a:gd name="connsiteX669" fmla="*/ 1360655 w 2647519"/>
                                <a:gd name="connsiteY669" fmla="*/ 44043 h 2612594"/>
                                <a:gd name="connsiteX670" fmla="*/ 1404150 w 2647519"/>
                                <a:gd name="connsiteY670" fmla="*/ 0 h 2612594"/>
                                <a:gd name="connsiteX671" fmla="*/ 1448917 w 2647519"/>
                                <a:gd name="connsiteY671" fmla="*/ 2857 h 2612594"/>
                                <a:gd name="connsiteX672" fmla="*/ 1494637 w 2647519"/>
                                <a:gd name="connsiteY672" fmla="*/ 7620 h 2612594"/>
                                <a:gd name="connsiteX673" fmla="*/ 1525117 w 2647519"/>
                                <a:gd name="connsiteY673" fmla="*/ 15240 h 2612594"/>
                                <a:gd name="connsiteX674" fmla="*/ 1545120 w 2647519"/>
                                <a:gd name="connsiteY674" fmla="*/ 24765 h 2612594"/>
                                <a:gd name="connsiteX675" fmla="*/ 1569885 w 2647519"/>
                                <a:gd name="connsiteY675" fmla="*/ 20002 h 2612594"/>
                                <a:gd name="connsiteX676" fmla="*/ 1607032 w 2647519"/>
                                <a:gd name="connsiteY676" fmla="*/ 28575 h 2612594"/>
                                <a:gd name="connsiteX677" fmla="*/ 1629892 w 2647519"/>
                                <a:gd name="connsiteY677" fmla="*/ 35242 h 2612594"/>
                                <a:gd name="connsiteX678" fmla="*/ 1628940 w 2647519"/>
                                <a:gd name="connsiteY678" fmla="*/ 36195 h 2612594"/>
                                <a:gd name="connsiteX679" fmla="*/ 1627987 w 2647519"/>
                                <a:gd name="connsiteY679" fmla="*/ 42862 h 2612594"/>
                                <a:gd name="connsiteX680" fmla="*/ 1588935 w 2647519"/>
                                <a:gd name="connsiteY680" fmla="*/ 40005 h 2612594"/>
                                <a:gd name="connsiteX681" fmla="*/ 1575600 w 2647519"/>
                                <a:gd name="connsiteY681" fmla="*/ 36195 h 2612594"/>
                                <a:gd name="connsiteX682" fmla="*/ 1562265 w 2647519"/>
                                <a:gd name="connsiteY682" fmla="*/ 33337 h 2612594"/>
                                <a:gd name="connsiteX683" fmla="*/ 1536547 w 2647519"/>
                                <a:gd name="connsiteY683" fmla="*/ 27622 h 2612594"/>
                                <a:gd name="connsiteX684" fmla="*/ 1510830 w 2647519"/>
                                <a:gd name="connsiteY684" fmla="*/ 21907 h 2612594"/>
                                <a:gd name="connsiteX685" fmla="*/ 1484160 w 2647519"/>
                                <a:gd name="connsiteY685" fmla="*/ 18097 h 2612594"/>
                                <a:gd name="connsiteX686" fmla="*/ 1454633 w 2647519"/>
                                <a:gd name="connsiteY686" fmla="*/ 18097 h 2612594"/>
                                <a:gd name="connsiteX687" fmla="*/ 1430820 w 2647519"/>
                                <a:gd name="connsiteY687" fmla="*/ 18097 h 2612594"/>
                                <a:gd name="connsiteX688" fmla="*/ 1393673 w 2647519"/>
                                <a:gd name="connsiteY688" fmla="*/ 18097 h 2612594"/>
                                <a:gd name="connsiteX689" fmla="*/ 1391928 w 2647519"/>
                                <a:gd name="connsiteY689" fmla="*/ 17540 h 2612594"/>
                                <a:gd name="connsiteX690" fmla="*/ 1375575 w 2647519"/>
                                <a:gd name="connsiteY690" fmla="*/ 25717 h 2612594"/>
                                <a:gd name="connsiteX691" fmla="*/ 1381290 w 2647519"/>
                                <a:gd name="connsiteY691" fmla="*/ 35242 h 2612594"/>
                                <a:gd name="connsiteX692" fmla="*/ 1438440 w 2647519"/>
                                <a:gd name="connsiteY692" fmla="*/ 46672 h 2612594"/>
                                <a:gd name="connsiteX693" fmla="*/ 1413008 w 2647519"/>
                                <a:gd name="connsiteY693" fmla="*/ 47116 h 2612594"/>
                                <a:gd name="connsiteX694" fmla="*/ 1413437 w 2647519"/>
                                <a:gd name="connsiteY694" fmla="*/ 47149 h 2612594"/>
                                <a:gd name="connsiteX695" fmla="*/ 1440345 w 2647519"/>
                                <a:gd name="connsiteY695" fmla="*/ 46672 h 2612594"/>
                                <a:gd name="connsiteX696" fmla="*/ 1463205 w 2647519"/>
                                <a:gd name="connsiteY696" fmla="*/ 49530 h 2612594"/>
                                <a:gd name="connsiteX697" fmla="*/ 1507020 w 2647519"/>
                                <a:gd name="connsiteY697" fmla="*/ 58102 h 2612594"/>
                                <a:gd name="connsiteX698" fmla="*/ 1527975 w 2647519"/>
                                <a:gd name="connsiteY698" fmla="*/ 60960 h 2612594"/>
                                <a:gd name="connsiteX699" fmla="*/ 1563218 w 2647519"/>
                                <a:gd name="connsiteY699" fmla="*/ 68580 h 2612594"/>
                                <a:gd name="connsiteX700" fmla="*/ 1599413 w 2647519"/>
                                <a:gd name="connsiteY700" fmla="*/ 76200 h 2612594"/>
                                <a:gd name="connsiteX701" fmla="*/ 1634655 w 2647519"/>
                                <a:gd name="connsiteY701" fmla="*/ 84772 h 2612594"/>
                                <a:gd name="connsiteX702" fmla="*/ 1669898 w 2647519"/>
                                <a:gd name="connsiteY702" fmla="*/ 95250 h 2612594"/>
                                <a:gd name="connsiteX703" fmla="*/ 1687043 w 2647519"/>
                                <a:gd name="connsiteY703" fmla="*/ 100012 h 2612594"/>
                                <a:gd name="connsiteX704" fmla="*/ 1704188 w 2647519"/>
                                <a:gd name="connsiteY704" fmla="*/ 105727 h 2612594"/>
                                <a:gd name="connsiteX705" fmla="*/ 1704409 w 2647519"/>
                                <a:gd name="connsiteY705" fmla="*/ 105929 h 2612594"/>
                                <a:gd name="connsiteX706" fmla="*/ 1716704 w 2647519"/>
                                <a:gd name="connsiteY706" fmla="*/ 108049 h 2612594"/>
                                <a:gd name="connsiteX707" fmla="*/ 1746499 w 2647519"/>
                                <a:gd name="connsiteY707" fmla="*/ 119121 h 2612594"/>
                                <a:gd name="connsiteX708" fmla="*/ 1750661 w 2647519"/>
                                <a:gd name="connsiteY708" fmla="*/ 125427 h 2612594"/>
                                <a:gd name="connsiteX709" fmla="*/ 1751813 w 2647519"/>
                                <a:gd name="connsiteY709" fmla="*/ 125730 h 2612594"/>
                                <a:gd name="connsiteX710" fmla="*/ 1778483 w 2647519"/>
                                <a:gd name="connsiteY710" fmla="*/ 136207 h 2612594"/>
                                <a:gd name="connsiteX711" fmla="*/ 1801343 w 2647519"/>
                                <a:gd name="connsiteY711" fmla="*/ 145732 h 2612594"/>
                                <a:gd name="connsiteX712" fmla="*/ 1824203 w 2647519"/>
                                <a:gd name="connsiteY712" fmla="*/ 156210 h 2612594"/>
                                <a:gd name="connsiteX713" fmla="*/ 1841348 w 2647519"/>
                                <a:gd name="connsiteY713" fmla="*/ 165735 h 2612594"/>
                                <a:gd name="connsiteX714" fmla="*/ 1852778 w 2647519"/>
                                <a:gd name="connsiteY714" fmla="*/ 171450 h 2612594"/>
                                <a:gd name="connsiteX715" fmla="*/ 1865160 w 2647519"/>
                                <a:gd name="connsiteY715" fmla="*/ 178117 h 2612594"/>
                                <a:gd name="connsiteX716" fmla="*/ 1907070 w 2647519"/>
                                <a:gd name="connsiteY716" fmla="*/ 201930 h 2612594"/>
                                <a:gd name="connsiteX717" fmla="*/ 1960410 w 2647519"/>
                                <a:gd name="connsiteY717" fmla="*/ 236220 h 2612594"/>
                                <a:gd name="connsiteX718" fmla="*/ 1988033 w 2647519"/>
                                <a:gd name="connsiteY718" fmla="*/ 255270 h 2612594"/>
                                <a:gd name="connsiteX719" fmla="*/ 1988833 w 2647519"/>
                                <a:gd name="connsiteY719" fmla="*/ 255841 h 2612594"/>
                                <a:gd name="connsiteX720" fmla="*/ 2002949 w 2647519"/>
                                <a:gd name="connsiteY720" fmla="*/ 264417 h 2612594"/>
                                <a:gd name="connsiteX721" fmla="*/ 2540483 w 2647519"/>
                                <a:gd name="connsiteY721" fmla="*/ 1275397 h 2612594"/>
                                <a:gd name="connsiteX722" fmla="*/ 2540081 w 2647519"/>
                                <a:gd name="connsiteY722" fmla="*/ 1283368 h 2612594"/>
                                <a:gd name="connsiteX723" fmla="*/ 2550960 w 2647519"/>
                                <a:gd name="connsiteY723" fmla="*/ 1284922 h 2612594"/>
                                <a:gd name="connsiteX724" fmla="*/ 2561437 w 2647519"/>
                                <a:gd name="connsiteY724" fmla="*/ 1292542 h 2612594"/>
                                <a:gd name="connsiteX725" fmla="*/ 2566200 w 2647519"/>
                                <a:gd name="connsiteY725" fmla="*/ 1318259 h 2612594"/>
                                <a:gd name="connsiteX726" fmla="*/ 2584297 w 2647519"/>
                                <a:gd name="connsiteY726" fmla="*/ 1348739 h 2612594"/>
                                <a:gd name="connsiteX727" fmla="*/ 2591918 w 2647519"/>
                                <a:gd name="connsiteY727" fmla="*/ 1349432 h 2612594"/>
                                <a:gd name="connsiteX728" fmla="*/ 2591918 w 2647519"/>
                                <a:gd name="connsiteY728" fmla="*/ 1342072 h 2612594"/>
                                <a:gd name="connsiteX729" fmla="*/ 2599661 w 2647519"/>
                                <a:gd name="connsiteY729" fmla="*/ 1320563 h 2612594"/>
                                <a:gd name="connsiteX730" fmla="*/ 2599537 w 2647519"/>
                                <a:gd name="connsiteY730" fmla="*/ 1316355 h 2612594"/>
                                <a:gd name="connsiteX731" fmla="*/ 2607157 w 2647519"/>
                                <a:gd name="connsiteY731" fmla="*/ 1290637 h 2612594"/>
                                <a:gd name="connsiteX732" fmla="*/ 2617635 w 2647519"/>
                                <a:gd name="connsiteY732" fmla="*/ 1290637 h 2612594"/>
                                <a:gd name="connsiteX733" fmla="*/ 2633827 w 2647519"/>
                                <a:gd name="connsiteY733" fmla="*/ 1280160 h 2612594"/>
                                <a:gd name="connsiteX734" fmla="*/ 2635732 w 2647519"/>
                                <a:gd name="connsiteY734" fmla="*/ 1322070 h 2612594"/>
                                <a:gd name="connsiteX735" fmla="*/ 2630970 w 2647519"/>
                                <a:gd name="connsiteY735" fmla="*/ 1342072 h 2612594"/>
                                <a:gd name="connsiteX736" fmla="*/ 2625255 w 2647519"/>
                                <a:gd name="connsiteY736" fmla="*/ 1361122 h 2612594"/>
                                <a:gd name="connsiteX737" fmla="*/ 2622397 w 2647519"/>
                                <a:gd name="connsiteY737" fmla="*/ 1392555 h 2612594"/>
                                <a:gd name="connsiteX738" fmla="*/ 2621445 w 2647519"/>
                                <a:gd name="connsiteY738" fmla="*/ 1408747 h 2612594"/>
                                <a:gd name="connsiteX739" fmla="*/ 2619540 w 2647519"/>
                                <a:gd name="connsiteY739" fmla="*/ 1424940 h 2612594"/>
                                <a:gd name="connsiteX740" fmla="*/ 2615479 w 2647519"/>
                                <a:gd name="connsiteY740" fmla="*/ 1427648 h 2612594"/>
                                <a:gd name="connsiteX741" fmla="*/ 2615730 w 2647519"/>
                                <a:gd name="connsiteY741" fmla="*/ 1428749 h 2612594"/>
                                <a:gd name="connsiteX742" fmla="*/ 2619621 w 2647519"/>
                                <a:gd name="connsiteY742" fmla="*/ 1426155 h 2612594"/>
                                <a:gd name="connsiteX743" fmla="*/ 2621445 w 2647519"/>
                                <a:gd name="connsiteY743" fmla="*/ 1410652 h 2612594"/>
                                <a:gd name="connsiteX744" fmla="*/ 2622397 w 2647519"/>
                                <a:gd name="connsiteY744" fmla="*/ 1394460 h 2612594"/>
                                <a:gd name="connsiteX745" fmla="*/ 2625255 w 2647519"/>
                                <a:gd name="connsiteY745" fmla="*/ 1363027 h 2612594"/>
                                <a:gd name="connsiteX746" fmla="*/ 2630970 w 2647519"/>
                                <a:gd name="connsiteY746" fmla="*/ 1343977 h 2612594"/>
                                <a:gd name="connsiteX747" fmla="*/ 2635732 w 2647519"/>
                                <a:gd name="connsiteY747" fmla="*/ 1323975 h 2612594"/>
                                <a:gd name="connsiteX748" fmla="*/ 2643352 w 2647519"/>
                                <a:gd name="connsiteY748" fmla="*/ 1329690 h 2612594"/>
                                <a:gd name="connsiteX749" fmla="*/ 2642400 w 2647519"/>
                                <a:gd name="connsiteY749" fmla="*/ 1343977 h 2612594"/>
                                <a:gd name="connsiteX750" fmla="*/ 2640495 w 2647519"/>
                                <a:gd name="connsiteY750" fmla="*/ 1358265 h 2612594"/>
                                <a:gd name="connsiteX751" fmla="*/ 2639542 w 2647519"/>
                                <a:gd name="connsiteY751" fmla="*/ 1384935 h 2612594"/>
                                <a:gd name="connsiteX752" fmla="*/ 2637637 w 2647519"/>
                                <a:gd name="connsiteY752" fmla="*/ 1416367 h 2612594"/>
                                <a:gd name="connsiteX753" fmla="*/ 2632875 w 2647519"/>
                                <a:gd name="connsiteY753" fmla="*/ 1449705 h 2612594"/>
                                <a:gd name="connsiteX754" fmla="*/ 2627160 w 2647519"/>
                                <a:gd name="connsiteY754" fmla="*/ 1484947 h 2612594"/>
                                <a:gd name="connsiteX755" fmla="*/ 2620492 w 2647519"/>
                                <a:gd name="connsiteY755" fmla="*/ 1519237 h 2612594"/>
                                <a:gd name="connsiteX756" fmla="*/ 2608110 w 2647519"/>
                                <a:gd name="connsiteY756" fmla="*/ 1591627 h 2612594"/>
                                <a:gd name="connsiteX757" fmla="*/ 2596680 w 2647519"/>
                                <a:gd name="connsiteY757" fmla="*/ 1598295 h 2612594"/>
                                <a:gd name="connsiteX758" fmla="*/ 2582392 w 2647519"/>
                                <a:gd name="connsiteY758" fmla="*/ 1640205 h 2612594"/>
                                <a:gd name="connsiteX759" fmla="*/ 2578582 w 2647519"/>
                                <a:gd name="connsiteY759" fmla="*/ 1680210 h 2612594"/>
                                <a:gd name="connsiteX760" fmla="*/ 2576677 w 2647519"/>
                                <a:gd name="connsiteY760" fmla="*/ 1685925 h 2612594"/>
                                <a:gd name="connsiteX761" fmla="*/ 2560485 w 2647519"/>
                                <a:gd name="connsiteY761" fmla="*/ 1729740 h 2612594"/>
                                <a:gd name="connsiteX762" fmla="*/ 2555722 w 2647519"/>
                                <a:gd name="connsiteY762" fmla="*/ 1733550 h 2612594"/>
                                <a:gd name="connsiteX763" fmla="*/ 2535720 w 2647519"/>
                                <a:gd name="connsiteY763" fmla="*/ 1780222 h 2612594"/>
                                <a:gd name="connsiteX764" fmla="*/ 2556675 w 2647519"/>
                                <a:gd name="connsiteY764" fmla="*/ 1733550 h 2612594"/>
                                <a:gd name="connsiteX765" fmla="*/ 2561437 w 2647519"/>
                                <a:gd name="connsiteY765" fmla="*/ 1729740 h 2612594"/>
                                <a:gd name="connsiteX766" fmla="*/ 2530957 w 2647519"/>
                                <a:gd name="connsiteY766" fmla="*/ 1816417 h 2612594"/>
                                <a:gd name="connsiteX767" fmla="*/ 2514765 w 2647519"/>
                                <a:gd name="connsiteY767" fmla="*/ 1824990 h 2612594"/>
                                <a:gd name="connsiteX768" fmla="*/ 2511407 w 2647519"/>
                                <a:gd name="connsiteY768" fmla="*/ 1831707 h 2612594"/>
                                <a:gd name="connsiteX769" fmla="*/ 2511908 w 2647519"/>
                                <a:gd name="connsiteY769" fmla="*/ 1832609 h 2612594"/>
                                <a:gd name="connsiteX770" fmla="*/ 2515718 w 2647519"/>
                                <a:gd name="connsiteY770" fmla="*/ 1824989 h 2612594"/>
                                <a:gd name="connsiteX771" fmla="*/ 2531910 w 2647519"/>
                                <a:gd name="connsiteY771" fmla="*/ 1816417 h 2612594"/>
                                <a:gd name="connsiteX772" fmla="*/ 2520480 w 2647519"/>
                                <a:gd name="connsiteY772" fmla="*/ 1848802 h 2612594"/>
                                <a:gd name="connsiteX773" fmla="*/ 2499525 w 2647519"/>
                                <a:gd name="connsiteY773" fmla="*/ 1886902 h 2612594"/>
                                <a:gd name="connsiteX774" fmla="*/ 2489048 w 2647519"/>
                                <a:gd name="connsiteY774" fmla="*/ 1905952 h 2612594"/>
                                <a:gd name="connsiteX775" fmla="*/ 2477618 w 2647519"/>
                                <a:gd name="connsiteY775" fmla="*/ 1925002 h 2612594"/>
                                <a:gd name="connsiteX776" fmla="*/ 2469045 w 2647519"/>
                                <a:gd name="connsiteY776" fmla="*/ 1939289 h 2612594"/>
                                <a:gd name="connsiteX777" fmla="*/ 2456663 w 2647519"/>
                                <a:gd name="connsiteY777" fmla="*/ 1966912 h 2612594"/>
                                <a:gd name="connsiteX778" fmla="*/ 2443328 w 2647519"/>
                                <a:gd name="connsiteY778" fmla="*/ 1993582 h 2612594"/>
                                <a:gd name="connsiteX779" fmla="*/ 2422373 w 2647519"/>
                                <a:gd name="connsiteY779" fmla="*/ 2022157 h 2612594"/>
                                <a:gd name="connsiteX780" fmla="*/ 2401418 w 2647519"/>
                                <a:gd name="connsiteY780" fmla="*/ 2048827 h 2612594"/>
                                <a:gd name="connsiteX781" fmla="*/ 2402291 w 2647519"/>
                                <a:gd name="connsiteY781" fmla="*/ 2047029 h 2612594"/>
                                <a:gd name="connsiteX782" fmla="*/ 2378557 w 2647519"/>
                                <a:gd name="connsiteY782" fmla="*/ 2079307 h 2612594"/>
                                <a:gd name="connsiteX783" fmla="*/ 2327122 w 2647519"/>
                                <a:gd name="connsiteY783" fmla="*/ 2135505 h 2612594"/>
                                <a:gd name="connsiteX784" fmla="*/ 2316996 w 2647519"/>
                                <a:gd name="connsiteY784" fmla="*/ 2151085 h 2612594"/>
                                <a:gd name="connsiteX785" fmla="*/ 2327122 w 2647519"/>
                                <a:gd name="connsiteY785" fmla="*/ 2136457 h 2612594"/>
                                <a:gd name="connsiteX786" fmla="*/ 2378557 w 2647519"/>
                                <a:gd name="connsiteY786" fmla="*/ 2080259 h 2612594"/>
                                <a:gd name="connsiteX787" fmla="*/ 2339505 w 2647519"/>
                                <a:gd name="connsiteY787" fmla="*/ 2139314 h 2612594"/>
                                <a:gd name="connsiteX788" fmla="*/ 2319383 w 2647519"/>
                                <a:gd name="connsiteY788" fmla="*/ 2160389 h 2612594"/>
                                <a:gd name="connsiteX789" fmla="*/ 2303230 w 2647519"/>
                                <a:gd name="connsiteY789" fmla="*/ 2172263 h 2612594"/>
                                <a:gd name="connsiteX790" fmla="*/ 2302357 w 2647519"/>
                                <a:gd name="connsiteY790" fmla="*/ 2173605 h 2612594"/>
                                <a:gd name="connsiteX791" fmla="*/ 2292258 w 2647519"/>
                                <a:gd name="connsiteY791" fmla="*/ 2181374 h 2612594"/>
                                <a:gd name="connsiteX792" fmla="*/ 2291880 w 2647519"/>
                                <a:gd name="connsiteY792" fmla="*/ 2184082 h 2612594"/>
                                <a:gd name="connsiteX793" fmla="*/ 2247112 w 2647519"/>
                                <a:gd name="connsiteY793" fmla="*/ 2229802 h 2612594"/>
                                <a:gd name="connsiteX794" fmla="*/ 2199487 w 2647519"/>
                                <a:gd name="connsiteY794" fmla="*/ 2273617 h 2612594"/>
                                <a:gd name="connsiteX795" fmla="*/ 2197285 w 2647519"/>
                                <a:gd name="connsiteY795" fmla="*/ 2275215 h 2612594"/>
                                <a:gd name="connsiteX796" fmla="*/ 2181390 w 2647519"/>
                                <a:gd name="connsiteY796" fmla="*/ 2295524 h 2612594"/>
                                <a:gd name="connsiteX797" fmla="*/ 2143290 w 2647519"/>
                                <a:gd name="connsiteY797" fmla="*/ 2324099 h 2612594"/>
                                <a:gd name="connsiteX798" fmla="*/ 2107681 w 2647519"/>
                                <a:gd name="connsiteY798" fmla="*/ 2350806 h 2612594"/>
                                <a:gd name="connsiteX799" fmla="*/ 2107553 w 2647519"/>
                                <a:gd name="connsiteY799" fmla="*/ 2350961 h 2612594"/>
                                <a:gd name="connsiteX800" fmla="*/ 2143290 w 2647519"/>
                                <a:gd name="connsiteY800" fmla="*/ 2325052 h 2612594"/>
                                <a:gd name="connsiteX801" fmla="*/ 2181390 w 2647519"/>
                                <a:gd name="connsiteY801" fmla="*/ 2296477 h 2612594"/>
                                <a:gd name="connsiteX802" fmla="*/ 2149957 w 2647519"/>
                                <a:gd name="connsiteY802" fmla="*/ 2327909 h 2612594"/>
                                <a:gd name="connsiteX803" fmla="*/ 2124359 w 2647519"/>
                                <a:gd name="connsiteY803" fmla="*/ 2344578 h 2612594"/>
                                <a:gd name="connsiteX804" fmla="*/ 2106651 w 2647519"/>
                                <a:gd name="connsiteY804" fmla="*/ 2352057 h 2612594"/>
                                <a:gd name="connsiteX805" fmla="*/ 2106142 w 2647519"/>
                                <a:gd name="connsiteY805" fmla="*/ 2352675 h 2612594"/>
                                <a:gd name="connsiteX806" fmla="*/ 2087092 w 2647519"/>
                                <a:gd name="connsiteY806" fmla="*/ 2365057 h 2612594"/>
                                <a:gd name="connsiteX807" fmla="*/ 2079914 w 2647519"/>
                                <a:gd name="connsiteY807" fmla="*/ 2368384 h 2612594"/>
                                <a:gd name="connsiteX808" fmla="*/ 2061852 w 2647519"/>
                                <a:gd name="connsiteY808" fmla="*/ 2383036 h 2612594"/>
                                <a:gd name="connsiteX809" fmla="*/ 2044230 w 2647519"/>
                                <a:gd name="connsiteY809" fmla="*/ 2395537 h 2612594"/>
                                <a:gd name="connsiteX810" fmla="*/ 2017560 w 2647519"/>
                                <a:gd name="connsiteY810" fmla="*/ 2412682 h 2612594"/>
                                <a:gd name="connsiteX811" fmla="*/ 2008988 w 2647519"/>
                                <a:gd name="connsiteY811" fmla="*/ 2413635 h 2612594"/>
                                <a:gd name="connsiteX812" fmla="*/ 1999460 w 2647519"/>
                                <a:gd name="connsiteY812" fmla="*/ 2417870 h 2612594"/>
                                <a:gd name="connsiteX813" fmla="*/ 1997979 w 2647519"/>
                                <a:gd name="connsiteY813" fmla="*/ 2418995 h 2612594"/>
                                <a:gd name="connsiteX814" fmla="*/ 2009940 w 2647519"/>
                                <a:gd name="connsiteY814" fmla="*/ 2414587 h 2612594"/>
                                <a:gd name="connsiteX815" fmla="*/ 2018513 w 2647519"/>
                                <a:gd name="connsiteY815" fmla="*/ 2413635 h 2612594"/>
                                <a:gd name="connsiteX816" fmla="*/ 1984223 w 2647519"/>
                                <a:gd name="connsiteY816" fmla="*/ 2439352 h 2612594"/>
                                <a:gd name="connsiteX817" fmla="*/ 1962315 w 2647519"/>
                                <a:gd name="connsiteY817" fmla="*/ 2450783 h 2612594"/>
                                <a:gd name="connsiteX818" fmla="*/ 1940408 w 2647519"/>
                                <a:gd name="connsiteY818" fmla="*/ 2461260 h 2612594"/>
                                <a:gd name="connsiteX819" fmla="*/ 1924934 w 2647519"/>
                                <a:gd name="connsiteY819" fmla="*/ 2463581 h 2612594"/>
                                <a:gd name="connsiteX820" fmla="*/ 1922310 w 2647519"/>
                                <a:gd name="connsiteY820" fmla="*/ 2465070 h 2612594"/>
                                <a:gd name="connsiteX821" fmla="*/ 1849920 w 2647519"/>
                                <a:gd name="connsiteY821" fmla="*/ 2496502 h 2612594"/>
                                <a:gd name="connsiteX822" fmla="*/ 1846229 w 2647519"/>
                                <a:gd name="connsiteY822" fmla="*/ 2497341 h 2612594"/>
                                <a:gd name="connsiteX823" fmla="*/ 1824203 w 2647519"/>
                                <a:gd name="connsiteY823" fmla="*/ 2511742 h 2612594"/>
                                <a:gd name="connsiteX824" fmla="*/ 1836585 w 2647519"/>
                                <a:gd name="connsiteY824" fmla="*/ 2515552 h 2612594"/>
                                <a:gd name="connsiteX825" fmla="*/ 1790865 w 2647519"/>
                                <a:gd name="connsiteY825" fmla="*/ 2535555 h 2612594"/>
                                <a:gd name="connsiteX826" fmla="*/ 1794675 w 2647519"/>
                                <a:gd name="connsiteY826" fmla="*/ 2522220 h 2612594"/>
                                <a:gd name="connsiteX827" fmla="*/ 1779435 w 2647519"/>
                                <a:gd name="connsiteY827" fmla="*/ 2527935 h 2612594"/>
                                <a:gd name="connsiteX828" fmla="*/ 1765148 w 2647519"/>
                                <a:gd name="connsiteY828" fmla="*/ 2532697 h 2612594"/>
                                <a:gd name="connsiteX829" fmla="*/ 1735620 w 2647519"/>
                                <a:gd name="connsiteY829" fmla="*/ 2542222 h 2612594"/>
                                <a:gd name="connsiteX830" fmla="*/ 1731675 w 2647519"/>
                                <a:gd name="connsiteY830" fmla="*/ 2537487 h 2612594"/>
                                <a:gd name="connsiteX831" fmla="*/ 1717522 w 2647519"/>
                                <a:gd name="connsiteY831" fmla="*/ 2540317 h 2612594"/>
                                <a:gd name="connsiteX832" fmla="*/ 1700377 w 2647519"/>
                                <a:gd name="connsiteY832" fmla="*/ 2544127 h 2612594"/>
                                <a:gd name="connsiteX833" fmla="*/ 1665135 w 2647519"/>
                                <a:gd name="connsiteY833" fmla="*/ 2552700 h 2612594"/>
                                <a:gd name="connsiteX834" fmla="*/ 1663973 w 2647519"/>
                                <a:gd name="connsiteY834" fmla="*/ 2553240 h 2612594"/>
                                <a:gd name="connsiteX835" fmla="*/ 1697520 w 2647519"/>
                                <a:gd name="connsiteY835" fmla="*/ 2545079 h 2612594"/>
                                <a:gd name="connsiteX836" fmla="*/ 1714665 w 2647519"/>
                                <a:gd name="connsiteY836" fmla="*/ 2541269 h 2612594"/>
                                <a:gd name="connsiteX837" fmla="*/ 1728952 w 2647519"/>
                                <a:gd name="connsiteY837" fmla="*/ 2538412 h 2612594"/>
                                <a:gd name="connsiteX838" fmla="*/ 1734667 w 2647519"/>
                                <a:gd name="connsiteY838" fmla="*/ 2543174 h 2612594"/>
                                <a:gd name="connsiteX839" fmla="*/ 1764195 w 2647519"/>
                                <a:gd name="connsiteY839" fmla="*/ 2533649 h 2612594"/>
                                <a:gd name="connsiteX840" fmla="*/ 1778482 w 2647519"/>
                                <a:gd name="connsiteY840" fmla="*/ 2528887 h 2612594"/>
                                <a:gd name="connsiteX841" fmla="*/ 1793722 w 2647519"/>
                                <a:gd name="connsiteY841" fmla="*/ 2523172 h 2612594"/>
                                <a:gd name="connsiteX842" fmla="*/ 1789912 w 2647519"/>
                                <a:gd name="connsiteY842" fmla="*/ 2536507 h 2612594"/>
                                <a:gd name="connsiteX843" fmla="*/ 1749907 w 2647519"/>
                                <a:gd name="connsiteY843" fmla="*/ 2555557 h 2612594"/>
                                <a:gd name="connsiteX844" fmla="*/ 1747946 w 2647519"/>
                                <a:gd name="connsiteY844" fmla="*/ 2555008 h 2612594"/>
                                <a:gd name="connsiteX845" fmla="*/ 1720380 w 2647519"/>
                                <a:gd name="connsiteY845" fmla="*/ 2566034 h 2612594"/>
                                <a:gd name="connsiteX846" fmla="*/ 1697520 w 2647519"/>
                                <a:gd name="connsiteY846" fmla="*/ 2572702 h 2612594"/>
                                <a:gd name="connsiteX847" fmla="*/ 1663230 w 2647519"/>
                                <a:gd name="connsiteY847" fmla="*/ 2581274 h 2612594"/>
                                <a:gd name="connsiteX848" fmla="*/ 1649062 w 2647519"/>
                                <a:gd name="connsiteY848" fmla="*/ 2580084 h 2612594"/>
                                <a:gd name="connsiteX849" fmla="*/ 1619428 w 2647519"/>
                                <a:gd name="connsiteY849" fmla="*/ 2585850 h 2612594"/>
                                <a:gd name="connsiteX850" fmla="*/ 1618462 w 2647519"/>
                                <a:gd name="connsiteY850" fmla="*/ 2587942 h 2612594"/>
                                <a:gd name="connsiteX851" fmla="*/ 1539405 w 2647519"/>
                                <a:gd name="connsiteY851" fmla="*/ 2603182 h 2612594"/>
                                <a:gd name="connsiteX852" fmla="*/ 1521307 w 2647519"/>
                                <a:gd name="connsiteY852" fmla="*/ 2598419 h 2612594"/>
                                <a:gd name="connsiteX853" fmla="*/ 1506067 w 2647519"/>
                                <a:gd name="connsiteY853" fmla="*/ 2598419 h 2612594"/>
                                <a:gd name="connsiteX854" fmla="*/ 1479397 w 2647519"/>
                                <a:gd name="connsiteY854" fmla="*/ 2606992 h 2612594"/>
                                <a:gd name="connsiteX855" fmla="*/ 1455585 w 2647519"/>
                                <a:gd name="connsiteY855" fmla="*/ 2608897 h 2612594"/>
                                <a:gd name="connsiteX856" fmla="*/ 1431772 w 2647519"/>
                                <a:gd name="connsiteY856" fmla="*/ 2609849 h 2612594"/>
                                <a:gd name="connsiteX857" fmla="*/ 1429185 w 2647519"/>
                                <a:gd name="connsiteY857" fmla="*/ 2608741 h 2612594"/>
                                <a:gd name="connsiteX858" fmla="*/ 1407484 w 2647519"/>
                                <a:gd name="connsiteY858" fmla="*/ 2612588 h 2612594"/>
                                <a:gd name="connsiteX859" fmla="*/ 1381290 w 2647519"/>
                                <a:gd name="connsiteY859" fmla="*/ 2607944 h 2612594"/>
                                <a:gd name="connsiteX860" fmla="*/ 1382243 w 2647519"/>
                                <a:gd name="connsiteY860" fmla="*/ 2606992 h 2612594"/>
                                <a:gd name="connsiteX861" fmla="*/ 1387005 w 2647519"/>
                                <a:gd name="connsiteY861" fmla="*/ 2600324 h 2612594"/>
                                <a:gd name="connsiteX862" fmla="*/ 1365098 w 2647519"/>
                                <a:gd name="connsiteY862" fmla="*/ 2597467 h 2612594"/>
                                <a:gd name="connsiteX863" fmla="*/ 1375575 w 2647519"/>
                                <a:gd name="connsiteY863" fmla="*/ 2591752 h 2612594"/>
                                <a:gd name="connsiteX864" fmla="*/ 1407008 w 2647519"/>
                                <a:gd name="connsiteY864" fmla="*/ 2590799 h 2612594"/>
                                <a:gd name="connsiteX865" fmla="*/ 1437488 w 2647519"/>
                                <a:gd name="connsiteY865" fmla="*/ 2589847 h 2612594"/>
                                <a:gd name="connsiteX866" fmla="*/ 1481302 w 2647519"/>
                                <a:gd name="connsiteY866" fmla="*/ 2590799 h 2612594"/>
                                <a:gd name="connsiteX867" fmla="*/ 1511782 w 2647519"/>
                                <a:gd name="connsiteY867" fmla="*/ 2587942 h 2612594"/>
                                <a:gd name="connsiteX868" fmla="*/ 1568932 w 2647519"/>
                                <a:gd name="connsiteY868" fmla="*/ 2575559 h 2612594"/>
                                <a:gd name="connsiteX869" fmla="*/ 1607032 w 2647519"/>
                                <a:gd name="connsiteY869" fmla="*/ 2566987 h 2612594"/>
                                <a:gd name="connsiteX870" fmla="*/ 1635607 w 2647519"/>
                                <a:gd name="connsiteY870" fmla="*/ 2566034 h 2612594"/>
                                <a:gd name="connsiteX871" fmla="*/ 1637595 w 2647519"/>
                                <a:gd name="connsiteY871" fmla="*/ 2565111 h 2612594"/>
                                <a:gd name="connsiteX872" fmla="*/ 1609890 w 2647519"/>
                                <a:gd name="connsiteY872" fmla="*/ 2566035 h 2612594"/>
                                <a:gd name="connsiteX873" fmla="*/ 1571790 w 2647519"/>
                                <a:gd name="connsiteY873" fmla="*/ 2574607 h 2612594"/>
                                <a:gd name="connsiteX874" fmla="*/ 1514640 w 2647519"/>
                                <a:gd name="connsiteY874" fmla="*/ 2586990 h 2612594"/>
                                <a:gd name="connsiteX875" fmla="*/ 1484160 w 2647519"/>
                                <a:gd name="connsiteY875" fmla="*/ 2589847 h 2612594"/>
                                <a:gd name="connsiteX876" fmla="*/ 1440345 w 2647519"/>
                                <a:gd name="connsiteY876" fmla="*/ 2588895 h 2612594"/>
                                <a:gd name="connsiteX877" fmla="*/ 1409865 w 2647519"/>
                                <a:gd name="connsiteY877" fmla="*/ 2589847 h 2612594"/>
                                <a:gd name="connsiteX878" fmla="*/ 1378432 w 2647519"/>
                                <a:gd name="connsiteY878" fmla="*/ 2590800 h 2612594"/>
                                <a:gd name="connsiteX879" fmla="*/ 1379385 w 2647519"/>
                                <a:gd name="connsiteY879" fmla="*/ 2586990 h 2612594"/>
                                <a:gd name="connsiteX880" fmla="*/ 1386052 w 2647519"/>
                                <a:gd name="connsiteY880" fmla="*/ 2577465 h 2612594"/>
                                <a:gd name="connsiteX881" fmla="*/ 1679422 w 2647519"/>
                                <a:gd name="connsiteY881" fmla="*/ 2528887 h 2612594"/>
                                <a:gd name="connsiteX882" fmla="*/ 1878495 w 2647519"/>
                                <a:gd name="connsiteY882" fmla="*/ 2453640 h 2612594"/>
                                <a:gd name="connsiteX883" fmla="*/ 1930882 w 2647519"/>
                                <a:gd name="connsiteY883" fmla="*/ 2426017 h 2612594"/>
                                <a:gd name="connsiteX884" fmla="*/ 1960410 w 2647519"/>
                                <a:gd name="connsiteY884" fmla="*/ 2410777 h 2612594"/>
                                <a:gd name="connsiteX885" fmla="*/ 1990890 w 2647519"/>
                                <a:gd name="connsiteY885" fmla="*/ 2394585 h 2612594"/>
                                <a:gd name="connsiteX886" fmla="*/ 2048040 w 2647519"/>
                                <a:gd name="connsiteY886" fmla="*/ 2360295 h 2612594"/>
                                <a:gd name="connsiteX887" fmla="*/ 2093760 w 2647519"/>
                                <a:gd name="connsiteY887" fmla="*/ 2325052 h 2612594"/>
                                <a:gd name="connsiteX888" fmla="*/ 2179485 w 2647519"/>
                                <a:gd name="connsiteY888" fmla="*/ 2258377 h 2612594"/>
                                <a:gd name="connsiteX889" fmla="*/ 2203297 w 2647519"/>
                                <a:gd name="connsiteY889" fmla="*/ 2239327 h 2612594"/>
                                <a:gd name="connsiteX890" fmla="*/ 2226157 w 2647519"/>
                                <a:gd name="connsiteY890" fmla="*/ 2219325 h 2612594"/>
                                <a:gd name="connsiteX891" fmla="*/ 2260447 w 2647519"/>
                                <a:gd name="connsiteY891" fmla="*/ 2187892 h 2612594"/>
                                <a:gd name="connsiteX892" fmla="*/ 2274735 w 2647519"/>
                                <a:gd name="connsiteY892" fmla="*/ 2164080 h 2612594"/>
                                <a:gd name="connsiteX893" fmla="*/ 2295258 w 2647519"/>
                                <a:gd name="connsiteY893" fmla="*/ 2145267 h 2612594"/>
                                <a:gd name="connsiteX894" fmla="*/ 2295423 w 2647519"/>
                                <a:gd name="connsiteY894" fmla="*/ 2144085 h 2612594"/>
                                <a:gd name="connsiteX895" fmla="*/ 2275688 w 2647519"/>
                                <a:gd name="connsiteY895" fmla="*/ 2162175 h 2612594"/>
                                <a:gd name="connsiteX896" fmla="*/ 2261400 w 2647519"/>
                                <a:gd name="connsiteY896" fmla="*/ 2185987 h 2612594"/>
                                <a:gd name="connsiteX897" fmla="*/ 2227110 w 2647519"/>
                                <a:gd name="connsiteY897" fmla="*/ 2217420 h 2612594"/>
                                <a:gd name="connsiteX898" fmla="*/ 2204250 w 2647519"/>
                                <a:gd name="connsiteY898" fmla="*/ 2237422 h 2612594"/>
                                <a:gd name="connsiteX899" fmla="*/ 2180438 w 2647519"/>
                                <a:gd name="connsiteY899" fmla="*/ 2256472 h 2612594"/>
                                <a:gd name="connsiteX900" fmla="*/ 2094713 w 2647519"/>
                                <a:gd name="connsiteY900" fmla="*/ 2323147 h 2612594"/>
                                <a:gd name="connsiteX901" fmla="*/ 2048993 w 2647519"/>
                                <a:gd name="connsiteY901" fmla="*/ 2358390 h 2612594"/>
                                <a:gd name="connsiteX902" fmla="*/ 1991843 w 2647519"/>
                                <a:gd name="connsiteY902" fmla="*/ 2392680 h 2612594"/>
                                <a:gd name="connsiteX903" fmla="*/ 1961363 w 2647519"/>
                                <a:gd name="connsiteY903" fmla="*/ 2408872 h 2612594"/>
                                <a:gd name="connsiteX904" fmla="*/ 1931835 w 2647519"/>
                                <a:gd name="connsiteY904" fmla="*/ 2424112 h 2612594"/>
                                <a:gd name="connsiteX905" fmla="*/ 1879448 w 2647519"/>
                                <a:gd name="connsiteY905" fmla="*/ 2451735 h 2612594"/>
                                <a:gd name="connsiteX906" fmla="*/ 1680375 w 2647519"/>
                                <a:gd name="connsiteY906" fmla="*/ 2526982 h 2612594"/>
                                <a:gd name="connsiteX907" fmla="*/ 1387005 w 2647519"/>
                                <a:gd name="connsiteY907" fmla="*/ 2575560 h 2612594"/>
                                <a:gd name="connsiteX908" fmla="*/ 1365098 w 2647519"/>
                                <a:gd name="connsiteY908" fmla="*/ 2575560 h 2612594"/>
                                <a:gd name="connsiteX909" fmla="*/ 1362240 w 2647519"/>
                                <a:gd name="connsiteY909" fmla="*/ 2567940 h 2612594"/>
                                <a:gd name="connsiteX910" fmla="*/ 1339380 w 2647519"/>
                                <a:gd name="connsiteY910" fmla="*/ 2566987 h 2612594"/>
                                <a:gd name="connsiteX911" fmla="*/ 1318425 w 2647519"/>
                                <a:gd name="connsiteY911" fmla="*/ 2575560 h 2612594"/>
                                <a:gd name="connsiteX912" fmla="*/ 1257465 w 2647519"/>
                                <a:gd name="connsiteY912" fmla="*/ 2576512 h 2612594"/>
                                <a:gd name="connsiteX913" fmla="*/ 1212698 w 2647519"/>
                                <a:gd name="connsiteY913" fmla="*/ 2574607 h 2612594"/>
                                <a:gd name="connsiteX914" fmla="*/ 1190790 w 2647519"/>
                                <a:gd name="connsiteY914" fmla="*/ 2572702 h 2612594"/>
                                <a:gd name="connsiteX915" fmla="*/ 1168883 w 2647519"/>
                                <a:gd name="connsiteY915" fmla="*/ 2568892 h 2612594"/>
                                <a:gd name="connsiteX916" fmla="*/ 1182080 w 2647519"/>
                                <a:gd name="connsiteY916" fmla="*/ 2554816 h 2612594"/>
                                <a:gd name="connsiteX917" fmla="*/ 1179360 w 2647519"/>
                                <a:gd name="connsiteY917" fmla="*/ 2555557 h 2612594"/>
                                <a:gd name="connsiteX918" fmla="*/ 1130192 w 2647519"/>
                                <a:gd name="connsiteY918" fmla="*/ 2546452 h 2612594"/>
                                <a:gd name="connsiteX919" fmla="*/ 1127925 w 2647519"/>
                                <a:gd name="connsiteY919" fmla="*/ 2546985 h 2612594"/>
                                <a:gd name="connsiteX920" fmla="*/ 1033628 w 2647519"/>
                                <a:gd name="connsiteY920" fmla="*/ 2529840 h 2612594"/>
                                <a:gd name="connsiteX921" fmla="*/ 996480 w 2647519"/>
                                <a:gd name="connsiteY921" fmla="*/ 2522220 h 2612594"/>
                                <a:gd name="connsiteX922" fmla="*/ 964095 w 2647519"/>
                                <a:gd name="connsiteY922" fmla="*/ 2516505 h 2612594"/>
                                <a:gd name="connsiteX923" fmla="*/ 925043 w 2647519"/>
                                <a:gd name="connsiteY923" fmla="*/ 2498407 h 2612594"/>
                                <a:gd name="connsiteX924" fmla="*/ 876465 w 2647519"/>
                                <a:gd name="connsiteY924" fmla="*/ 2480310 h 2612594"/>
                                <a:gd name="connsiteX925" fmla="*/ 825983 w 2647519"/>
                                <a:gd name="connsiteY925" fmla="*/ 2460307 h 2612594"/>
                                <a:gd name="connsiteX926" fmla="*/ 834555 w 2647519"/>
                                <a:gd name="connsiteY926" fmla="*/ 2453640 h 2612594"/>
                                <a:gd name="connsiteX927" fmla="*/ 869798 w 2647519"/>
                                <a:gd name="connsiteY927" fmla="*/ 2460307 h 2612594"/>
                                <a:gd name="connsiteX928" fmla="*/ 885038 w 2647519"/>
                                <a:gd name="connsiteY928" fmla="*/ 2473642 h 2612594"/>
                                <a:gd name="connsiteX929" fmla="*/ 937425 w 2647519"/>
                                <a:gd name="connsiteY929" fmla="*/ 2488882 h 2612594"/>
                                <a:gd name="connsiteX930" fmla="*/ 1041248 w 2647519"/>
                                <a:gd name="connsiteY930" fmla="*/ 2515552 h 2612594"/>
                                <a:gd name="connsiteX931" fmla="*/ 1066965 w 2647519"/>
                                <a:gd name="connsiteY931" fmla="*/ 2520315 h 2612594"/>
                                <a:gd name="connsiteX932" fmla="*/ 1094588 w 2647519"/>
                                <a:gd name="connsiteY932" fmla="*/ 2525077 h 2612594"/>
                                <a:gd name="connsiteX933" fmla="*/ 1125068 w 2647519"/>
                                <a:gd name="connsiteY933" fmla="*/ 2531745 h 2612594"/>
                                <a:gd name="connsiteX934" fmla="*/ 1158657 w 2647519"/>
                                <a:gd name="connsiteY934" fmla="*/ 2539008 h 2612594"/>
                                <a:gd name="connsiteX935" fmla="*/ 1161262 w 2647519"/>
                                <a:gd name="connsiteY935" fmla="*/ 2538412 h 2612594"/>
                                <a:gd name="connsiteX936" fmla="*/ 1192695 w 2647519"/>
                                <a:gd name="connsiteY936" fmla="*/ 2543175 h 2612594"/>
                                <a:gd name="connsiteX937" fmla="*/ 1193647 w 2647519"/>
                                <a:gd name="connsiteY937" fmla="*/ 2541270 h 2612594"/>
                                <a:gd name="connsiteX938" fmla="*/ 1239367 w 2647519"/>
                                <a:gd name="connsiteY938" fmla="*/ 2543175 h 2612594"/>
                                <a:gd name="connsiteX939" fmla="*/ 1246987 w 2647519"/>
                                <a:gd name="connsiteY939" fmla="*/ 2544127 h 2612594"/>
                                <a:gd name="connsiteX940" fmla="*/ 1317472 w 2647519"/>
                                <a:gd name="connsiteY940" fmla="*/ 2544127 h 2612594"/>
                                <a:gd name="connsiteX941" fmla="*/ 1368907 w 2647519"/>
                                <a:gd name="connsiteY941" fmla="*/ 2546032 h 2612594"/>
                                <a:gd name="connsiteX942" fmla="*/ 1429867 w 2647519"/>
                                <a:gd name="connsiteY942" fmla="*/ 2541270 h 2612594"/>
                                <a:gd name="connsiteX943" fmla="*/ 1437487 w 2647519"/>
                                <a:gd name="connsiteY943" fmla="*/ 2541270 h 2612594"/>
                                <a:gd name="connsiteX944" fmla="*/ 1440345 w 2647519"/>
                                <a:gd name="connsiteY944" fmla="*/ 2548890 h 2612594"/>
                                <a:gd name="connsiteX945" fmla="*/ 1500352 w 2647519"/>
                                <a:gd name="connsiteY945" fmla="*/ 2541270 h 2612594"/>
                                <a:gd name="connsiteX946" fmla="*/ 1540357 w 2647519"/>
                                <a:gd name="connsiteY946" fmla="*/ 2531745 h 2612594"/>
                                <a:gd name="connsiteX947" fmla="*/ 1563217 w 2647519"/>
                                <a:gd name="connsiteY947" fmla="*/ 2527935 h 2612594"/>
                                <a:gd name="connsiteX948" fmla="*/ 1577505 w 2647519"/>
                                <a:gd name="connsiteY948" fmla="*/ 2526030 h 2612594"/>
                                <a:gd name="connsiteX949" fmla="*/ 1608937 w 2647519"/>
                                <a:gd name="connsiteY949" fmla="*/ 2518410 h 2612594"/>
                                <a:gd name="connsiteX950" fmla="*/ 1634655 w 2647519"/>
                                <a:gd name="connsiteY950" fmla="*/ 2512695 h 2612594"/>
                                <a:gd name="connsiteX951" fmla="*/ 1660372 w 2647519"/>
                                <a:gd name="connsiteY951" fmla="*/ 2506027 h 2612594"/>
                                <a:gd name="connsiteX952" fmla="*/ 1707545 w 2647519"/>
                                <a:gd name="connsiteY952" fmla="*/ 2497863 h 2612594"/>
                                <a:gd name="connsiteX953" fmla="*/ 1713713 w 2647519"/>
                                <a:gd name="connsiteY953" fmla="*/ 2495550 h 2612594"/>
                                <a:gd name="connsiteX954" fmla="*/ 1664183 w 2647519"/>
                                <a:gd name="connsiteY954" fmla="*/ 2504122 h 2612594"/>
                                <a:gd name="connsiteX955" fmla="*/ 1638465 w 2647519"/>
                                <a:gd name="connsiteY955" fmla="*/ 2510790 h 2612594"/>
                                <a:gd name="connsiteX956" fmla="*/ 1612748 w 2647519"/>
                                <a:gd name="connsiteY956" fmla="*/ 2516505 h 2612594"/>
                                <a:gd name="connsiteX957" fmla="*/ 1581315 w 2647519"/>
                                <a:gd name="connsiteY957" fmla="*/ 2524125 h 2612594"/>
                                <a:gd name="connsiteX958" fmla="*/ 1567028 w 2647519"/>
                                <a:gd name="connsiteY958" fmla="*/ 2526030 h 2612594"/>
                                <a:gd name="connsiteX959" fmla="*/ 1544168 w 2647519"/>
                                <a:gd name="connsiteY959" fmla="*/ 2529840 h 2612594"/>
                                <a:gd name="connsiteX960" fmla="*/ 1482255 w 2647519"/>
                                <a:gd name="connsiteY960" fmla="*/ 2535555 h 2612594"/>
                                <a:gd name="connsiteX961" fmla="*/ 1440345 w 2647519"/>
                                <a:gd name="connsiteY961" fmla="*/ 2539365 h 2612594"/>
                                <a:gd name="connsiteX962" fmla="*/ 1432725 w 2647519"/>
                                <a:gd name="connsiteY962" fmla="*/ 2539365 h 2612594"/>
                                <a:gd name="connsiteX963" fmla="*/ 1371765 w 2647519"/>
                                <a:gd name="connsiteY963" fmla="*/ 2544127 h 2612594"/>
                                <a:gd name="connsiteX964" fmla="*/ 1320330 w 2647519"/>
                                <a:gd name="connsiteY964" fmla="*/ 2542222 h 2612594"/>
                                <a:gd name="connsiteX965" fmla="*/ 1249845 w 2647519"/>
                                <a:gd name="connsiteY965" fmla="*/ 2542222 h 2612594"/>
                                <a:gd name="connsiteX966" fmla="*/ 1242225 w 2647519"/>
                                <a:gd name="connsiteY966" fmla="*/ 2541270 h 2612594"/>
                                <a:gd name="connsiteX967" fmla="*/ 1212698 w 2647519"/>
                                <a:gd name="connsiteY967" fmla="*/ 2528887 h 2612594"/>
                                <a:gd name="connsiteX968" fmla="*/ 1196505 w 2647519"/>
                                <a:gd name="connsiteY968" fmla="*/ 2539365 h 2612594"/>
                                <a:gd name="connsiteX969" fmla="*/ 1196464 w 2647519"/>
                                <a:gd name="connsiteY969" fmla="*/ 2539447 h 2612594"/>
                                <a:gd name="connsiteX970" fmla="*/ 1209840 w 2647519"/>
                                <a:gd name="connsiteY970" fmla="*/ 2530792 h 2612594"/>
                                <a:gd name="connsiteX971" fmla="*/ 1239368 w 2647519"/>
                                <a:gd name="connsiteY971" fmla="*/ 2543174 h 2612594"/>
                                <a:gd name="connsiteX972" fmla="*/ 1193648 w 2647519"/>
                                <a:gd name="connsiteY972" fmla="*/ 2541269 h 2612594"/>
                                <a:gd name="connsiteX973" fmla="*/ 1194008 w 2647519"/>
                                <a:gd name="connsiteY973" fmla="*/ 2541036 h 2612594"/>
                                <a:gd name="connsiteX974" fmla="*/ 1164120 w 2647519"/>
                                <a:gd name="connsiteY974" fmla="*/ 2536507 h 2612594"/>
                                <a:gd name="connsiteX975" fmla="*/ 1128878 w 2647519"/>
                                <a:gd name="connsiteY975" fmla="*/ 2528887 h 2612594"/>
                                <a:gd name="connsiteX976" fmla="*/ 1098398 w 2647519"/>
                                <a:gd name="connsiteY976" fmla="*/ 2522220 h 2612594"/>
                                <a:gd name="connsiteX977" fmla="*/ 1070775 w 2647519"/>
                                <a:gd name="connsiteY977" fmla="*/ 2517457 h 2612594"/>
                                <a:gd name="connsiteX978" fmla="*/ 1045058 w 2647519"/>
                                <a:gd name="connsiteY978" fmla="*/ 2512695 h 2612594"/>
                                <a:gd name="connsiteX979" fmla="*/ 941235 w 2647519"/>
                                <a:gd name="connsiteY979" fmla="*/ 2486025 h 2612594"/>
                                <a:gd name="connsiteX980" fmla="*/ 888848 w 2647519"/>
                                <a:gd name="connsiteY980" fmla="*/ 2470785 h 2612594"/>
                                <a:gd name="connsiteX981" fmla="*/ 873608 w 2647519"/>
                                <a:gd name="connsiteY981" fmla="*/ 2457450 h 2612594"/>
                                <a:gd name="connsiteX982" fmla="*/ 838365 w 2647519"/>
                                <a:gd name="connsiteY982" fmla="*/ 2450782 h 2612594"/>
                                <a:gd name="connsiteX983" fmla="*/ 785978 w 2647519"/>
                                <a:gd name="connsiteY983" fmla="*/ 2424112 h 2612594"/>
                                <a:gd name="connsiteX984" fmla="*/ 770738 w 2647519"/>
                                <a:gd name="connsiteY984" fmla="*/ 2425065 h 2612594"/>
                                <a:gd name="connsiteX985" fmla="*/ 716445 w 2647519"/>
                                <a:gd name="connsiteY985" fmla="*/ 2397442 h 2612594"/>
                                <a:gd name="connsiteX986" fmla="*/ 706920 w 2647519"/>
                                <a:gd name="connsiteY986" fmla="*/ 2380297 h 2612594"/>
                                <a:gd name="connsiteX987" fmla="*/ 708825 w 2647519"/>
                                <a:gd name="connsiteY987" fmla="*/ 2379345 h 2612594"/>
                                <a:gd name="connsiteX988" fmla="*/ 742163 w 2647519"/>
                                <a:gd name="connsiteY988" fmla="*/ 2397442 h 2612594"/>
                                <a:gd name="connsiteX989" fmla="*/ 775500 w 2647519"/>
                                <a:gd name="connsiteY989" fmla="*/ 2415540 h 2612594"/>
                                <a:gd name="connsiteX990" fmla="*/ 785025 w 2647519"/>
                                <a:gd name="connsiteY990" fmla="*/ 2409825 h 2612594"/>
                                <a:gd name="connsiteX991" fmla="*/ 745973 w 2647519"/>
                                <a:gd name="connsiteY991" fmla="*/ 2384107 h 2612594"/>
                                <a:gd name="connsiteX992" fmla="*/ 713588 w 2647519"/>
                                <a:gd name="connsiteY992" fmla="*/ 2369820 h 2612594"/>
                                <a:gd name="connsiteX993" fmla="*/ 668820 w 2647519"/>
                                <a:gd name="connsiteY993" fmla="*/ 2344102 h 2612594"/>
                                <a:gd name="connsiteX994" fmla="*/ 630720 w 2647519"/>
                                <a:gd name="connsiteY994" fmla="*/ 2319337 h 2612594"/>
                                <a:gd name="connsiteX995" fmla="*/ 570713 w 2647519"/>
                                <a:gd name="connsiteY995" fmla="*/ 2293620 h 2612594"/>
                                <a:gd name="connsiteX996" fmla="*/ 547853 w 2647519"/>
                                <a:gd name="connsiteY996" fmla="*/ 2274570 h 2612594"/>
                                <a:gd name="connsiteX997" fmla="*/ 552615 w 2647519"/>
                                <a:gd name="connsiteY997" fmla="*/ 2272665 h 2612594"/>
                                <a:gd name="connsiteX998" fmla="*/ 575475 w 2647519"/>
                                <a:gd name="connsiteY998" fmla="*/ 2279332 h 2612594"/>
                                <a:gd name="connsiteX999" fmla="*/ 527850 w 2647519"/>
                                <a:gd name="connsiteY999" fmla="*/ 2229802 h 2612594"/>
                                <a:gd name="connsiteX1000" fmla="*/ 501180 w 2647519"/>
                                <a:gd name="connsiteY1000" fmla="*/ 2207895 h 2612594"/>
                                <a:gd name="connsiteX1001" fmla="*/ 476415 w 2647519"/>
                                <a:gd name="connsiteY1001" fmla="*/ 2185987 h 2612594"/>
                                <a:gd name="connsiteX1002" fmla="*/ 444983 w 2647519"/>
                                <a:gd name="connsiteY1002" fmla="*/ 2160270 h 2612594"/>
                                <a:gd name="connsiteX1003" fmla="*/ 399263 w 2647519"/>
                                <a:gd name="connsiteY1003" fmla="*/ 2109787 h 2612594"/>
                                <a:gd name="connsiteX1004" fmla="*/ 396126 w 2647519"/>
                                <a:gd name="connsiteY1004" fmla="*/ 2099983 h 2612594"/>
                                <a:gd name="connsiteX1005" fmla="*/ 386880 w 2647519"/>
                                <a:gd name="connsiteY1005" fmla="*/ 2090737 h 2612594"/>
                                <a:gd name="connsiteX1006" fmla="*/ 355448 w 2647519"/>
                                <a:gd name="connsiteY1006" fmla="*/ 2056447 h 2612594"/>
                                <a:gd name="connsiteX1007" fmla="*/ 351638 w 2647519"/>
                                <a:gd name="connsiteY1007" fmla="*/ 2039302 h 2612594"/>
                                <a:gd name="connsiteX1008" fmla="*/ 339255 w 2647519"/>
                                <a:gd name="connsiteY1008" fmla="*/ 2022157 h 2612594"/>
                                <a:gd name="connsiteX1009" fmla="*/ 337780 w 2647519"/>
                                <a:gd name="connsiteY1009" fmla="*/ 2019844 h 2612594"/>
                                <a:gd name="connsiteX1010" fmla="*/ 323062 w 2647519"/>
                                <a:gd name="connsiteY1010" fmla="*/ 2009774 h 2612594"/>
                                <a:gd name="connsiteX1011" fmla="*/ 294487 w 2647519"/>
                                <a:gd name="connsiteY1011" fmla="*/ 1968817 h 2612594"/>
                                <a:gd name="connsiteX1012" fmla="*/ 278295 w 2647519"/>
                                <a:gd name="connsiteY1012" fmla="*/ 1930717 h 2612594"/>
                                <a:gd name="connsiteX1013" fmla="*/ 276390 w 2647519"/>
                                <a:gd name="connsiteY1013" fmla="*/ 1930717 h 2612594"/>
                                <a:gd name="connsiteX1014" fmla="*/ 254483 w 2647519"/>
                                <a:gd name="connsiteY1014" fmla="*/ 1888807 h 2612594"/>
                                <a:gd name="connsiteX1015" fmla="*/ 233528 w 2647519"/>
                                <a:gd name="connsiteY1015" fmla="*/ 1846897 h 2612594"/>
                                <a:gd name="connsiteX1016" fmla="*/ 211620 w 2647519"/>
                                <a:gd name="connsiteY1016" fmla="*/ 1798320 h 2612594"/>
                                <a:gd name="connsiteX1017" fmla="*/ 191618 w 2647519"/>
                                <a:gd name="connsiteY1017" fmla="*/ 1748790 h 2612594"/>
                                <a:gd name="connsiteX1018" fmla="*/ 211620 w 2647519"/>
                                <a:gd name="connsiteY1018" fmla="*/ 1782127 h 2612594"/>
                                <a:gd name="connsiteX1019" fmla="*/ 231623 w 2647519"/>
                                <a:gd name="connsiteY1019" fmla="*/ 1824037 h 2612594"/>
                                <a:gd name="connsiteX1020" fmla="*/ 238290 w 2647519"/>
                                <a:gd name="connsiteY1020" fmla="*/ 1846897 h 2612594"/>
                                <a:gd name="connsiteX1021" fmla="*/ 241046 w 2647519"/>
                                <a:gd name="connsiteY1021" fmla="*/ 1850938 h 2612594"/>
                                <a:gd name="connsiteX1022" fmla="*/ 237654 w 2647519"/>
                                <a:gd name="connsiteY1022" fmla="*/ 1833303 h 2612594"/>
                                <a:gd name="connsiteX1023" fmla="*/ 228809 w 2647519"/>
                                <a:gd name="connsiteY1023" fmla="*/ 1817250 h 2612594"/>
                                <a:gd name="connsiteX1024" fmla="*/ 214411 w 2647519"/>
                                <a:gd name="connsiteY1024" fmla="*/ 1784874 h 2612594"/>
                                <a:gd name="connsiteX1025" fmla="*/ 197332 w 2647519"/>
                                <a:gd name="connsiteY1025" fmla="*/ 1756409 h 2612594"/>
                                <a:gd name="connsiteX1026" fmla="*/ 176377 w 2647519"/>
                                <a:gd name="connsiteY1026" fmla="*/ 1699259 h 2612594"/>
                                <a:gd name="connsiteX1027" fmla="*/ 158424 w 2647519"/>
                                <a:gd name="connsiteY1027" fmla="*/ 1640674 h 2612594"/>
                                <a:gd name="connsiteX1028" fmla="*/ 152529 w 2647519"/>
                                <a:gd name="connsiteY1028" fmla="*/ 1623596 h 2612594"/>
                                <a:gd name="connsiteX1029" fmla="*/ 126853 w 2647519"/>
                                <a:gd name="connsiteY1029" fmla="*/ 1521108 h 2612594"/>
                                <a:gd name="connsiteX1030" fmla="*/ 115498 w 2647519"/>
                                <a:gd name="connsiteY1030" fmla="*/ 1446707 h 2612594"/>
                                <a:gd name="connsiteX1031" fmla="*/ 115417 w 2647519"/>
                                <a:gd name="connsiteY1031" fmla="*/ 1448752 h 2612594"/>
                                <a:gd name="connsiteX1032" fmla="*/ 116370 w 2647519"/>
                                <a:gd name="connsiteY1032" fmla="*/ 1463992 h 2612594"/>
                                <a:gd name="connsiteX1033" fmla="*/ 121132 w 2647519"/>
                                <a:gd name="connsiteY1033" fmla="*/ 1499235 h 2612594"/>
                                <a:gd name="connsiteX1034" fmla="*/ 126847 w 2647519"/>
                                <a:gd name="connsiteY1034" fmla="*/ 1535430 h 2612594"/>
                                <a:gd name="connsiteX1035" fmla="*/ 117322 w 2647519"/>
                                <a:gd name="connsiteY1035" fmla="*/ 1503997 h 2612594"/>
                                <a:gd name="connsiteX1036" fmla="*/ 110655 w 2647519"/>
                                <a:gd name="connsiteY1036" fmla="*/ 1463992 h 2612594"/>
                                <a:gd name="connsiteX1037" fmla="*/ 103035 w 2647519"/>
                                <a:gd name="connsiteY1037" fmla="*/ 1463992 h 2612594"/>
                                <a:gd name="connsiteX1038" fmla="*/ 98272 w 2647519"/>
                                <a:gd name="connsiteY1038" fmla="*/ 1427797 h 2612594"/>
                                <a:gd name="connsiteX1039" fmla="*/ 91605 w 2647519"/>
                                <a:gd name="connsiteY1039" fmla="*/ 1404937 h 2612594"/>
                                <a:gd name="connsiteX1040" fmla="*/ 85890 w 2647519"/>
                                <a:gd name="connsiteY1040" fmla="*/ 1383030 h 2612594"/>
                                <a:gd name="connsiteX1041" fmla="*/ 69697 w 2647519"/>
                                <a:gd name="connsiteY1041" fmla="*/ 1365885 h 2612594"/>
                                <a:gd name="connsiteX1042" fmla="*/ 64935 w 2647519"/>
                                <a:gd name="connsiteY1042" fmla="*/ 1365885 h 2612594"/>
                                <a:gd name="connsiteX1043" fmla="*/ 60172 w 2647519"/>
                                <a:gd name="connsiteY1043" fmla="*/ 1342072 h 2612594"/>
                                <a:gd name="connsiteX1044" fmla="*/ 58267 w 2647519"/>
                                <a:gd name="connsiteY1044" fmla="*/ 1311592 h 2612594"/>
                                <a:gd name="connsiteX1045" fmla="*/ 62077 w 2647519"/>
                                <a:gd name="connsiteY1045" fmla="*/ 1268730 h 2612594"/>
                                <a:gd name="connsiteX1046" fmla="*/ 63982 w 2647519"/>
                                <a:gd name="connsiteY1046" fmla="*/ 1253490 h 2612594"/>
                                <a:gd name="connsiteX1047" fmla="*/ 67226 w 2647519"/>
                                <a:gd name="connsiteY1047" fmla="*/ 1243037 h 2612594"/>
                                <a:gd name="connsiteX1048" fmla="*/ 65649 w 2647519"/>
                                <a:gd name="connsiteY1048" fmla="*/ 1219200 h 2612594"/>
                                <a:gd name="connsiteX1049" fmla="*/ 67792 w 2647519"/>
                                <a:gd name="connsiteY1049" fmla="*/ 1183957 h 2612594"/>
                                <a:gd name="connsiteX1050" fmla="*/ 71602 w 2647519"/>
                                <a:gd name="connsiteY1050" fmla="*/ 1176814 h 2612594"/>
                                <a:gd name="connsiteX1051" fmla="*/ 71602 w 2647519"/>
                                <a:gd name="connsiteY1051" fmla="*/ 1172527 h 2612594"/>
                                <a:gd name="connsiteX1052" fmla="*/ 63982 w 2647519"/>
                                <a:gd name="connsiteY1052" fmla="*/ 1186815 h 2612594"/>
                                <a:gd name="connsiteX1053" fmla="*/ 57315 w 2647519"/>
                                <a:gd name="connsiteY1053" fmla="*/ 1177290 h 2612594"/>
                                <a:gd name="connsiteX1054" fmla="*/ 44932 w 2647519"/>
                                <a:gd name="connsiteY1054" fmla="*/ 1160145 h 2612594"/>
                                <a:gd name="connsiteX1055" fmla="*/ 42670 w 2647519"/>
                                <a:gd name="connsiteY1055" fmla="*/ 1146572 h 2612594"/>
                                <a:gd name="connsiteX1056" fmla="*/ 42075 w 2647519"/>
                                <a:gd name="connsiteY1056" fmla="*/ 1147762 h 2612594"/>
                                <a:gd name="connsiteX1057" fmla="*/ 38265 w 2647519"/>
                                <a:gd name="connsiteY1057" fmla="*/ 1185862 h 2612594"/>
                                <a:gd name="connsiteX1058" fmla="*/ 35407 w 2647519"/>
                                <a:gd name="connsiteY1058" fmla="*/ 1223962 h 2612594"/>
                                <a:gd name="connsiteX1059" fmla="*/ 32550 w 2647519"/>
                                <a:gd name="connsiteY1059" fmla="*/ 1253490 h 2612594"/>
                                <a:gd name="connsiteX1060" fmla="*/ 32550 w 2647519"/>
                                <a:gd name="connsiteY1060" fmla="*/ 1314449 h 2612594"/>
                                <a:gd name="connsiteX1061" fmla="*/ 33502 w 2647519"/>
                                <a:gd name="connsiteY1061" fmla="*/ 1345882 h 2612594"/>
                                <a:gd name="connsiteX1062" fmla="*/ 35407 w 2647519"/>
                                <a:gd name="connsiteY1062" fmla="*/ 1377314 h 2612594"/>
                                <a:gd name="connsiteX1063" fmla="*/ 26835 w 2647519"/>
                                <a:gd name="connsiteY1063" fmla="*/ 1406842 h 2612594"/>
                                <a:gd name="connsiteX1064" fmla="*/ 24930 w 2647519"/>
                                <a:gd name="connsiteY1064" fmla="*/ 1406842 h 2612594"/>
                                <a:gd name="connsiteX1065" fmla="*/ 19215 w 2647519"/>
                                <a:gd name="connsiteY1065" fmla="*/ 1349692 h 2612594"/>
                                <a:gd name="connsiteX1066" fmla="*/ 19215 w 2647519"/>
                                <a:gd name="connsiteY1066" fmla="*/ 1290637 h 2612594"/>
                                <a:gd name="connsiteX1067" fmla="*/ 23977 w 2647519"/>
                                <a:gd name="connsiteY1067" fmla="*/ 1244917 h 2612594"/>
                                <a:gd name="connsiteX1068" fmla="*/ 32546 w 2647519"/>
                                <a:gd name="connsiteY1068" fmla="*/ 1253485 h 2612594"/>
                                <a:gd name="connsiteX1069" fmla="*/ 24930 w 2647519"/>
                                <a:gd name="connsiteY1069" fmla="*/ 1243965 h 2612594"/>
                                <a:gd name="connsiteX1070" fmla="*/ 23025 w 2647519"/>
                                <a:gd name="connsiteY1070" fmla="*/ 1209675 h 2612594"/>
                                <a:gd name="connsiteX1071" fmla="*/ 24930 w 2647519"/>
                                <a:gd name="connsiteY1071" fmla="*/ 1157287 h 2612594"/>
                                <a:gd name="connsiteX1072" fmla="*/ 25882 w 2647519"/>
                                <a:gd name="connsiteY1072" fmla="*/ 1143000 h 2612594"/>
                                <a:gd name="connsiteX1073" fmla="*/ 28740 w 2647519"/>
                                <a:gd name="connsiteY1073" fmla="*/ 1119187 h 2612594"/>
                                <a:gd name="connsiteX1074" fmla="*/ 40170 w 2647519"/>
                                <a:gd name="connsiteY1074" fmla="*/ 1076325 h 2612594"/>
                                <a:gd name="connsiteX1075" fmla="*/ 45865 w 2647519"/>
                                <a:gd name="connsiteY1075" fmla="*/ 1047851 h 2612594"/>
                                <a:gd name="connsiteX1076" fmla="*/ 43980 w 2647519"/>
                                <a:gd name="connsiteY1076" fmla="*/ 1041082 h 2612594"/>
                                <a:gd name="connsiteX1077" fmla="*/ 37312 w 2647519"/>
                                <a:gd name="connsiteY1077" fmla="*/ 1079182 h 2612594"/>
                                <a:gd name="connsiteX1078" fmla="*/ 25882 w 2647519"/>
                                <a:gd name="connsiteY1078" fmla="*/ 1122045 h 2612594"/>
                                <a:gd name="connsiteX1079" fmla="*/ 23025 w 2647519"/>
                                <a:gd name="connsiteY1079" fmla="*/ 1145857 h 2612594"/>
                                <a:gd name="connsiteX1080" fmla="*/ 22072 w 2647519"/>
                                <a:gd name="connsiteY1080" fmla="*/ 1160145 h 2612594"/>
                                <a:gd name="connsiteX1081" fmla="*/ 20167 w 2647519"/>
                                <a:gd name="connsiteY1081" fmla="*/ 1212532 h 2612594"/>
                                <a:gd name="connsiteX1082" fmla="*/ 22072 w 2647519"/>
                                <a:gd name="connsiteY1082" fmla="*/ 1246822 h 2612594"/>
                                <a:gd name="connsiteX1083" fmla="*/ 17310 w 2647519"/>
                                <a:gd name="connsiteY1083" fmla="*/ 1292542 h 2612594"/>
                                <a:gd name="connsiteX1084" fmla="*/ 17310 w 2647519"/>
                                <a:gd name="connsiteY1084" fmla="*/ 1351597 h 2612594"/>
                                <a:gd name="connsiteX1085" fmla="*/ 23025 w 2647519"/>
                                <a:gd name="connsiteY1085" fmla="*/ 1408747 h 2612594"/>
                                <a:gd name="connsiteX1086" fmla="*/ 24930 w 2647519"/>
                                <a:gd name="connsiteY1086" fmla="*/ 1408747 h 2612594"/>
                                <a:gd name="connsiteX1087" fmla="*/ 37312 w 2647519"/>
                                <a:gd name="connsiteY1087" fmla="*/ 1463040 h 2612594"/>
                                <a:gd name="connsiteX1088" fmla="*/ 43980 w 2647519"/>
                                <a:gd name="connsiteY1088" fmla="*/ 1507807 h 2612594"/>
                                <a:gd name="connsiteX1089" fmla="*/ 58267 w 2647519"/>
                                <a:gd name="connsiteY1089" fmla="*/ 1553527 h 2612594"/>
                                <a:gd name="connsiteX1090" fmla="*/ 80770 w 2647519"/>
                                <a:gd name="connsiteY1090" fmla="*/ 1651843 h 2612594"/>
                                <a:gd name="connsiteX1091" fmla="*/ 82734 w 2647519"/>
                                <a:gd name="connsiteY1091" fmla="*/ 1670685 h 2612594"/>
                                <a:gd name="connsiteX1092" fmla="*/ 86843 w 2647519"/>
                                <a:gd name="connsiteY1092" fmla="*/ 1670685 h 2612594"/>
                                <a:gd name="connsiteX1093" fmla="*/ 107798 w 2647519"/>
                                <a:gd name="connsiteY1093" fmla="*/ 1721167 h 2612594"/>
                                <a:gd name="connsiteX1094" fmla="*/ 115418 w 2647519"/>
                                <a:gd name="connsiteY1094" fmla="*/ 1746885 h 2612594"/>
                                <a:gd name="connsiteX1095" fmla="*/ 101130 w 2647519"/>
                                <a:gd name="connsiteY1095" fmla="*/ 1724977 h 2612594"/>
                                <a:gd name="connsiteX1096" fmla="*/ 85890 w 2647519"/>
                                <a:gd name="connsiteY1096" fmla="*/ 1690687 h 2612594"/>
                                <a:gd name="connsiteX1097" fmla="*/ 84938 w 2647519"/>
                                <a:gd name="connsiteY1097" fmla="*/ 1700212 h 2612594"/>
                                <a:gd name="connsiteX1098" fmla="*/ 76651 w 2647519"/>
                                <a:gd name="connsiteY1098" fmla="*/ 1674524 h 2612594"/>
                                <a:gd name="connsiteX1099" fmla="*/ 70650 w 2647519"/>
                                <a:gd name="connsiteY1099" fmla="*/ 1675447 h 2612594"/>
                                <a:gd name="connsiteX1100" fmla="*/ 63982 w 2647519"/>
                                <a:gd name="connsiteY1100" fmla="*/ 1653540 h 2612594"/>
                                <a:gd name="connsiteX1101" fmla="*/ 41122 w 2647519"/>
                                <a:gd name="connsiteY1101" fmla="*/ 1601152 h 2612594"/>
                                <a:gd name="connsiteX1102" fmla="*/ 26835 w 2647519"/>
                                <a:gd name="connsiteY1102" fmla="*/ 1554480 h 2612594"/>
                                <a:gd name="connsiteX1103" fmla="*/ 25882 w 2647519"/>
                                <a:gd name="connsiteY1103" fmla="*/ 1515427 h 2612594"/>
                                <a:gd name="connsiteX1104" fmla="*/ 19215 w 2647519"/>
                                <a:gd name="connsiteY1104" fmla="*/ 1469707 h 2612594"/>
                                <a:gd name="connsiteX1105" fmla="*/ 14452 w 2647519"/>
                                <a:gd name="connsiteY1105" fmla="*/ 1423987 h 2612594"/>
                                <a:gd name="connsiteX1106" fmla="*/ 3975 w 2647519"/>
                                <a:gd name="connsiteY1106" fmla="*/ 1390650 h 2612594"/>
                                <a:gd name="connsiteX1107" fmla="*/ 10642 w 2647519"/>
                                <a:gd name="connsiteY1107" fmla="*/ 1213485 h 2612594"/>
                                <a:gd name="connsiteX1108" fmla="*/ 17310 w 2647519"/>
                                <a:gd name="connsiteY1108" fmla="*/ 1167765 h 2612594"/>
                                <a:gd name="connsiteX1109" fmla="*/ 11595 w 2647519"/>
                                <a:gd name="connsiteY1109" fmla="*/ 1143000 h 2612594"/>
                                <a:gd name="connsiteX1110" fmla="*/ 23025 w 2647519"/>
                                <a:gd name="connsiteY1110" fmla="*/ 1074420 h 2612594"/>
                                <a:gd name="connsiteX1111" fmla="*/ 25882 w 2647519"/>
                                <a:gd name="connsiteY1111" fmla="*/ 1058227 h 2612594"/>
                                <a:gd name="connsiteX1112" fmla="*/ 33502 w 2647519"/>
                                <a:gd name="connsiteY1112" fmla="*/ 1002982 h 2612594"/>
                                <a:gd name="connsiteX1113" fmla="*/ 53505 w 2647519"/>
                                <a:gd name="connsiteY1113" fmla="*/ 962977 h 2612594"/>
                                <a:gd name="connsiteX1114" fmla="*/ 48742 w 2647519"/>
                                <a:gd name="connsiteY1114" fmla="*/ 1017270 h 2612594"/>
                                <a:gd name="connsiteX1115" fmla="*/ 53503 w 2647519"/>
                                <a:gd name="connsiteY1115" fmla="*/ 1007964 h 2612594"/>
                                <a:gd name="connsiteX1116" fmla="*/ 56362 w 2647519"/>
                                <a:gd name="connsiteY1116" fmla="*/ 985718 h 2612594"/>
                                <a:gd name="connsiteX1117" fmla="*/ 57315 w 2647519"/>
                                <a:gd name="connsiteY1117" fmla="*/ 961072 h 2612594"/>
                                <a:gd name="connsiteX1118" fmla="*/ 65887 w 2647519"/>
                                <a:gd name="connsiteY1118" fmla="*/ 929639 h 2612594"/>
                                <a:gd name="connsiteX1119" fmla="*/ 79222 w 2647519"/>
                                <a:gd name="connsiteY1119" fmla="*/ 882014 h 2612594"/>
                                <a:gd name="connsiteX1120" fmla="*/ 95415 w 2647519"/>
                                <a:gd name="connsiteY1120" fmla="*/ 833437 h 2612594"/>
                                <a:gd name="connsiteX1121" fmla="*/ 96628 w 2647519"/>
                                <a:gd name="connsiteY1121" fmla="*/ 832072 h 2612594"/>
                                <a:gd name="connsiteX1122" fmla="*/ 103988 w 2647519"/>
                                <a:gd name="connsiteY1122" fmla="*/ 793432 h 2612594"/>
                                <a:gd name="connsiteX1123" fmla="*/ 114465 w 2647519"/>
                                <a:gd name="connsiteY1123" fmla="*/ 765809 h 2612594"/>
                                <a:gd name="connsiteX1124" fmla="*/ 126848 w 2647519"/>
                                <a:gd name="connsiteY1124" fmla="*/ 742949 h 2612594"/>
                                <a:gd name="connsiteX1125" fmla="*/ 151613 w 2647519"/>
                                <a:gd name="connsiteY1125" fmla="*/ 695324 h 2612594"/>
                                <a:gd name="connsiteX1126" fmla="*/ 171615 w 2647519"/>
                                <a:gd name="connsiteY1126" fmla="*/ 652462 h 2612594"/>
                                <a:gd name="connsiteX1127" fmla="*/ 200190 w 2647519"/>
                                <a:gd name="connsiteY1127" fmla="*/ 597217 h 2612594"/>
                                <a:gd name="connsiteX1128" fmla="*/ 221145 w 2647519"/>
                                <a:gd name="connsiteY1128" fmla="*/ 573404 h 2612594"/>
                                <a:gd name="connsiteX1129" fmla="*/ 238290 w 2647519"/>
                                <a:gd name="connsiteY1129" fmla="*/ 540067 h 2612594"/>
                                <a:gd name="connsiteX1130" fmla="*/ 252578 w 2647519"/>
                                <a:gd name="connsiteY1130" fmla="*/ 519112 h 2612594"/>
                                <a:gd name="connsiteX1131" fmla="*/ 267818 w 2647519"/>
                                <a:gd name="connsiteY1131" fmla="*/ 511492 h 2612594"/>
                                <a:gd name="connsiteX1132" fmla="*/ 271628 w 2647519"/>
                                <a:gd name="connsiteY1132" fmla="*/ 505777 h 2612594"/>
                                <a:gd name="connsiteX1133" fmla="*/ 286868 w 2647519"/>
                                <a:gd name="connsiteY1133" fmla="*/ 475297 h 2612594"/>
                                <a:gd name="connsiteX1134" fmla="*/ 316395 w 2647519"/>
                                <a:gd name="connsiteY1134" fmla="*/ 441007 h 2612594"/>
                                <a:gd name="connsiteX1135" fmla="*/ 317199 w 2647519"/>
                                <a:gd name="connsiteY1135" fmla="*/ 455339 h 2612594"/>
                                <a:gd name="connsiteX1136" fmla="*/ 315045 w 2647519"/>
                                <a:gd name="connsiteY1136" fmla="*/ 461363 h 2612594"/>
                                <a:gd name="connsiteX1137" fmla="*/ 345922 w 2647519"/>
                                <a:gd name="connsiteY1137" fmla="*/ 429577 h 2612594"/>
                                <a:gd name="connsiteX1138" fmla="*/ 361162 w 2647519"/>
                                <a:gd name="connsiteY1138" fmla="*/ 409575 h 2612594"/>
                                <a:gd name="connsiteX1139" fmla="*/ 381165 w 2647519"/>
                                <a:gd name="connsiteY1139" fmla="*/ 390525 h 2612594"/>
                                <a:gd name="connsiteX1140" fmla="*/ 382889 w 2647519"/>
                                <a:gd name="connsiteY1140" fmla="*/ 392440 h 2612594"/>
                                <a:gd name="connsiteX1141" fmla="*/ 382118 w 2647519"/>
                                <a:gd name="connsiteY1141" fmla="*/ 391477 h 2612594"/>
                                <a:gd name="connsiteX1142" fmla="*/ 406883 w 2647519"/>
                                <a:gd name="connsiteY1142" fmla="*/ 366712 h 2612594"/>
                                <a:gd name="connsiteX1143" fmla="*/ 431648 w 2647519"/>
                                <a:gd name="connsiteY1143" fmla="*/ 343852 h 2612594"/>
                                <a:gd name="connsiteX1144" fmla="*/ 458318 w 2647519"/>
                                <a:gd name="connsiteY1144" fmla="*/ 315277 h 2612594"/>
                                <a:gd name="connsiteX1145" fmla="*/ 495465 w 2647519"/>
                                <a:gd name="connsiteY1145" fmla="*/ 287654 h 2612594"/>
                                <a:gd name="connsiteX1146" fmla="*/ 535470 w 2647519"/>
                                <a:gd name="connsiteY1146" fmla="*/ 258127 h 2612594"/>
                                <a:gd name="connsiteX1147" fmla="*/ 559389 w 2647519"/>
                                <a:gd name="connsiteY1147" fmla="*/ 241440 h 2612594"/>
                                <a:gd name="connsiteX1148" fmla="*/ 575475 w 2647519"/>
                                <a:gd name="connsiteY1148" fmla="*/ 226694 h 2612594"/>
                                <a:gd name="connsiteX1149" fmla="*/ 604050 w 2647519"/>
                                <a:gd name="connsiteY1149" fmla="*/ 209549 h 2612594"/>
                                <a:gd name="connsiteX1150" fmla="*/ 634530 w 2647519"/>
                                <a:gd name="connsiteY1150" fmla="*/ 193357 h 2612594"/>
                                <a:gd name="connsiteX1151" fmla="*/ 638565 w 2647519"/>
                                <a:gd name="connsiteY1151" fmla="*/ 191282 h 2612594"/>
                                <a:gd name="connsiteX1152" fmla="*/ 648937 w 2647519"/>
                                <a:gd name="connsiteY1152" fmla="*/ 181094 h 2612594"/>
                                <a:gd name="connsiteX1153" fmla="*/ 665963 w 2647519"/>
                                <a:gd name="connsiteY1153" fmla="*/ 168592 h 2612594"/>
                                <a:gd name="connsiteX1154" fmla="*/ 684656 w 2647519"/>
                                <a:gd name="connsiteY1154" fmla="*/ 159067 h 2612594"/>
                                <a:gd name="connsiteX1155" fmla="*/ 697880 w 2647519"/>
                                <a:gd name="connsiteY1155" fmla="*/ 156023 h 2612594"/>
                                <a:gd name="connsiteX1156" fmla="*/ 700252 w 2647519"/>
                                <a:gd name="connsiteY1156" fmla="*/ 154304 h 2612594"/>
                                <a:gd name="connsiteX1157" fmla="*/ 959332 w 2647519"/>
                                <a:gd name="connsiteY1157" fmla="*/ 49529 h 2612594"/>
                                <a:gd name="connsiteX1158" fmla="*/ 968945 w 2647519"/>
                                <a:gd name="connsiteY1158" fmla="*/ 47439 h 2612594"/>
                                <a:gd name="connsiteX1159" fmla="*/ 995527 w 2647519"/>
                                <a:gd name="connsiteY1159" fmla="*/ 38099 h 2612594"/>
                                <a:gd name="connsiteX1160" fmla="*/ 1013863 w 2647519"/>
                                <a:gd name="connsiteY1160" fmla="*/ 34408 h 2612594"/>
                                <a:gd name="connsiteX1161" fmla="*/ 1023424 w 2647519"/>
                                <a:gd name="connsiteY1161" fmla="*/ 34327 h 2612594"/>
                                <a:gd name="connsiteX1162" fmla="*/ 1026960 w 2647519"/>
                                <a:gd name="connsiteY1162" fmla="*/ 33337 h 2612594"/>
                                <a:gd name="connsiteX1163" fmla="*/ 1244130 w 2647519"/>
                                <a:gd name="connsiteY1163" fmla="*/ 4762 h 2612594"/>
                                <a:gd name="connsiteX1164" fmla="*/ 1305804 w 2647519"/>
                                <a:gd name="connsiteY1164" fmla="*/ 4524 h 2612594"/>
                                <a:gd name="connsiteX1165" fmla="*/ 1371765 w 2647519"/>
                                <a:gd name="connsiteY1165" fmla="*/ 5714 h 2612594"/>
                                <a:gd name="connsiteX1166" fmla="*/ 1372993 w 2647519"/>
                                <a:gd name="connsiteY1166" fmla="*/ 6635 h 2612594"/>
                                <a:gd name="connsiteX1167" fmla="*/ 1405103 w 2647519"/>
                                <a:gd name="connsiteY1167" fmla="*/ 2857 h 2612594"/>
                                <a:gd name="connsiteX1168" fmla="*/ 1434630 w 2647519"/>
                                <a:gd name="connsiteY1168" fmla="*/ 7619 h 2612594"/>
                                <a:gd name="connsiteX1169" fmla="*/ 1464158 w 2647519"/>
                                <a:gd name="connsiteY1169" fmla="*/ 13334 h 2612594"/>
                                <a:gd name="connsiteX1170" fmla="*/ 1479392 w 2647519"/>
                                <a:gd name="connsiteY1170" fmla="*/ 16797 h 2612594"/>
                                <a:gd name="connsiteX1171" fmla="*/ 1463205 w 2647519"/>
                                <a:gd name="connsiteY1171" fmla="*/ 12382 h 2612594"/>
                                <a:gd name="connsiteX1172" fmla="*/ 1433677 w 2647519"/>
                                <a:gd name="connsiteY1172" fmla="*/ 6667 h 2612594"/>
                                <a:gd name="connsiteX1173" fmla="*/ 1404150 w 2647519"/>
                                <a:gd name="connsiteY1173" fmla="*/ 1905 h 2612594"/>
                                <a:gd name="connsiteX1174" fmla="*/ 1404150 w 2647519"/>
                                <a:gd name="connsiteY1174" fmla="*/ 0 h 2612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</a:cxnLst>
                              <a:rect l="l" t="t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3820" y="1591627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alpha val="24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612FFC3" id="Group 55" o:spid="_x0000_s1061" style="position:absolute;left:0;text-align:left;margin-left:402.45pt;margin-top:593.35pt;width:174.95pt;height:184.45pt;z-index:251682816;mso-position-vertical-relative:page" coordsize="22218,2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">
                <v:shape id="Text Box 56" o:spid="_x0000_s1062" type="#_x0000_t202" style="position:absolute;left:5432;top:8159;width:12139;height:1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3EA21E7" w14:textId="77777777" w:rsidR="007974C7" w:rsidRPr="003E1473" w:rsidRDefault="007974C7" w:rsidP="007974C7">
                        <w:pPr>
                          <w:jc w:val="center"/>
                          <w:rPr>
                            <w:b/>
                            <w:bCs/>
                            <w:color w:val="1E3B53" w:themeColor="accent5" w:themeShade="80"/>
                          </w:rPr>
                        </w:pPr>
                        <w:proofErr w:type="spellStart"/>
                        <w:r w:rsidRPr="003E1473">
                          <w:rPr>
                            <w:b/>
                            <w:bCs/>
                            <w:color w:val="1E3B53" w:themeColor="accent5" w:themeShade="80"/>
                          </w:rPr>
                          <w:t>მეცნიერება</w:t>
                        </w:r>
                        <w:proofErr w:type="spellEnd"/>
                      </w:p>
                      <w:p w14:paraId="68235F1A" w14:textId="77777777" w:rsidR="007974C7" w:rsidRPr="003E1473" w:rsidRDefault="007974C7" w:rsidP="007974C7">
                        <w:pPr>
                          <w:jc w:val="center"/>
                          <w:rPr>
                            <w:b/>
                            <w:bCs/>
                            <w:color w:val="1E3B53" w:themeColor="accent5" w:themeShade="80"/>
                          </w:rPr>
                        </w:pPr>
                        <w:proofErr w:type="spellStart"/>
                        <w:r w:rsidRPr="003E1473">
                          <w:rPr>
                            <w:b/>
                            <w:bCs/>
                            <w:color w:val="1E3B53" w:themeColor="accent5" w:themeShade="80"/>
                          </w:rPr>
                          <w:t>მომავალი</w:t>
                        </w:r>
                        <w:proofErr w:type="spellEnd"/>
                      </w:p>
                      <w:p w14:paraId="30044D86" w14:textId="77777777" w:rsidR="007974C7" w:rsidRPr="00C43426" w:rsidRDefault="007974C7" w:rsidP="007974C7">
                        <w:pPr>
                          <w:jc w:val="center"/>
                          <w:rPr>
                            <w:b/>
                            <w:bCs/>
                            <w:color w:val="1E3B53" w:themeColor="accent5" w:themeShade="80"/>
                          </w:rPr>
                        </w:pPr>
                        <w:proofErr w:type="spellStart"/>
                        <w:r w:rsidRPr="003E1473">
                          <w:rPr>
                            <w:b/>
                            <w:bCs/>
                            <w:color w:val="1E3B53" w:themeColor="accent5" w:themeShade="80"/>
                          </w:rPr>
                          <w:t>საქართველო</w:t>
                        </w:r>
                        <w:proofErr w:type="spellEnd"/>
                      </w:p>
                      <w:p w14:paraId="53FDE3C0" w14:textId="4F8E5F48" w:rsidR="00CD37CA" w:rsidRPr="00C43426" w:rsidRDefault="00CD37CA" w:rsidP="00CD37CA">
                        <w:pPr>
                          <w:jc w:val="center"/>
                          <w:rPr>
                            <w:b/>
                            <w:bCs/>
                            <w:color w:val="1E3B53" w:themeColor="accent5" w:themeShade="80"/>
                          </w:rPr>
                        </w:pPr>
                      </w:p>
                    </w:txbxContent>
                  </v:textbox>
                </v:shape>
                <v:group id="Group 57" o:spid="_x0000_s1063" alt="&quot;&quot;" style="position:absolute;width:22218;height:23425" coordorigin="59106,98227" coordsize="22221,2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: Shape 10" o:spid="_x0000_s1064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<v:fill opacity="13107f" color2="#0072c7 [3205]" o:opacity2=".25" focusposition="1" focussize="" focus="100%" type="gradientRadial"/>
                    <v:stroke joinstyle="miter"/>
    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65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<v:fill opacity="22873f"/>
    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66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<v:fill opacity="23644f"/>
                    <v:stroke joinstyle="miter"/>
    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0" o:spid="_x0000_s1067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<v:fill opacity="15677f"/>
                    <v:stroke joinstyle="miter"/>
    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y="page"/>
              </v:group>
            </w:pict>
          </mc:Fallback>
        </mc:AlternateContent>
      </w:r>
      <w:r w:rsidRPr="00CD37CA">
        <w:rPr>
          <w:noProof/>
          <w:color w:val="2C567A" w:themeColor="accen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3ACCFC" wp14:editId="02CBA1BC">
                <wp:simplePos x="0" y="0"/>
                <wp:positionH relativeFrom="column">
                  <wp:posOffset>-577718</wp:posOffset>
                </wp:positionH>
                <wp:positionV relativeFrom="page">
                  <wp:posOffset>9643132</wp:posOffset>
                </wp:positionV>
                <wp:extent cx="8008883" cy="382270"/>
                <wp:effectExtent l="0" t="0" r="0" b="0"/>
                <wp:wrapNone/>
                <wp:docPr id="62" name="Rectangle 2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08883" cy="3822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78AE322" id="Rectangle 2" o:spid="_x0000_s1026" alt="&quot;&quot;" style="position:absolute;margin-left:-45.5pt;margin-top:759.3pt;width:630.6pt;height:30.1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" fillcolor="#2c567a [3204]" stroked="f" strokeweight="2pt">
                <w10:wrap anchory="page"/>
              </v:rect>
            </w:pict>
          </mc:Fallback>
        </mc:AlternateContent>
      </w:r>
    </w:p>
    <w:sectPr w:rsidR="00273DEA" w:rsidRPr="00FE3951" w:rsidSect="008A282A">
      <w:pgSz w:w="12240" w:h="15840" w:code="1"/>
      <w:pgMar w:top="851" w:right="851" w:bottom="851" w:left="85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52276" w14:textId="77777777" w:rsidR="006C2F25" w:rsidRDefault="006C2F25" w:rsidP="001E7D29">
      <w:pPr>
        <w:spacing w:after="0" w:line="240" w:lineRule="auto"/>
      </w:pPr>
      <w:r>
        <w:separator/>
      </w:r>
    </w:p>
  </w:endnote>
  <w:endnote w:type="continuationSeparator" w:id="0">
    <w:p w14:paraId="38DA8497" w14:textId="77777777" w:rsidR="006C2F25" w:rsidRDefault="006C2F2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01111" w14:textId="77777777" w:rsidR="006C2F25" w:rsidRDefault="006C2F25" w:rsidP="001E7D29">
      <w:pPr>
        <w:spacing w:after="0" w:line="240" w:lineRule="auto"/>
      </w:pPr>
      <w:r>
        <w:separator/>
      </w:r>
    </w:p>
  </w:footnote>
  <w:footnote w:type="continuationSeparator" w:id="0">
    <w:p w14:paraId="4EBD6458" w14:textId="77777777" w:rsidR="006C2F25" w:rsidRDefault="006C2F25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C9F7FB5"/>
    <w:multiLevelType w:val="hybridMultilevel"/>
    <w:tmpl w:val="1E7851C0"/>
    <w:lvl w:ilvl="0" w:tplc="07826C10">
      <w:start w:val="14"/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5E791FFC"/>
    <w:multiLevelType w:val="hybridMultilevel"/>
    <w:tmpl w:val="67046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75533"/>
    <w:multiLevelType w:val="hybridMultilevel"/>
    <w:tmpl w:val="E25C881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7A5A3A5A">
      <w:numFmt w:val="bullet"/>
      <w:lvlText w:val="-"/>
      <w:lvlJc w:val="left"/>
      <w:pPr>
        <w:ind w:left="360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7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002669"/>
    <w:multiLevelType w:val="hybridMultilevel"/>
    <w:tmpl w:val="A1B29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8"/>
  </w:num>
  <w:num w:numId="2">
    <w:abstractNumId w:val="19"/>
  </w:num>
  <w:num w:numId="3">
    <w:abstractNumId w:val="20"/>
  </w:num>
  <w:num w:numId="4">
    <w:abstractNumId w:val="12"/>
  </w:num>
  <w:num w:numId="5">
    <w:abstractNumId w:val="3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42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40"/>
  </w:num>
  <w:num w:numId="40">
    <w:abstractNumId w:val="28"/>
  </w:num>
  <w:num w:numId="41">
    <w:abstractNumId w:val="21"/>
  </w:num>
  <w:num w:numId="42">
    <w:abstractNumId w:val="29"/>
  </w:num>
  <w:num w:numId="43">
    <w:abstractNumId w:val="37"/>
  </w:num>
  <w:num w:numId="44">
    <w:abstractNumId w:val="41"/>
  </w:num>
  <w:num w:numId="45">
    <w:abstractNumId w:val="34"/>
  </w:num>
  <w:num w:numId="46">
    <w:abstractNumId w:val="36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hideSpellingErrors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DEA"/>
    <w:rsid w:val="0000418E"/>
    <w:rsid w:val="00005729"/>
    <w:rsid w:val="00014055"/>
    <w:rsid w:val="00015440"/>
    <w:rsid w:val="00016839"/>
    <w:rsid w:val="000369F0"/>
    <w:rsid w:val="00037E9A"/>
    <w:rsid w:val="00042FB3"/>
    <w:rsid w:val="00047FE5"/>
    <w:rsid w:val="00055973"/>
    <w:rsid w:val="00057671"/>
    <w:rsid w:val="00066754"/>
    <w:rsid w:val="00076E3B"/>
    <w:rsid w:val="000815AD"/>
    <w:rsid w:val="00084752"/>
    <w:rsid w:val="00086540"/>
    <w:rsid w:val="00094AFD"/>
    <w:rsid w:val="000A0D66"/>
    <w:rsid w:val="000A324B"/>
    <w:rsid w:val="000B1325"/>
    <w:rsid w:val="000D445D"/>
    <w:rsid w:val="000D479D"/>
    <w:rsid w:val="000F177C"/>
    <w:rsid w:val="000F4987"/>
    <w:rsid w:val="000F65EC"/>
    <w:rsid w:val="00103670"/>
    <w:rsid w:val="0011573E"/>
    <w:rsid w:val="00115788"/>
    <w:rsid w:val="001210D3"/>
    <w:rsid w:val="0012634B"/>
    <w:rsid w:val="001269DE"/>
    <w:rsid w:val="00140DAE"/>
    <w:rsid w:val="0015180F"/>
    <w:rsid w:val="00172C03"/>
    <w:rsid w:val="001746FC"/>
    <w:rsid w:val="00184D56"/>
    <w:rsid w:val="00193653"/>
    <w:rsid w:val="001A5450"/>
    <w:rsid w:val="001B51C5"/>
    <w:rsid w:val="001C329C"/>
    <w:rsid w:val="001D0796"/>
    <w:rsid w:val="001D15D7"/>
    <w:rsid w:val="001D2DC5"/>
    <w:rsid w:val="001E286F"/>
    <w:rsid w:val="001E638E"/>
    <w:rsid w:val="001E7D29"/>
    <w:rsid w:val="00205654"/>
    <w:rsid w:val="00217F28"/>
    <w:rsid w:val="00224706"/>
    <w:rsid w:val="00227312"/>
    <w:rsid w:val="0023248C"/>
    <w:rsid w:val="002404F5"/>
    <w:rsid w:val="00270D66"/>
    <w:rsid w:val="00273DEA"/>
    <w:rsid w:val="00275260"/>
    <w:rsid w:val="00276FA1"/>
    <w:rsid w:val="0027732F"/>
    <w:rsid w:val="00277E2A"/>
    <w:rsid w:val="002800DF"/>
    <w:rsid w:val="00285B87"/>
    <w:rsid w:val="00291B4A"/>
    <w:rsid w:val="002959F5"/>
    <w:rsid w:val="002B3550"/>
    <w:rsid w:val="002B3E68"/>
    <w:rsid w:val="002B5C2F"/>
    <w:rsid w:val="002B6971"/>
    <w:rsid w:val="002B76B1"/>
    <w:rsid w:val="002C3D7E"/>
    <w:rsid w:val="002C5B4B"/>
    <w:rsid w:val="002E4F42"/>
    <w:rsid w:val="002E7F17"/>
    <w:rsid w:val="002F0D4C"/>
    <w:rsid w:val="00304C26"/>
    <w:rsid w:val="00311650"/>
    <w:rsid w:val="0032131A"/>
    <w:rsid w:val="003310BF"/>
    <w:rsid w:val="00333DF8"/>
    <w:rsid w:val="0033522C"/>
    <w:rsid w:val="00336C97"/>
    <w:rsid w:val="0033774A"/>
    <w:rsid w:val="003429AA"/>
    <w:rsid w:val="003448DB"/>
    <w:rsid w:val="003455CD"/>
    <w:rsid w:val="003516E2"/>
    <w:rsid w:val="00352B99"/>
    <w:rsid w:val="00354C22"/>
    <w:rsid w:val="00357641"/>
    <w:rsid w:val="00360B6E"/>
    <w:rsid w:val="00361DEE"/>
    <w:rsid w:val="0036792C"/>
    <w:rsid w:val="00367E65"/>
    <w:rsid w:val="00394EF4"/>
    <w:rsid w:val="003A2FB9"/>
    <w:rsid w:val="003B1663"/>
    <w:rsid w:val="003B54B7"/>
    <w:rsid w:val="003C5E84"/>
    <w:rsid w:val="003D261E"/>
    <w:rsid w:val="003D7580"/>
    <w:rsid w:val="003E1473"/>
    <w:rsid w:val="003E5EB5"/>
    <w:rsid w:val="00405ABD"/>
    <w:rsid w:val="00410612"/>
    <w:rsid w:val="00411F8B"/>
    <w:rsid w:val="004203B0"/>
    <w:rsid w:val="004230D9"/>
    <w:rsid w:val="0043162D"/>
    <w:rsid w:val="00446C11"/>
    <w:rsid w:val="00450670"/>
    <w:rsid w:val="0045233D"/>
    <w:rsid w:val="00456A2B"/>
    <w:rsid w:val="0047218E"/>
    <w:rsid w:val="004724BD"/>
    <w:rsid w:val="00477352"/>
    <w:rsid w:val="0048124E"/>
    <w:rsid w:val="004916FB"/>
    <w:rsid w:val="00491C23"/>
    <w:rsid w:val="004950FA"/>
    <w:rsid w:val="004B5C09"/>
    <w:rsid w:val="004B769F"/>
    <w:rsid w:val="004C1EC4"/>
    <w:rsid w:val="004E227E"/>
    <w:rsid w:val="004F6551"/>
    <w:rsid w:val="00500DD1"/>
    <w:rsid w:val="00513CB7"/>
    <w:rsid w:val="00521AE3"/>
    <w:rsid w:val="00526B67"/>
    <w:rsid w:val="00535B54"/>
    <w:rsid w:val="00536DFC"/>
    <w:rsid w:val="00546674"/>
    <w:rsid w:val="005515F2"/>
    <w:rsid w:val="0055282B"/>
    <w:rsid w:val="005533C7"/>
    <w:rsid w:val="00554276"/>
    <w:rsid w:val="00564D17"/>
    <w:rsid w:val="00567050"/>
    <w:rsid w:val="00570173"/>
    <w:rsid w:val="00583DEE"/>
    <w:rsid w:val="00593006"/>
    <w:rsid w:val="00595D28"/>
    <w:rsid w:val="005A11D9"/>
    <w:rsid w:val="005B20BF"/>
    <w:rsid w:val="005B7AB6"/>
    <w:rsid w:val="005C313A"/>
    <w:rsid w:val="005D388D"/>
    <w:rsid w:val="005D3902"/>
    <w:rsid w:val="005E0ED9"/>
    <w:rsid w:val="005E324E"/>
    <w:rsid w:val="005E3E2C"/>
    <w:rsid w:val="005E56BB"/>
    <w:rsid w:val="005F06A0"/>
    <w:rsid w:val="005F47D2"/>
    <w:rsid w:val="00600B28"/>
    <w:rsid w:val="006105D6"/>
    <w:rsid w:val="0061332D"/>
    <w:rsid w:val="00616B41"/>
    <w:rsid w:val="00620AE8"/>
    <w:rsid w:val="00625BE6"/>
    <w:rsid w:val="0064628C"/>
    <w:rsid w:val="0064661C"/>
    <w:rsid w:val="0065214E"/>
    <w:rsid w:val="00654B43"/>
    <w:rsid w:val="00654CA6"/>
    <w:rsid w:val="00655421"/>
    <w:rsid w:val="00655EE2"/>
    <w:rsid w:val="00666B41"/>
    <w:rsid w:val="006771EF"/>
    <w:rsid w:val="00677ED7"/>
    <w:rsid w:val="00680296"/>
    <w:rsid w:val="0068057A"/>
    <w:rsid w:val="006853BC"/>
    <w:rsid w:val="00686E45"/>
    <w:rsid w:val="00687389"/>
    <w:rsid w:val="006928C1"/>
    <w:rsid w:val="006953A0"/>
    <w:rsid w:val="00696606"/>
    <w:rsid w:val="006966F9"/>
    <w:rsid w:val="006C2F25"/>
    <w:rsid w:val="006D1573"/>
    <w:rsid w:val="006D5463"/>
    <w:rsid w:val="006D6558"/>
    <w:rsid w:val="006E015E"/>
    <w:rsid w:val="006F03D4"/>
    <w:rsid w:val="0070032D"/>
    <w:rsid w:val="00700B1F"/>
    <w:rsid w:val="00700D49"/>
    <w:rsid w:val="007017F8"/>
    <w:rsid w:val="0070397A"/>
    <w:rsid w:val="007040ED"/>
    <w:rsid w:val="00710B3D"/>
    <w:rsid w:val="00722528"/>
    <w:rsid w:val="007257E9"/>
    <w:rsid w:val="00733A67"/>
    <w:rsid w:val="00740020"/>
    <w:rsid w:val="00740105"/>
    <w:rsid w:val="00743774"/>
    <w:rsid w:val="00744B1E"/>
    <w:rsid w:val="00745FEF"/>
    <w:rsid w:val="00747E8B"/>
    <w:rsid w:val="00756D9C"/>
    <w:rsid w:val="00760C3E"/>
    <w:rsid w:val="007619BD"/>
    <w:rsid w:val="00767BAE"/>
    <w:rsid w:val="007704B9"/>
    <w:rsid w:val="00771C24"/>
    <w:rsid w:val="007724B7"/>
    <w:rsid w:val="007752DA"/>
    <w:rsid w:val="00781863"/>
    <w:rsid w:val="0078250D"/>
    <w:rsid w:val="007901B5"/>
    <w:rsid w:val="00792701"/>
    <w:rsid w:val="007974C7"/>
    <w:rsid w:val="007A34F2"/>
    <w:rsid w:val="007B13E8"/>
    <w:rsid w:val="007B2549"/>
    <w:rsid w:val="007C6234"/>
    <w:rsid w:val="007D5751"/>
    <w:rsid w:val="007D5836"/>
    <w:rsid w:val="007E1812"/>
    <w:rsid w:val="007F1E7F"/>
    <w:rsid w:val="007F34A4"/>
    <w:rsid w:val="0081077D"/>
    <w:rsid w:val="00812880"/>
    <w:rsid w:val="00815563"/>
    <w:rsid w:val="008240DA"/>
    <w:rsid w:val="00825B23"/>
    <w:rsid w:val="008316BD"/>
    <w:rsid w:val="008429E5"/>
    <w:rsid w:val="00844B61"/>
    <w:rsid w:val="00863BD4"/>
    <w:rsid w:val="00863E6E"/>
    <w:rsid w:val="00867C1F"/>
    <w:rsid w:val="00867EA4"/>
    <w:rsid w:val="00880C14"/>
    <w:rsid w:val="00890C1A"/>
    <w:rsid w:val="00897D88"/>
    <w:rsid w:val="008A0319"/>
    <w:rsid w:val="008A282A"/>
    <w:rsid w:val="008C7370"/>
    <w:rsid w:val="008D43E9"/>
    <w:rsid w:val="008E091B"/>
    <w:rsid w:val="008E3C0E"/>
    <w:rsid w:val="008E421A"/>
    <w:rsid w:val="008E476B"/>
    <w:rsid w:val="008F0F63"/>
    <w:rsid w:val="00907CED"/>
    <w:rsid w:val="0091067C"/>
    <w:rsid w:val="00913980"/>
    <w:rsid w:val="00922A60"/>
    <w:rsid w:val="00927C63"/>
    <w:rsid w:val="00931EC7"/>
    <w:rsid w:val="00932F50"/>
    <w:rsid w:val="009438FB"/>
    <w:rsid w:val="0094637B"/>
    <w:rsid w:val="00955A78"/>
    <w:rsid w:val="00961408"/>
    <w:rsid w:val="0096158B"/>
    <w:rsid w:val="0096524B"/>
    <w:rsid w:val="00967ADC"/>
    <w:rsid w:val="009921B8"/>
    <w:rsid w:val="0099515C"/>
    <w:rsid w:val="009A237C"/>
    <w:rsid w:val="009A6621"/>
    <w:rsid w:val="009C2BF9"/>
    <w:rsid w:val="009C340A"/>
    <w:rsid w:val="009D3E80"/>
    <w:rsid w:val="009D4984"/>
    <w:rsid w:val="009D6901"/>
    <w:rsid w:val="009D72C7"/>
    <w:rsid w:val="009F4E19"/>
    <w:rsid w:val="00A07662"/>
    <w:rsid w:val="00A1090E"/>
    <w:rsid w:val="00A14422"/>
    <w:rsid w:val="00A17C9D"/>
    <w:rsid w:val="00A21B71"/>
    <w:rsid w:val="00A25111"/>
    <w:rsid w:val="00A25406"/>
    <w:rsid w:val="00A26B5A"/>
    <w:rsid w:val="00A330C7"/>
    <w:rsid w:val="00A3439E"/>
    <w:rsid w:val="00A37F9E"/>
    <w:rsid w:val="00A40085"/>
    <w:rsid w:val="00A435BC"/>
    <w:rsid w:val="00A47DF6"/>
    <w:rsid w:val="00A60E11"/>
    <w:rsid w:val="00A637D7"/>
    <w:rsid w:val="00A63D35"/>
    <w:rsid w:val="00A70315"/>
    <w:rsid w:val="00A74A1E"/>
    <w:rsid w:val="00A9231C"/>
    <w:rsid w:val="00AA2532"/>
    <w:rsid w:val="00AA4E7B"/>
    <w:rsid w:val="00AA702D"/>
    <w:rsid w:val="00AB00F4"/>
    <w:rsid w:val="00AB45F0"/>
    <w:rsid w:val="00AC6245"/>
    <w:rsid w:val="00AC722E"/>
    <w:rsid w:val="00AC7D32"/>
    <w:rsid w:val="00AE1F88"/>
    <w:rsid w:val="00AE20AD"/>
    <w:rsid w:val="00AE361F"/>
    <w:rsid w:val="00AE5349"/>
    <w:rsid w:val="00AE5370"/>
    <w:rsid w:val="00AF1A52"/>
    <w:rsid w:val="00AF5EFA"/>
    <w:rsid w:val="00B0508C"/>
    <w:rsid w:val="00B122D3"/>
    <w:rsid w:val="00B156B5"/>
    <w:rsid w:val="00B161F2"/>
    <w:rsid w:val="00B247A9"/>
    <w:rsid w:val="00B30368"/>
    <w:rsid w:val="00B435B5"/>
    <w:rsid w:val="00B4715B"/>
    <w:rsid w:val="00B526EC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5521"/>
    <w:rsid w:val="00B87125"/>
    <w:rsid w:val="00B92231"/>
    <w:rsid w:val="00B9613E"/>
    <w:rsid w:val="00B971EE"/>
    <w:rsid w:val="00B97A47"/>
    <w:rsid w:val="00BA2CE6"/>
    <w:rsid w:val="00BA766C"/>
    <w:rsid w:val="00BB018B"/>
    <w:rsid w:val="00BB7ED2"/>
    <w:rsid w:val="00BC37E3"/>
    <w:rsid w:val="00BD1747"/>
    <w:rsid w:val="00BD1B3B"/>
    <w:rsid w:val="00BD2B06"/>
    <w:rsid w:val="00BD3B53"/>
    <w:rsid w:val="00BD5958"/>
    <w:rsid w:val="00BD6287"/>
    <w:rsid w:val="00BE2FFB"/>
    <w:rsid w:val="00BE32B5"/>
    <w:rsid w:val="00BE5DCB"/>
    <w:rsid w:val="00BE734D"/>
    <w:rsid w:val="00BF25A5"/>
    <w:rsid w:val="00BF68C7"/>
    <w:rsid w:val="00C00194"/>
    <w:rsid w:val="00C118F7"/>
    <w:rsid w:val="00C14973"/>
    <w:rsid w:val="00C1643D"/>
    <w:rsid w:val="00C16768"/>
    <w:rsid w:val="00C261A9"/>
    <w:rsid w:val="00C314BE"/>
    <w:rsid w:val="00C335E0"/>
    <w:rsid w:val="00C35541"/>
    <w:rsid w:val="00C42793"/>
    <w:rsid w:val="00C42A48"/>
    <w:rsid w:val="00C43426"/>
    <w:rsid w:val="00C4619B"/>
    <w:rsid w:val="00C4725D"/>
    <w:rsid w:val="00C47362"/>
    <w:rsid w:val="00C553A5"/>
    <w:rsid w:val="00C601ED"/>
    <w:rsid w:val="00C70BB6"/>
    <w:rsid w:val="00C7624A"/>
    <w:rsid w:val="00C7702D"/>
    <w:rsid w:val="00C77818"/>
    <w:rsid w:val="00C81BCF"/>
    <w:rsid w:val="00C8234D"/>
    <w:rsid w:val="00C87DB0"/>
    <w:rsid w:val="00CA227B"/>
    <w:rsid w:val="00CA38A5"/>
    <w:rsid w:val="00CB69DD"/>
    <w:rsid w:val="00CC43B2"/>
    <w:rsid w:val="00CD37CA"/>
    <w:rsid w:val="00CD4CE6"/>
    <w:rsid w:val="00CD4D6A"/>
    <w:rsid w:val="00CE5A5C"/>
    <w:rsid w:val="00D025A8"/>
    <w:rsid w:val="00D31AB7"/>
    <w:rsid w:val="00D37C39"/>
    <w:rsid w:val="00D37E8C"/>
    <w:rsid w:val="00D40B8B"/>
    <w:rsid w:val="00D50D23"/>
    <w:rsid w:val="00D512BB"/>
    <w:rsid w:val="00D53571"/>
    <w:rsid w:val="00D56FAA"/>
    <w:rsid w:val="00D57100"/>
    <w:rsid w:val="00D6201B"/>
    <w:rsid w:val="00D62C59"/>
    <w:rsid w:val="00D66C1F"/>
    <w:rsid w:val="00D7068F"/>
    <w:rsid w:val="00D85BA3"/>
    <w:rsid w:val="00D87431"/>
    <w:rsid w:val="00D9394B"/>
    <w:rsid w:val="00DA3B1A"/>
    <w:rsid w:val="00DC301D"/>
    <w:rsid w:val="00DC6078"/>
    <w:rsid w:val="00DC79AD"/>
    <w:rsid w:val="00DD2075"/>
    <w:rsid w:val="00DD6B2E"/>
    <w:rsid w:val="00DD73B4"/>
    <w:rsid w:val="00DE01D4"/>
    <w:rsid w:val="00DF2868"/>
    <w:rsid w:val="00DF7B22"/>
    <w:rsid w:val="00E00C19"/>
    <w:rsid w:val="00E15D89"/>
    <w:rsid w:val="00E210FF"/>
    <w:rsid w:val="00E3272E"/>
    <w:rsid w:val="00E44936"/>
    <w:rsid w:val="00E557A0"/>
    <w:rsid w:val="00E55AA8"/>
    <w:rsid w:val="00E57A02"/>
    <w:rsid w:val="00E70676"/>
    <w:rsid w:val="00E80094"/>
    <w:rsid w:val="00E907D4"/>
    <w:rsid w:val="00E94526"/>
    <w:rsid w:val="00EA4604"/>
    <w:rsid w:val="00EA77B4"/>
    <w:rsid w:val="00EB133C"/>
    <w:rsid w:val="00EB7372"/>
    <w:rsid w:val="00EC571D"/>
    <w:rsid w:val="00ED5F37"/>
    <w:rsid w:val="00EE7BEA"/>
    <w:rsid w:val="00EF195D"/>
    <w:rsid w:val="00EF6435"/>
    <w:rsid w:val="00F103D1"/>
    <w:rsid w:val="00F10F6B"/>
    <w:rsid w:val="00F2245E"/>
    <w:rsid w:val="00F23697"/>
    <w:rsid w:val="00F23D49"/>
    <w:rsid w:val="00F36BB7"/>
    <w:rsid w:val="00F406DE"/>
    <w:rsid w:val="00F733CE"/>
    <w:rsid w:val="00F77E4E"/>
    <w:rsid w:val="00F87EAA"/>
    <w:rsid w:val="00F92B25"/>
    <w:rsid w:val="00FA4884"/>
    <w:rsid w:val="00FA7DB4"/>
    <w:rsid w:val="00FB2EE9"/>
    <w:rsid w:val="00FB3809"/>
    <w:rsid w:val="00FC60EA"/>
    <w:rsid w:val="00FD0E59"/>
    <w:rsid w:val="00FD2575"/>
    <w:rsid w:val="00FD3F99"/>
    <w:rsid w:val="00FD6CAB"/>
    <w:rsid w:val="00FE3951"/>
    <w:rsid w:val="00FE6B6C"/>
    <w:rsid w:val="00FE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BD0A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24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svg"/><Relationship Id="rId26" Type="http://schemas.openxmlformats.org/officeDocument/2006/relationships/image" Target="media/image15.svg"/><Relationship Id="rId39" Type="http://schemas.openxmlformats.org/officeDocument/2006/relationships/hyperlink" Target="https://www.youtube.com/watch?v=PXXnjtPnSGA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2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svg"/><Relationship Id="rId29" Type="http://schemas.openxmlformats.org/officeDocument/2006/relationships/hyperlink" Target="https://www.facebook.com/EU-Twinning-in-Science-Business-links-124363772648863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svg"/><Relationship Id="rId32" Type="http://schemas.openxmlformats.org/officeDocument/2006/relationships/image" Target="media/image19.svg"/><Relationship Id="rId37" Type="http://schemas.openxmlformats.org/officeDocument/2006/relationships/hyperlink" Target="https://rustaveli.org.ge/geo/tanamshromlobis-khelshekrulebebis-nimushebi" TargetMode="External"/><Relationship Id="rId40" Type="http://schemas.openxmlformats.org/officeDocument/2006/relationships/hyperlink" Target="https://www.youtube.com/watch?v=lUNY62W73ag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7.svg"/><Relationship Id="rId36" Type="http://schemas.openxmlformats.org/officeDocument/2006/relationships/hyperlink" Target="https://rustaveli.org.ge/geo/sametsniero-prioritetebi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svg"/><Relationship Id="rId27" Type="http://schemas.openxmlformats.org/officeDocument/2006/relationships/image" Target="media/image10.png"/><Relationship Id="rId30" Type="http://schemas.openxmlformats.org/officeDocument/2006/relationships/hyperlink" Target="https://rustaveli.org.ge/eng/TWINNING-shesakheb-" TargetMode="External"/><Relationship Id="rId35" Type="http://schemas.openxmlformats.org/officeDocument/2006/relationships/image" Target="media/image13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mailto:tako.lola@gmail.com" TargetMode="External"/><Relationship Id="rId38" Type="http://schemas.openxmlformats.org/officeDocument/2006/relationships/hyperlink" Target="https://rustaveli.org.ge/eng/Download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C26C709-6840-4EA3-B48A-E2E94545D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6</Pages>
  <Words>1697</Words>
  <Characters>9676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2023-03-06T08:56:00Z</dcterms:created>
  <dcterms:modified xsi:type="dcterms:W3CDTF">2023-03-07T07:39:00Z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cdd2b3a5-926f-4111-8eea-9c5318b8762f_Enabled">
    <vt:lpwstr>true</vt:lpwstr>
  </property>
  <property fmtid="{D5CDD505-2E9C-101B-9397-08002B2CF9AE}" pid="4" name="MSIP_Label_cdd2b3a5-926f-4111-8eea-9c5318b8762f_SetDate">
    <vt:lpwstr>2023-03-06T12:16:40Z</vt:lpwstr>
  </property>
  <property fmtid="{D5CDD505-2E9C-101B-9397-08002B2CF9AE}" pid="5" name="MSIP_Label_cdd2b3a5-926f-4111-8eea-9c5318b8762f_Method">
    <vt:lpwstr>Standard</vt:lpwstr>
  </property>
  <property fmtid="{D5CDD505-2E9C-101B-9397-08002B2CF9AE}" pid="6" name="MSIP_Label_cdd2b3a5-926f-4111-8eea-9c5318b8762f_Name">
    <vt:lpwstr>defa4170-0d19-0005-0004-bc88714345d2</vt:lpwstr>
  </property>
  <property fmtid="{D5CDD505-2E9C-101B-9397-08002B2CF9AE}" pid="7" name="MSIP_Label_cdd2b3a5-926f-4111-8eea-9c5318b8762f_SiteId">
    <vt:lpwstr>61d2e93c-423d-43b4-8f23-1580c2341952</vt:lpwstr>
  </property>
  <property fmtid="{D5CDD505-2E9C-101B-9397-08002B2CF9AE}" pid="8" name="MSIP_Label_cdd2b3a5-926f-4111-8eea-9c5318b8762f_ActionId">
    <vt:lpwstr>8de7d571-26fd-4492-afef-67a2911ba19e</vt:lpwstr>
  </property>
  <property fmtid="{D5CDD505-2E9C-101B-9397-08002B2CF9AE}" pid="9" name="MSIP_Label_cdd2b3a5-926f-4111-8eea-9c5318b8762f_ContentBits">
    <vt:lpwstr>0</vt:lpwstr>
  </property>
</Properties>
</file>